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27F33" w14:textId="77777777" w:rsidR="002821A8" w:rsidRDefault="002821A8" w:rsidP="000E3B9B">
      <w:pPr>
        <w:pStyle w:val="Heading3"/>
      </w:pPr>
    </w:p>
    <w:p w14:paraId="5943A273" w14:textId="77777777" w:rsidR="002821A8" w:rsidRPr="00F3641D" w:rsidRDefault="002821A8" w:rsidP="002821A8">
      <w:pPr>
        <w:rPr>
          <w:b/>
          <w:bCs/>
          <w:sz w:val="22"/>
        </w:rPr>
      </w:pPr>
      <w:r w:rsidRPr="002821A8">
        <w:rPr>
          <w:rStyle w:val="Heading1Char"/>
        </w:rPr>
        <w:t>Roadside trading permit</w:t>
      </w:r>
      <w:r w:rsidRPr="002821A8">
        <w:rPr>
          <w:b/>
          <w:bCs/>
          <w:color w:val="FF0000"/>
          <w:sz w:val="32"/>
          <w:szCs w:val="32"/>
        </w:rPr>
        <w:t xml:space="preserve"> </w:t>
      </w:r>
      <w:r w:rsidRPr="00F3641D">
        <w:rPr>
          <w:b/>
          <w:bCs/>
          <w:sz w:val="22"/>
        </w:rPr>
        <w:t>2026-2027</w:t>
      </w:r>
    </w:p>
    <w:p w14:paraId="7B2F8648" w14:textId="12BC0101" w:rsidR="002821A8" w:rsidRPr="002821A8" w:rsidRDefault="002821A8" w:rsidP="000E3B9B">
      <w:pPr>
        <w:pStyle w:val="Heading3"/>
        <w:rPr>
          <w:b w:val="0"/>
          <w:bCs/>
          <w:color w:val="FF0000"/>
          <w:sz w:val="32"/>
          <w:szCs w:val="32"/>
        </w:rPr>
      </w:pPr>
    </w:p>
    <w:p w14:paraId="750C7516" w14:textId="77777777" w:rsidR="0028202A" w:rsidRDefault="0028202A" w:rsidP="00F3641D">
      <w:pPr>
        <w:rPr>
          <w:rFonts w:eastAsiaTheme="majorEastAsia" w:cstheme="majorBidi"/>
          <w:b/>
          <w:sz w:val="22"/>
          <w:szCs w:val="24"/>
        </w:rPr>
      </w:pPr>
      <w:r w:rsidRPr="0028202A">
        <w:rPr>
          <w:rFonts w:eastAsiaTheme="majorEastAsia" w:cstheme="majorBidi"/>
          <w:b/>
          <w:sz w:val="22"/>
          <w:szCs w:val="24"/>
        </w:rPr>
        <w:t>Latrobe Community Amenity Local Law 2026</w:t>
      </w:r>
    </w:p>
    <w:p w14:paraId="1DAEAE4D" w14:textId="77777777" w:rsidR="002821A8" w:rsidRDefault="002821A8" w:rsidP="002821A8">
      <w:pPr>
        <w:pStyle w:val="Heading3"/>
      </w:pPr>
      <w:r>
        <w:t>Part 9 Clause 56</w:t>
      </w:r>
    </w:p>
    <w:p w14:paraId="39F8F672" w14:textId="7CC12D62" w:rsidR="000E3B9B" w:rsidRDefault="00A83952" w:rsidP="000E3B9B">
      <w:pPr>
        <w:pStyle w:val="Heading1"/>
      </w:pPr>
      <w:r>
        <w:t>Applicant</w:t>
      </w:r>
      <w:r w:rsidR="000E3B9B">
        <w:t xml:space="preserve"> details </w:t>
      </w:r>
    </w:p>
    <w:tbl>
      <w:tblPr>
        <w:tblStyle w:val="TableGrid"/>
        <w:tblW w:w="5002" w:type="pct"/>
        <w:tblInd w:w="-5" w:type="dxa"/>
        <w:tblLook w:val="04A0" w:firstRow="1" w:lastRow="0" w:firstColumn="1" w:lastColumn="0" w:noHBand="0" w:noVBand="1"/>
      </w:tblPr>
      <w:tblGrid>
        <w:gridCol w:w="3543"/>
        <w:gridCol w:w="3403"/>
        <w:gridCol w:w="1134"/>
        <w:gridCol w:w="2346"/>
      </w:tblGrid>
      <w:tr w:rsidR="00A83952" w14:paraId="4F8ABED0" w14:textId="77777777" w:rsidTr="00A83952">
        <w:tc>
          <w:tcPr>
            <w:tcW w:w="5000" w:type="pct"/>
            <w:gridSpan w:val="4"/>
            <w:vAlign w:val="center"/>
          </w:tcPr>
          <w:p w14:paraId="191180E6" w14:textId="77777777" w:rsidR="00A83952" w:rsidRDefault="00A83952" w:rsidP="007D1FCA">
            <w:pPr>
              <w:spacing w:before="40"/>
            </w:pPr>
            <w:r>
              <w:t>First name:</w:t>
            </w:r>
          </w:p>
        </w:tc>
      </w:tr>
      <w:tr w:rsidR="00A83952" w14:paraId="258EF14B" w14:textId="77777777" w:rsidTr="00A83952">
        <w:tc>
          <w:tcPr>
            <w:tcW w:w="5000" w:type="pct"/>
            <w:gridSpan w:val="4"/>
            <w:vAlign w:val="center"/>
          </w:tcPr>
          <w:p w14:paraId="18C70170" w14:textId="77777777" w:rsidR="00A83952" w:rsidRDefault="00A83952" w:rsidP="007D1FCA">
            <w:pPr>
              <w:spacing w:before="40"/>
            </w:pPr>
            <w:r>
              <w:t>Last name:</w:t>
            </w:r>
          </w:p>
        </w:tc>
      </w:tr>
      <w:tr w:rsidR="00A83952" w14:paraId="3A579104" w14:textId="77777777" w:rsidTr="00A83952">
        <w:tc>
          <w:tcPr>
            <w:tcW w:w="5000" w:type="pct"/>
            <w:gridSpan w:val="4"/>
            <w:vAlign w:val="center"/>
          </w:tcPr>
          <w:p w14:paraId="626791F7" w14:textId="32E8EFB5" w:rsidR="00A83952" w:rsidRDefault="00A83952" w:rsidP="007D1FCA">
            <w:pPr>
              <w:spacing w:before="40"/>
            </w:pPr>
            <w:r>
              <w:t>Business name:</w:t>
            </w:r>
          </w:p>
        </w:tc>
      </w:tr>
      <w:tr w:rsidR="00A83952" w14:paraId="473B2AC9" w14:textId="77777777" w:rsidTr="00A83952">
        <w:tc>
          <w:tcPr>
            <w:tcW w:w="3875" w:type="pct"/>
            <w:gridSpan w:val="3"/>
            <w:vAlign w:val="center"/>
          </w:tcPr>
          <w:p w14:paraId="77CB8849" w14:textId="77777777" w:rsidR="00A83952" w:rsidRDefault="00A83952" w:rsidP="007D1FCA">
            <w:pPr>
              <w:spacing w:before="40"/>
            </w:pPr>
            <w:r w:rsidRPr="009E3549">
              <w:t xml:space="preserve">Postal </w:t>
            </w:r>
            <w:r>
              <w:t>a</w:t>
            </w:r>
            <w:r w:rsidRPr="009E3549">
              <w:t>ddress</w:t>
            </w:r>
            <w:r>
              <w:t>:</w:t>
            </w:r>
          </w:p>
        </w:tc>
        <w:tc>
          <w:tcPr>
            <w:tcW w:w="1125" w:type="pct"/>
            <w:vAlign w:val="center"/>
          </w:tcPr>
          <w:p w14:paraId="563841A5" w14:textId="77777777" w:rsidR="00A83952" w:rsidRDefault="00A83952" w:rsidP="007D1FCA">
            <w:pPr>
              <w:spacing w:before="40"/>
            </w:pPr>
            <w:r>
              <w:t>Post code:</w:t>
            </w:r>
          </w:p>
        </w:tc>
      </w:tr>
      <w:tr w:rsidR="00A83952" w14:paraId="71EF343F" w14:textId="77777777" w:rsidTr="00A83952">
        <w:tblPrEx>
          <w:jc w:val="center"/>
          <w:tblInd w:w="0" w:type="dxa"/>
        </w:tblPrEx>
        <w:trPr>
          <w:jc w:val="center"/>
        </w:trPr>
        <w:tc>
          <w:tcPr>
            <w:tcW w:w="1699" w:type="pct"/>
            <w:vAlign w:val="center"/>
          </w:tcPr>
          <w:p w14:paraId="6CF2DBF6" w14:textId="77777777" w:rsidR="00A83952" w:rsidRDefault="00A83952" w:rsidP="007D1FCA">
            <w:pPr>
              <w:spacing w:before="40"/>
            </w:pPr>
            <w:r>
              <w:t>Home</w:t>
            </w:r>
            <w:r w:rsidRPr="009E3549">
              <w:t xml:space="preserve"> </w:t>
            </w:r>
            <w:r>
              <w:t>p</w:t>
            </w:r>
            <w:r w:rsidRPr="009E3549">
              <w:t>hon</w:t>
            </w:r>
            <w:r>
              <w:t>e:</w:t>
            </w:r>
          </w:p>
        </w:tc>
        <w:tc>
          <w:tcPr>
            <w:tcW w:w="1632" w:type="pct"/>
          </w:tcPr>
          <w:p w14:paraId="3BED6261" w14:textId="77777777" w:rsidR="00A83952" w:rsidRDefault="00A83952" w:rsidP="007D1FCA">
            <w:pPr>
              <w:spacing w:before="40"/>
            </w:pPr>
            <w:r>
              <w:t>Work phone:</w:t>
            </w:r>
          </w:p>
        </w:tc>
        <w:tc>
          <w:tcPr>
            <w:tcW w:w="1669" w:type="pct"/>
            <w:gridSpan w:val="2"/>
          </w:tcPr>
          <w:p w14:paraId="1CE40060" w14:textId="77777777" w:rsidR="00A83952" w:rsidRPr="009E3549" w:rsidRDefault="00A83952" w:rsidP="007D1FCA">
            <w:pPr>
              <w:spacing w:before="40"/>
            </w:pPr>
            <w:r w:rsidRPr="009E3549">
              <w:t>Mobile</w:t>
            </w:r>
            <w:r>
              <w:t>:</w:t>
            </w:r>
          </w:p>
        </w:tc>
      </w:tr>
    </w:tbl>
    <w:p w14:paraId="417A3BF5" w14:textId="3BA2491C" w:rsidR="00A83952" w:rsidRPr="00A83952" w:rsidRDefault="00A83952" w:rsidP="00A83952">
      <w:pPr>
        <w:pStyle w:val="Heading1"/>
      </w:pPr>
      <w:r>
        <w:t>Application fee</w:t>
      </w:r>
    </w:p>
    <w:tbl>
      <w:tblPr>
        <w:tblStyle w:val="GridTable5Dark"/>
        <w:tblW w:w="5000" w:type="pct"/>
        <w:tblLook w:val="04A0" w:firstRow="1" w:lastRow="0" w:firstColumn="1" w:lastColumn="0" w:noHBand="0" w:noVBand="1"/>
      </w:tblPr>
      <w:tblGrid>
        <w:gridCol w:w="7131"/>
        <w:gridCol w:w="3291"/>
      </w:tblGrid>
      <w:tr w:rsidR="00A83952" w14:paraId="59BB7E19" w14:textId="77777777" w:rsidTr="00A839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1" w:type="pct"/>
          </w:tcPr>
          <w:p w14:paraId="095B0CE2" w14:textId="4B08D8EE" w:rsidR="00A83952" w:rsidRDefault="00A83952" w:rsidP="007D1FCA">
            <w:pPr>
              <w:spacing w:before="48" w:after="48"/>
            </w:pPr>
            <w:r>
              <w:t>Permit type</w:t>
            </w:r>
          </w:p>
        </w:tc>
        <w:tc>
          <w:tcPr>
            <w:tcW w:w="1579" w:type="pct"/>
          </w:tcPr>
          <w:p w14:paraId="6B2DDE71" w14:textId="160E14B8" w:rsidR="00A83952" w:rsidRPr="00A83952" w:rsidRDefault="00A83952" w:rsidP="007D1FCA">
            <w:pPr>
              <w:spacing w:before="48" w:after="48"/>
              <w:cnfStyle w:val="100000000000" w:firstRow="1" w:lastRow="0" w:firstColumn="0" w:lastColumn="0" w:oddVBand="0" w:evenVBand="0" w:oddHBand="0" w:evenHBand="0" w:firstRowFirstColumn="0" w:firstRowLastColumn="0" w:lastRowFirstColumn="0" w:lastRowLastColumn="0"/>
              <w:rPr>
                <w:b w:val="0"/>
                <w:bCs w:val="0"/>
              </w:rPr>
            </w:pPr>
            <w:r>
              <w:t>Fee</w:t>
            </w:r>
          </w:p>
        </w:tc>
      </w:tr>
      <w:tr w:rsidR="00A83952" w14:paraId="138974A0" w14:textId="77777777" w:rsidTr="00A839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1" w:type="pct"/>
            <w:vAlign w:val="center"/>
          </w:tcPr>
          <w:p w14:paraId="4EA1CAD4" w14:textId="0A66C45B" w:rsidR="00A83952" w:rsidRPr="00BD762F" w:rsidRDefault="00A83952" w:rsidP="00BD762F">
            <w:pPr>
              <w:spacing w:before="40"/>
              <w:rPr>
                <w:color w:val="auto"/>
              </w:rPr>
            </w:pPr>
            <w:r w:rsidRPr="00A83952">
              <w:rPr>
                <w:bCs w:val="0"/>
                <w:color w:val="auto"/>
              </w:rPr>
              <w:t>Roadside trading</w:t>
            </w:r>
          </w:p>
        </w:tc>
        <w:tc>
          <w:tcPr>
            <w:tcW w:w="1579" w:type="pct"/>
            <w:shd w:val="clear" w:color="auto" w:fill="auto"/>
            <w:vAlign w:val="center"/>
          </w:tcPr>
          <w:p w14:paraId="7F2041CE" w14:textId="70522BF4" w:rsidR="00A83952" w:rsidRDefault="00A83952" w:rsidP="00BD762F">
            <w:pPr>
              <w:spacing w:before="40"/>
              <w:cnfStyle w:val="000000100000" w:firstRow="0" w:lastRow="0" w:firstColumn="0" w:lastColumn="0" w:oddVBand="0" w:evenVBand="0" w:oddHBand="1" w:evenHBand="0" w:firstRowFirstColumn="0" w:firstRowLastColumn="0" w:lastRowFirstColumn="0" w:lastRowLastColumn="0"/>
            </w:pPr>
            <w:r>
              <w:t>$</w:t>
            </w:r>
            <w:r w:rsidR="00CE3733">
              <w:t>5</w:t>
            </w:r>
            <w:r w:rsidR="007372D9">
              <w:t>25</w:t>
            </w:r>
            <w:r>
              <w:t>.00</w:t>
            </w:r>
          </w:p>
        </w:tc>
      </w:tr>
    </w:tbl>
    <w:p w14:paraId="572F8C3F" w14:textId="77777777" w:rsidR="000E3B9B" w:rsidRDefault="000E3B9B" w:rsidP="000E3B9B">
      <w:pPr>
        <w:pStyle w:val="Heading1"/>
      </w:pPr>
      <w:r>
        <w:t>Payment details</w:t>
      </w:r>
    </w:p>
    <w:tbl>
      <w:tblPr>
        <w:tblStyle w:val="TableGrid"/>
        <w:tblpPr w:leftFromText="180" w:rightFromText="180" w:vertAnchor="text" w:horzAnchor="margin" w:tblpY="86"/>
        <w:tblW w:w="5000" w:type="pct"/>
        <w:tblLook w:val="04A0" w:firstRow="1" w:lastRow="0" w:firstColumn="1" w:lastColumn="0" w:noHBand="0" w:noVBand="1"/>
      </w:tblPr>
      <w:tblGrid>
        <w:gridCol w:w="7083"/>
        <w:gridCol w:w="3339"/>
      </w:tblGrid>
      <w:tr w:rsidR="000E3B9B" w:rsidRPr="00AD3B0B" w14:paraId="451BA526" w14:textId="77777777" w:rsidTr="00837DF9">
        <w:tc>
          <w:tcPr>
            <w:tcW w:w="3398" w:type="pct"/>
            <w:tcBorders>
              <w:top w:val="single" w:sz="4" w:space="0" w:color="auto"/>
              <w:left w:val="single" w:sz="4" w:space="0" w:color="auto"/>
              <w:bottom w:val="single" w:sz="4" w:space="0" w:color="auto"/>
            </w:tcBorders>
            <w:shd w:val="clear" w:color="auto" w:fill="F9EDF1"/>
          </w:tcPr>
          <w:p w14:paraId="56242C0B" w14:textId="77777777" w:rsidR="000E3B9B" w:rsidRPr="00AD3B0B" w:rsidRDefault="000E3B9B" w:rsidP="00353E67">
            <w:pPr>
              <w:spacing w:before="40"/>
            </w:pPr>
            <w:r>
              <w:t>Total fee payable</w:t>
            </w:r>
          </w:p>
        </w:tc>
        <w:tc>
          <w:tcPr>
            <w:tcW w:w="1602" w:type="pct"/>
            <w:tcBorders>
              <w:left w:val="single" w:sz="4" w:space="0" w:color="auto"/>
            </w:tcBorders>
            <w:shd w:val="clear" w:color="auto" w:fill="FFFFFF" w:themeFill="background1"/>
          </w:tcPr>
          <w:p w14:paraId="44BA960F" w14:textId="77777777" w:rsidR="000E3B9B" w:rsidRPr="00AD3B0B" w:rsidRDefault="000E3B9B" w:rsidP="00353E67">
            <w:pPr>
              <w:spacing w:before="40"/>
            </w:pPr>
            <w:r>
              <w:t>$</w:t>
            </w:r>
          </w:p>
        </w:tc>
      </w:tr>
      <w:tr w:rsidR="000E3B9B" w:rsidRPr="00AD3B0B" w14:paraId="4A0CF58F" w14:textId="77777777" w:rsidTr="00837DF9">
        <w:tc>
          <w:tcPr>
            <w:tcW w:w="3398" w:type="pct"/>
            <w:tcBorders>
              <w:top w:val="single" w:sz="4" w:space="0" w:color="auto"/>
              <w:left w:val="single" w:sz="4" w:space="0" w:color="auto"/>
              <w:bottom w:val="single" w:sz="4" w:space="0" w:color="auto"/>
            </w:tcBorders>
            <w:shd w:val="clear" w:color="auto" w:fill="F9EDF1"/>
          </w:tcPr>
          <w:p w14:paraId="509B8BA1" w14:textId="77777777" w:rsidR="000E3B9B" w:rsidRPr="00AD3B0B" w:rsidRDefault="000E3B9B" w:rsidP="00353E67">
            <w:pPr>
              <w:spacing w:before="40"/>
            </w:pPr>
            <w:r>
              <w:t>Receipt number</w:t>
            </w:r>
          </w:p>
        </w:tc>
        <w:tc>
          <w:tcPr>
            <w:tcW w:w="1602" w:type="pct"/>
            <w:tcBorders>
              <w:left w:val="single" w:sz="4" w:space="0" w:color="auto"/>
            </w:tcBorders>
            <w:shd w:val="clear" w:color="auto" w:fill="FFFFFF" w:themeFill="background1"/>
          </w:tcPr>
          <w:p w14:paraId="7A487DBF" w14:textId="77777777" w:rsidR="000E3B9B" w:rsidRPr="00AD3B0B" w:rsidRDefault="000E3B9B" w:rsidP="00353E67">
            <w:pPr>
              <w:spacing w:before="40"/>
            </w:pPr>
          </w:p>
        </w:tc>
      </w:tr>
    </w:tbl>
    <w:p w14:paraId="6E353B73" w14:textId="441D35A5" w:rsidR="000E3B9B" w:rsidRDefault="00A83952" w:rsidP="00A83952">
      <w:pPr>
        <w:pStyle w:val="Heading1"/>
      </w:pPr>
      <w:r>
        <w:t>Permit details</w:t>
      </w:r>
    </w:p>
    <w:tbl>
      <w:tblPr>
        <w:tblStyle w:val="TableGrid"/>
        <w:tblW w:w="0" w:type="auto"/>
        <w:tblLook w:val="04A0" w:firstRow="1" w:lastRow="0" w:firstColumn="1" w:lastColumn="0" w:noHBand="0" w:noVBand="1"/>
      </w:tblPr>
      <w:tblGrid>
        <w:gridCol w:w="10422"/>
      </w:tblGrid>
      <w:tr w:rsidR="00CE3733" w14:paraId="39A4C621" w14:textId="77777777" w:rsidTr="00A83952">
        <w:tc>
          <w:tcPr>
            <w:tcW w:w="10422" w:type="dxa"/>
          </w:tcPr>
          <w:p w14:paraId="3587E68F" w14:textId="23330DB9" w:rsidR="00CE3733" w:rsidRDefault="00CE3733" w:rsidP="00BD762F">
            <w:pPr>
              <w:spacing w:before="40"/>
            </w:pPr>
            <w:r>
              <w:t xml:space="preserve">Type of trade to be conducted: </w:t>
            </w:r>
          </w:p>
        </w:tc>
      </w:tr>
      <w:tr w:rsidR="00A83952" w14:paraId="2EF2D3D4" w14:textId="77777777" w:rsidTr="00A83952">
        <w:tc>
          <w:tcPr>
            <w:tcW w:w="10422" w:type="dxa"/>
          </w:tcPr>
          <w:p w14:paraId="473DF528" w14:textId="7EE6EA98" w:rsidR="00A83952" w:rsidRDefault="00A83952" w:rsidP="00BD762F">
            <w:pPr>
              <w:spacing w:before="40"/>
            </w:pPr>
            <w:r>
              <w:t xml:space="preserve">Roads to be used: </w:t>
            </w:r>
          </w:p>
        </w:tc>
      </w:tr>
      <w:tr w:rsidR="00A83952" w14:paraId="2582BF8E" w14:textId="77777777" w:rsidTr="00A83952">
        <w:tc>
          <w:tcPr>
            <w:tcW w:w="10422" w:type="dxa"/>
          </w:tcPr>
          <w:p w14:paraId="34B52CC1" w14:textId="3254978E" w:rsidR="00A83952" w:rsidRDefault="00A83952" w:rsidP="00BD762F">
            <w:pPr>
              <w:spacing w:before="40"/>
            </w:pPr>
            <w:r>
              <w:t xml:space="preserve">Days, dates, time of roadside trading: </w:t>
            </w:r>
          </w:p>
        </w:tc>
      </w:tr>
    </w:tbl>
    <w:p w14:paraId="10F81608" w14:textId="250179CF" w:rsidR="00A83952" w:rsidRDefault="00A83952" w:rsidP="00A83952">
      <w:pPr>
        <w:pStyle w:val="Heading1"/>
      </w:pPr>
      <w:r>
        <w:t>Mandatory documents attached</w:t>
      </w:r>
    </w:p>
    <w:tbl>
      <w:tblPr>
        <w:tblStyle w:val="TableGrid"/>
        <w:tblW w:w="0" w:type="auto"/>
        <w:tblLook w:val="04A0" w:firstRow="1" w:lastRow="0" w:firstColumn="1" w:lastColumn="0" w:noHBand="0" w:noVBand="1"/>
      </w:tblPr>
      <w:tblGrid>
        <w:gridCol w:w="8642"/>
        <w:gridCol w:w="1780"/>
      </w:tblGrid>
      <w:tr w:rsidR="00A83952" w14:paraId="0ECFFE5A" w14:textId="77777777" w:rsidTr="00A83952">
        <w:tc>
          <w:tcPr>
            <w:tcW w:w="8642" w:type="dxa"/>
            <w:vAlign w:val="center"/>
          </w:tcPr>
          <w:p w14:paraId="26054FF6" w14:textId="0C0CBB3B" w:rsidR="00A83952" w:rsidRPr="00A83952" w:rsidRDefault="00A83952" w:rsidP="00BD762F">
            <w:pPr>
              <w:spacing w:before="40"/>
            </w:pPr>
            <w:r w:rsidRPr="00A83952">
              <w:t>Plan or map of the location, pinpointing location of roadside trading area</w:t>
            </w:r>
          </w:p>
        </w:tc>
        <w:tc>
          <w:tcPr>
            <w:tcW w:w="1780" w:type="dxa"/>
          </w:tcPr>
          <w:p w14:paraId="34D948F0" w14:textId="510B8A32" w:rsidR="00A83952" w:rsidRDefault="00B04DBE" w:rsidP="00BD762F">
            <w:pPr>
              <w:spacing w:before="40"/>
            </w:pPr>
            <w:sdt>
              <w:sdtPr>
                <w:id w:val="1744068814"/>
                <w14:checkbox>
                  <w14:checked w14:val="0"/>
                  <w14:checkedState w14:val="2612" w14:font="MS Gothic"/>
                  <w14:uncheckedState w14:val="2610" w14:font="MS Gothic"/>
                </w14:checkbox>
              </w:sdtPr>
              <w:sdtEndPr/>
              <w:sdtContent>
                <w:r w:rsidR="00A83952" w:rsidRPr="00BD762F">
                  <w:rPr>
                    <w:rFonts w:ascii="Segoe UI Symbol" w:hAnsi="Segoe UI Symbol" w:cs="Segoe UI Symbol"/>
                  </w:rPr>
                  <w:t>☐</w:t>
                </w:r>
              </w:sdtContent>
            </w:sdt>
            <w:r w:rsidR="00A83952" w:rsidRPr="00524E51">
              <w:t xml:space="preserve"> </w:t>
            </w:r>
            <w:r w:rsidR="00A83952">
              <w:t>Yes</w:t>
            </w:r>
          </w:p>
        </w:tc>
      </w:tr>
      <w:tr w:rsidR="00A83952" w14:paraId="19B9CF23" w14:textId="77777777" w:rsidTr="00A83952">
        <w:tc>
          <w:tcPr>
            <w:tcW w:w="8642" w:type="dxa"/>
          </w:tcPr>
          <w:p w14:paraId="5C5D6A08" w14:textId="31B6B761" w:rsidR="00A83952" w:rsidRPr="00A83952" w:rsidRDefault="00A83952" w:rsidP="00BD762F">
            <w:pPr>
              <w:spacing w:before="40"/>
            </w:pPr>
            <w:r w:rsidRPr="00A83952">
              <w:t>Public Liability Insurance certificate of currency must be attached</w:t>
            </w:r>
          </w:p>
        </w:tc>
        <w:tc>
          <w:tcPr>
            <w:tcW w:w="1780" w:type="dxa"/>
          </w:tcPr>
          <w:p w14:paraId="06B99C9C" w14:textId="24222191" w:rsidR="00A83952" w:rsidRDefault="00B04DBE" w:rsidP="00BD762F">
            <w:pPr>
              <w:spacing w:before="40"/>
            </w:pPr>
            <w:sdt>
              <w:sdtPr>
                <w:id w:val="644942365"/>
                <w14:checkbox>
                  <w14:checked w14:val="0"/>
                  <w14:checkedState w14:val="2612" w14:font="MS Gothic"/>
                  <w14:uncheckedState w14:val="2610" w14:font="MS Gothic"/>
                </w14:checkbox>
              </w:sdtPr>
              <w:sdtEndPr/>
              <w:sdtContent>
                <w:r w:rsidR="00A83952" w:rsidRPr="00BD762F">
                  <w:rPr>
                    <w:rFonts w:ascii="Segoe UI Symbol" w:hAnsi="Segoe UI Symbol" w:cs="Segoe UI Symbol"/>
                  </w:rPr>
                  <w:t>☐</w:t>
                </w:r>
              </w:sdtContent>
            </w:sdt>
            <w:r w:rsidR="00A83952" w:rsidRPr="00524E51">
              <w:t xml:space="preserve"> </w:t>
            </w:r>
            <w:r w:rsidR="00A83952">
              <w:t>Yes</w:t>
            </w:r>
          </w:p>
        </w:tc>
      </w:tr>
      <w:tr w:rsidR="00A83952" w14:paraId="2FDC54E6" w14:textId="77777777" w:rsidTr="00C22273">
        <w:tc>
          <w:tcPr>
            <w:tcW w:w="8642" w:type="dxa"/>
            <w:vAlign w:val="center"/>
          </w:tcPr>
          <w:p w14:paraId="084C299D" w14:textId="606186B2" w:rsidR="00A83952" w:rsidRPr="00A83952" w:rsidRDefault="00A83952" w:rsidP="00BD762F">
            <w:pPr>
              <w:spacing w:before="40"/>
            </w:pPr>
            <w:r w:rsidRPr="00A83952">
              <w:t>Complete the attached indemnity form</w:t>
            </w:r>
          </w:p>
        </w:tc>
        <w:tc>
          <w:tcPr>
            <w:tcW w:w="1780" w:type="dxa"/>
          </w:tcPr>
          <w:p w14:paraId="6CE532D7" w14:textId="117474AC" w:rsidR="00A83952" w:rsidRDefault="00B04DBE" w:rsidP="00BD762F">
            <w:pPr>
              <w:spacing w:before="40"/>
            </w:pPr>
            <w:sdt>
              <w:sdtPr>
                <w:id w:val="1936549815"/>
                <w14:checkbox>
                  <w14:checked w14:val="0"/>
                  <w14:checkedState w14:val="2612" w14:font="MS Gothic"/>
                  <w14:uncheckedState w14:val="2610" w14:font="MS Gothic"/>
                </w14:checkbox>
              </w:sdtPr>
              <w:sdtEndPr/>
              <w:sdtContent>
                <w:r w:rsidR="00A83952" w:rsidRPr="00BD762F">
                  <w:rPr>
                    <w:rFonts w:ascii="Segoe UI Symbol" w:hAnsi="Segoe UI Symbol" w:cs="Segoe UI Symbol"/>
                  </w:rPr>
                  <w:t>☐</w:t>
                </w:r>
              </w:sdtContent>
            </w:sdt>
            <w:r w:rsidR="00A83952" w:rsidRPr="00524E51">
              <w:t xml:space="preserve"> </w:t>
            </w:r>
            <w:r w:rsidR="00A83952">
              <w:t>Yes</w:t>
            </w:r>
          </w:p>
        </w:tc>
      </w:tr>
      <w:tr w:rsidR="00A83952" w14:paraId="5F09CAD9" w14:textId="77777777" w:rsidTr="00A83952">
        <w:tc>
          <w:tcPr>
            <w:tcW w:w="8642" w:type="dxa"/>
          </w:tcPr>
          <w:p w14:paraId="32B1B986" w14:textId="6F0EEFD6" w:rsidR="00A83952" w:rsidRPr="00A83952" w:rsidRDefault="00A83952" w:rsidP="00BD762F">
            <w:pPr>
              <w:spacing w:before="40"/>
            </w:pPr>
            <w:r w:rsidRPr="00A83952">
              <w:t>Copy of certificate of registration with Food Act 1984</w:t>
            </w:r>
            <w:r w:rsidR="00CE3733">
              <w:t xml:space="preserve"> (if applicable)</w:t>
            </w:r>
          </w:p>
        </w:tc>
        <w:tc>
          <w:tcPr>
            <w:tcW w:w="1780" w:type="dxa"/>
          </w:tcPr>
          <w:p w14:paraId="67270578" w14:textId="4C72A14D" w:rsidR="00A83952" w:rsidRDefault="00B04DBE" w:rsidP="00BD762F">
            <w:pPr>
              <w:spacing w:before="40"/>
            </w:pPr>
            <w:sdt>
              <w:sdtPr>
                <w:id w:val="-930118541"/>
                <w14:checkbox>
                  <w14:checked w14:val="0"/>
                  <w14:checkedState w14:val="2612" w14:font="MS Gothic"/>
                  <w14:uncheckedState w14:val="2610" w14:font="MS Gothic"/>
                </w14:checkbox>
              </w:sdtPr>
              <w:sdtEndPr/>
              <w:sdtContent>
                <w:r w:rsidR="00A83952" w:rsidRPr="00BD762F">
                  <w:rPr>
                    <w:rFonts w:ascii="Segoe UI Symbol" w:hAnsi="Segoe UI Symbol" w:cs="Segoe UI Symbol"/>
                  </w:rPr>
                  <w:t>☐</w:t>
                </w:r>
              </w:sdtContent>
            </w:sdt>
            <w:r w:rsidR="00A83952" w:rsidRPr="00524E51">
              <w:t xml:space="preserve"> </w:t>
            </w:r>
            <w:r w:rsidR="00A83952">
              <w:t>Yes</w:t>
            </w:r>
          </w:p>
        </w:tc>
      </w:tr>
    </w:tbl>
    <w:p w14:paraId="6B8B94FF" w14:textId="23493D0E" w:rsidR="00A83952" w:rsidRPr="00A83952" w:rsidRDefault="00A83952" w:rsidP="00A83952">
      <w:pPr>
        <w:rPr>
          <w:sz w:val="18"/>
          <w:szCs w:val="20"/>
        </w:rPr>
      </w:pPr>
      <w:r w:rsidRPr="00A83952">
        <w:rPr>
          <w:sz w:val="18"/>
          <w:szCs w:val="20"/>
        </w:rPr>
        <w:t>Please note that all the above is mandatory and your application will not be accepted or assessed until received/attached.</w:t>
      </w:r>
    </w:p>
    <w:p w14:paraId="747C6508" w14:textId="77777777" w:rsidR="00CE3733" w:rsidRPr="00CE3733" w:rsidRDefault="00CE3733" w:rsidP="000E3B9B">
      <w:pPr>
        <w:pStyle w:val="Heading2"/>
        <w:rPr>
          <w:sz w:val="20"/>
          <w:szCs w:val="20"/>
        </w:rPr>
      </w:pPr>
    </w:p>
    <w:p w14:paraId="0B369614" w14:textId="1067AD9F" w:rsidR="000E3B9B" w:rsidRDefault="00837DF9" w:rsidP="000E3B9B">
      <w:pPr>
        <w:pStyle w:val="Heading2"/>
      </w:pPr>
      <w:r>
        <w:t>Signature of applicant</w:t>
      </w:r>
    </w:p>
    <w:tbl>
      <w:tblPr>
        <w:tblStyle w:val="TableGrid"/>
        <w:tblW w:w="5000" w:type="pct"/>
        <w:tblLook w:val="04A0" w:firstRow="1" w:lastRow="0" w:firstColumn="1" w:lastColumn="0" w:noHBand="0" w:noVBand="1"/>
      </w:tblPr>
      <w:tblGrid>
        <w:gridCol w:w="6947"/>
        <w:gridCol w:w="3475"/>
      </w:tblGrid>
      <w:tr w:rsidR="000E3B9B" w14:paraId="52FDEC72" w14:textId="77777777" w:rsidTr="000E3B9B">
        <w:tc>
          <w:tcPr>
            <w:tcW w:w="3333" w:type="pct"/>
          </w:tcPr>
          <w:p w14:paraId="4983B374" w14:textId="77777777" w:rsidR="000E3B9B" w:rsidRDefault="000E3B9B" w:rsidP="00353E67"/>
          <w:p w14:paraId="5C8841EE" w14:textId="77777777" w:rsidR="000E3B9B" w:rsidRPr="00A13BB1" w:rsidRDefault="000E3B9B" w:rsidP="00353E67"/>
          <w:p w14:paraId="72562AAA" w14:textId="77777777" w:rsidR="000E3B9B" w:rsidRDefault="000E3B9B" w:rsidP="00353E67">
            <w:pPr>
              <w:pStyle w:val="Caption"/>
              <w:rPr>
                <w:b/>
              </w:rPr>
            </w:pPr>
            <w:r>
              <w:t>Signature</w:t>
            </w:r>
          </w:p>
        </w:tc>
        <w:tc>
          <w:tcPr>
            <w:tcW w:w="1667" w:type="pct"/>
          </w:tcPr>
          <w:p w14:paraId="6EAFA87A" w14:textId="77777777" w:rsidR="000E3B9B" w:rsidRDefault="000E3B9B" w:rsidP="00353E67"/>
          <w:p w14:paraId="63DF3FBD" w14:textId="77777777" w:rsidR="000E3B9B" w:rsidRPr="00A13BB1" w:rsidRDefault="000E3B9B" w:rsidP="00353E67"/>
          <w:p w14:paraId="069D1366" w14:textId="77777777" w:rsidR="000E3B9B" w:rsidRDefault="000E3B9B" w:rsidP="00353E67">
            <w:pPr>
              <w:pStyle w:val="Caption"/>
              <w:rPr>
                <w:b/>
              </w:rPr>
            </w:pPr>
            <w:r>
              <w:t>Date</w:t>
            </w:r>
          </w:p>
        </w:tc>
      </w:tr>
    </w:tbl>
    <w:p w14:paraId="411E7DD9" w14:textId="77777777" w:rsidR="000E3B9B" w:rsidRPr="00664A8A" w:rsidRDefault="000E3B9B" w:rsidP="00D4214E">
      <w:pPr>
        <w:rPr>
          <w:sz w:val="16"/>
          <w:szCs w:val="18"/>
        </w:rPr>
      </w:pPr>
    </w:p>
    <w:p w14:paraId="3FEB0D95" w14:textId="41E25A96" w:rsidR="00837DF9" w:rsidRDefault="00837DF9" w:rsidP="00837DF9">
      <w:r w:rsidRPr="00E444E4">
        <w:t xml:space="preserve">Pursuant to </w:t>
      </w:r>
      <w:r w:rsidR="002821A8">
        <w:t>Part 11 Clause 68 (11)</w:t>
      </w:r>
      <w:r w:rsidRPr="00E444E4">
        <w:t xml:space="preserve"> of the </w:t>
      </w:r>
      <w:r w:rsidR="0028202A" w:rsidRPr="0028202A">
        <w:t>Latrobe Community Amenity Local Law 2026</w:t>
      </w:r>
      <w:r w:rsidR="0028202A">
        <w:t xml:space="preserve"> </w:t>
      </w:r>
      <w:r w:rsidRPr="00E444E4">
        <w:t>it is an offence to make any false representation or declaration on an application for a permit.</w:t>
      </w:r>
    </w:p>
    <w:p w14:paraId="7FD45902" w14:textId="77777777" w:rsidR="00CE3733" w:rsidRDefault="00CE3733" w:rsidP="00837DF9"/>
    <w:tbl>
      <w:tblPr>
        <w:tblStyle w:val="TableGrid"/>
        <w:tblW w:w="5000" w:type="pct"/>
        <w:tblLook w:val="06A0" w:firstRow="1" w:lastRow="0" w:firstColumn="1" w:lastColumn="0" w:noHBand="1" w:noVBand="1"/>
      </w:tblPr>
      <w:tblGrid>
        <w:gridCol w:w="5151"/>
        <w:gridCol w:w="5271"/>
      </w:tblGrid>
      <w:tr w:rsidR="000E3B9B" w14:paraId="5FAD1951" w14:textId="77777777" w:rsidTr="000E3B9B">
        <w:tc>
          <w:tcPr>
            <w:tcW w:w="2471" w:type="pct"/>
            <w:tcBorders>
              <w:bottom w:val="single" w:sz="4" w:space="0" w:color="auto"/>
              <w:right w:val="nil"/>
            </w:tcBorders>
            <w:shd w:val="clear" w:color="auto" w:fill="F9EDF1" w:themeFill="accent4"/>
          </w:tcPr>
          <w:p w14:paraId="15E84E07" w14:textId="77777777" w:rsidR="000E3B9B" w:rsidRDefault="000E3B9B" w:rsidP="00353E67">
            <w:pPr>
              <w:pStyle w:val="Heading3"/>
            </w:pPr>
            <w:r>
              <w:t>Office use only</w:t>
            </w:r>
          </w:p>
        </w:tc>
        <w:tc>
          <w:tcPr>
            <w:tcW w:w="2529" w:type="pct"/>
            <w:tcBorders>
              <w:left w:val="nil"/>
              <w:bottom w:val="single" w:sz="4" w:space="0" w:color="auto"/>
            </w:tcBorders>
            <w:shd w:val="clear" w:color="auto" w:fill="F9EDF1" w:themeFill="accent4"/>
          </w:tcPr>
          <w:p w14:paraId="0C061054" w14:textId="6FC221A7" w:rsidR="000E3B9B" w:rsidRDefault="00837DF9" w:rsidP="00353E67">
            <w:pPr>
              <w:pStyle w:val="Caption"/>
              <w:jc w:val="right"/>
            </w:pPr>
            <w:r>
              <w:t xml:space="preserve">(Receipt to </w:t>
            </w:r>
            <w:proofErr w:type="gramStart"/>
            <w:r>
              <w:t>CL.R</w:t>
            </w:r>
            <w:proofErr w:type="gramEnd"/>
            <w:r>
              <w:t>58111373)</w:t>
            </w:r>
          </w:p>
        </w:tc>
      </w:tr>
      <w:tr w:rsidR="000E3B9B" w14:paraId="735AEBF1" w14:textId="77777777" w:rsidTr="000E3B9B">
        <w:tc>
          <w:tcPr>
            <w:tcW w:w="2471" w:type="pct"/>
            <w:shd w:val="clear" w:color="auto" w:fill="F9EDF1" w:themeFill="accent4"/>
          </w:tcPr>
          <w:p w14:paraId="0649B60D" w14:textId="77777777" w:rsidR="00837DF9" w:rsidRDefault="00837DF9" w:rsidP="000E3B9B">
            <w:pPr>
              <w:spacing w:before="40"/>
            </w:pPr>
            <w:r>
              <w:t>Have you attached:</w:t>
            </w:r>
          </w:p>
          <w:p w14:paraId="207ACEBE" w14:textId="17782A8F" w:rsidR="00837DF9" w:rsidRPr="000E3B9B" w:rsidRDefault="00B04DBE" w:rsidP="000E3B9B">
            <w:pPr>
              <w:spacing w:before="40"/>
            </w:pPr>
            <w:sdt>
              <w:sdtPr>
                <w:id w:val="-2091997805"/>
                <w14:checkbox>
                  <w14:checked w14:val="0"/>
                  <w14:checkedState w14:val="2612" w14:font="MS Gothic"/>
                  <w14:uncheckedState w14:val="2610" w14:font="MS Gothic"/>
                </w14:checkbox>
              </w:sdtPr>
              <w:sdtEndPr/>
              <w:sdtContent>
                <w:r w:rsidR="00837DF9">
                  <w:rPr>
                    <w:rFonts w:ascii="MS Gothic" w:eastAsia="MS Gothic" w:hAnsi="MS Gothic" w:hint="eastAsia"/>
                  </w:rPr>
                  <w:t>☐</w:t>
                </w:r>
              </w:sdtContent>
            </w:sdt>
            <w:r w:rsidR="00837DF9" w:rsidRPr="00524E51">
              <w:t xml:space="preserve"> </w:t>
            </w:r>
            <w:r w:rsidR="00837DF9">
              <w:t>All mandatory documents above</w:t>
            </w:r>
          </w:p>
        </w:tc>
        <w:tc>
          <w:tcPr>
            <w:tcW w:w="2529" w:type="pct"/>
            <w:shd w:val="clear" w:color="auto" w:fill="F9EDF1" w:themeFill="accent4"/>
          </w:tcPr>
          <w:p w14:paraId="39B4A5B5" w14:textId="77777777" w:rsidR="000E3B9B" w:rsidRDefault="000E3B9B" w:rsidP="00353E67">
            <w:pPr>
              <w:pStyle w:val="Caption"/>
            </w:pPr>
            <w:r>
              <w:t>Date stamp:</w:t>
            </w:r>
          </w:p>
          <w:p w14:paraId="225A0ABE" w14:textId="77777777" w:rsidR="000E3B9B" w:rsidRPr="000E3B9B" w:rsidRDefault="000E3B9B" w:rsidP="000E3B9B"/>
        </w:tc>
      </w:tr>
    </w:tbl>
    <w:p w14:paraId="18D0DF27" w14:textId="77777777" w:rsidR="00B55F15" w:rsidRDefault="00B55F15" w:rsidP="00B55F15">
      <w:pPr>
        <w:pStyle w:val="Heading1"/>
      </w:pPr>
      <w:r w:rsidRPr="008D41EE">
        <w:t>Submitting you</w:t>
      </w:r>
      <w:r>
        <w:t>r</w:t>
      </w:r>
      <w:r w:rsidRPr="008D41EE">
        <w:t xml:space="preserve"> application</w:t>
      </w:r>
    </w:p>
    <w:tbl>
      <w:tblPr>
        <w:tblStyle w:val="TableGrid"/>
        <w:tblW w:w="5000" w:type="pct"/>
        <w:tblLook w:val="06A0" w:firstRow="1" w:lastRow="0" w:firstColumn="1" w:lastColumn="0" w:noHBand="1" w:noVBand="1"/>
      </w:tblPr>
      <w:tblGrid>
        <w:gridCol w:w="1207"/>
        <w:gridCol w:w="4702"/>
        <w:gridCol w:w="4513"/>
      </w:tblGrid>
      <w:tr w:rsidR="00B55F15" w14:paraId="4033829E" w14:textId="77777777" w:rsidTr="007D1FCA">
        <w:tc>
          <w:tcPr>
            <w:tcW w:w="579" w:type="pct"/>
          </w:tcPr>
          <w:p w14:paraId="200D9B89" w14:textId="77777777" w:rsidR="00B55F15" w:rsidRDefault="00B55F15" w:rsidP="007D1FCA">
            <w:pPr>
              <w:spacing w:before="40"/>
            </w:pPr>
            <w:r>
              <w:t>Mail</w:t>
            </w:r>
          </w:p>
        </w:tc>
        <w:tc>
          <w:tcPr>
            <w:tcW w:w="4421" w:type="pct"/>
            <w:gridSpan w:val="2"/>
          </w:tcPr>
          <w:p w14:paraId="45148B5F" w14:textId="77777777" w:rsidR="00B55F15" w:rsidRDefault="00B55F15" w:rsidP="007D1FCA">
            <w:pPr>
              <w:spacing w:before="40"/>
            </w:pPr>
            <w:r>
              <w:t xml:space="preserve">Post the completed and signed application together with copies </w:t>
            </w:r>
            <w:r w:rsidRPr="00DD19F5">
              <w:t>of required documentation</w:t>
            </w:r>
            <w:r>
              <w:t xml:space="preserve"> and cheque or money order payable to ‘Latrobe City Council’ to PO Box 264 Morwell VIC 3840.</w:t>
            </w:r>
          </w:p>
        </w:tc>
      </w:tr>
      <w:tr w:rsidR="00B55F15" w14:paraId="7C8523AA" w14:textId="77777777" w:rsidTr="007D1FCA">
        <w:tc>
          <w:tcPr>
            <w:tcW w:w="579" w:type="pct"/>
            <w:vMerge w:val="restart"/>
          </w:tcPr>
          <w:p w14:paraId="1326CFB4" w14:textId="77777777" w:rsidR="00B55F15" w:rsidRDefault="00B55F15" w:rsidP="007D1FCA">
            <w:pPr>
              <w:spacing w:before="40"/>
            </w:pPr>
            <w:r>
              <w:t>In person</w:t>
            </w:r>
          </w:p>
        </w:tc>
        <w:tc>
          <w:tcPr>
            <w:tcW w:w="4421" w:type="pct"/>
            <w:gridSpan w:val="2"/>
          </w:tcPr>
          <w:p w14:paraId="52FAD9DF" w14:textId="77777777" w:rsidR="00B55F15" w:rsidRDefault="00B55F15" w:rsidP="007D1FCA">
            <w:pPr>
              <w:spacing w:before="40"/>
            </w:pPr>
            <w:r>
              <w:t xml:space="preserve">Bring the completed and signed application together with copies of supporting </w:t>
            </w:r>
            <w:r w:rsidRPr="00DD19F5">
              <w:t>documents and payment to any of our following Service Centres and Libraries. Cash and cheques not accepted</w:t>
            </w:r>
            <w:r w:rsidRPr="009B5312">
              <w:t xml:space="preserve"> at Morwell Library.</w:t>
            </w:r>
          </w:p>
        </w:tc>
      </w:tr>
      <w:tr w:rsidR="00B55F15" w14:paraId="4139BEE7" w14:textId="77777777" w:rsidTr="007D1FCA">
        <w:tc>
          <w:tcPr>
            <w:tcW w:w="579" w:type="pct"/>
            <w:vMerge/>
          </w:tcPr>
          <w:p w14:paraId="1AB620EE" w14:textId="77777777" w:rsidR="00B55F15" w:rsidRDefault="00B55F15" w:rsidP="007D1FCA">
            <w:pPr>
              <w:spacing w:before="40"/>
            </w:pPr>
          </w:p>
        </w:tc>
        <w:tc>
          <w:tcPr>
            <w:tcW w:w="2256" w:type="pct"/>
          </w:tcPr>
          <w:p w14:paraId="5819FACA" w14:textId="77777777" w:rsidR="00B55F15" w:rsidRDefault="00B55F15" w:rsidP="007D1FCA">
            <w:pPr>
              <w:spacing w:before="40"/>
            </w:pPr>
            <w:r>
              <w:t>141 Commercial Road, Morwell</w:t>
            </w:r>
          </w:p>
        </w:tc>
        <w:tc>
          <w:tcPr>
            <w:tcW w:w="2165" w:type="pct"/>
          </w:tcPr>
          <w:p w14:paraId="77B6F74A" w14:textId="77777777" w:rsidR="00B55F15" w:rsidRDefault="00B55F15" w:rsidP="007D1FCA">
            <w:pPr>
              <w:spacing w:before="40"/>
            </w:pPr>
            <w:r>
              <w:t>Monday to Friday, 9am to 5pm</w:t>
            </w:r>
          </w:p>
        </w:tc>
      </w:tr>
      <w:tr w:rsidR="00B55F15" w14:paraId="64449E66" w14:textId="77777777" w:rsidTr="007D1FCA">
        <w:tc>
          <w:tcPr>
            <w:tcW w:w="579" w:type="pct"/>
            <w:vMerge/>
          </w:tcPr>
          <w:p w14:paraId="5F5D88D8" w14:textId="77777777" w:rsidR="00B55F15" w:rsidRDefault="00B55F15" w:rsidP="007D1FCA">
            <w:pPr>
              <w:spacing w:before="40"/>
            </w:pPr>
          </w:p>
        </w:tc>
        <w:tc>
          <w:tcPr>
            <w:tcW w:w="2256" w:type="pct"/>
          </w:tcPr>
          <w:p w14:paraId="2257BA03" w14:textId="77777777" w:rsidR="00B55F15" w:rsidRDefault="00B55F15" w:rsidP="007D1FCA">
            <w:pPr>
              <w:spacing w:before="40"/>
            </w:pPr>
            <w:r>
              <w:t>63-65 Elgin Street, Morwell</w:t>
            </w:r>
          </w:p>
        </w:tc>
        <w:tc>
          <w:tcPr>
            <w:tcW w:w="2165" w:type="pct"/>
          </w:tcPr>
          <w:p w14:paraId="1A87BC04" w14:textId="77777777" w:rsidR="00B55F15" w:rsidRDefault="00B55F15" w:rsidP="007D1FCA">
            <w:pPr>
              <w:spacing w:before="40"/>
            </w:pPr>
            <w:r>
              <w:t>Monday to Friday, 8.30am to 5.15pm</w:t>
            </w:r>
            <w:r>
              <w:br/>
              <w:t>Saturday, 9am to 12noon</w:t>
            </w:r>
          </w:p>
        </w:tc>
      </w:tr>
      <w:tr w:rsidR="00B55F15" w14:paraId="5E7A54F0" w14:textId="77777777" w:rsidTr="007D1FCA">
        <w:tc>
          <w:tcPr>
            <w:tcW w:w="579" w:type="pct"/>
            <w:vMerge/>
          </w:tcPr>
          <w:p w14:paraId="377D8AB1" w14:textId="77777777" w:rsidR="00B55F15" w:rsidRDefault="00B55F15" w:rsidP="007D1FCA">
            <w:pPr>
              <w:spacing w:before="40"/>
            </w:pPr>
          </w:p>
        </w:tc>
        <w:tc>
          <w:tcPr>
            <w:tcW w:w="2256" w:type="pct"/>
          </w:tcPr>
          <w:p w14:paraId="663E87C2" w14:textId="77777777" w:rsidR="00B55F15" w:rsidRDefault="00B55F15" w:rsidP="007D1FCA">
            <w:pPr>
              <w:spacing w:before="40"/>
            </w:pPr>
            <w:r>
              <w:t>34-38 Kay Street, Traralgon</w:t>
            </w:r>
          </w:p>
        </w:tc>
        <w:tc>
          <w:tcPr>
            <w:tcW w:w="2165" w:type="pct"/>
          </w:tcPr>
          <w:p w14:paraId="07EB070E" w14:textId="77777777" w:rsidR="00B55F15" w:rsidRDefault="00B55F15" w:rsidP="007D1FCA">
            <w:pPr>
              <w:spacing w:before="40"/>
            </w:pPr>
            <w:r>
              <w:t>Monday to Friday, 8.30am to 5.15pm</w:t>
            </w:r>
            <w:r>
              <w:br/>
              <w:t>Saturday, 9am to 12noon</w:t>
            </w:r>
          </w:p>
        </w:tc>
      </w:tr>
      <w:tr w:rsidR="00B55F15" w14:paraId="4D734958" w14:textId="77777777" w:rsidTr="007D1FCA">
        <w:tc>
          <w:tcPr>
            <w:tcW w:w="579" w:type="pct"/>
            <w:vMerge/>
          </w:tcPr>
          <w:p w14:paraId="16196583" w14:textId="77777777" w:rsidR="00B55F15" w:rsidRDefault="00B55F15" w:rsidP="007D1FCA">
            <w:pPr>
              <w:spacing w:before="40"/>
            </w:pPr>
          </w:p>
        </w:tc>
        <w:tc>
          <w:tcPr>
            <w:tcW w:w="2256" w:type="pct"/>
          </w:tcPr>
          <w:p w14:paraId="675822C3" w14:textId="77777777" w:rsidR="00B55F15" w:rsidRDefault="00B55F15" w:rsidP="007D1FCA">
            <w:pPr>
              <w:spacing w:before="40"/>
            </w:pPr>
            <w:r>
              <w:t>1-29 George Street, Moe</w:t>
            </w:r>
          </w:p>
        </w:tc>
        <w:tc>
          <w:tcPr>
            <w:tcW w:w="2165" w:type="pct"/>
          </w:tcPr>
          <w:p w14:paraId="3B3A7A51" w14:textId="77777777" w:rsidR="00B55F15" w:rsidRDefault="00B55F15" w:rsidP="007D1FCA">
            <w:pPr>
              <w:spacing w:before="40"/>
            </w:pPr>
            <w:r>
              <w:t>Monday to Friday, 8.30am to 5.15pm</w:t>
            </w:r>
            <w:r>
              <w:br/>
              <w:t>Saturday, 9am to 12noon</w:t>
            </w:r>
          </w:p>
        </w:tc>
      </w:tr>
      <w:tr w:rsidR="00B55F15" w14:paraId="1F39EB11" w14:textId="77777777" w:rsidTr="007D1FCA">
        <w:tc>
          <w:tcPr>
            <w:tcW w:w="579" w:type="pct"/>
            <w:vMerge/>
            <w:tcBorders>
              <w:bottom w:val="single" w:sz="4" w:space="0" w:color="auto"/>
            </w:tcBorders>
          </w:tcPr>
          <w:p w14:paraId="5AD19F97" w14:textId="77777777" w:rsidR="00B55F15" w:rsidRDefault="00B55F15" w:rsidP="007D1FCA">
            <w:pPr>
              <w:spacing w:before="40"/>
            </w:pPr>
          </w:p>
        </w:tc>
        <w:tc>
          <w:tcPr>
            <w:tcW w:w="2256" w:type="pct"/>
            <w:tcBorders>
              <w:bottom w:val="single" w:sz="4" w:space="0" w:color="auto"/>
            </w:tcBorders>
          </w:tcPr>
          <w:p w14:paraId="36E44FE7" w14:textId="77777777" w:rsidR="00B55F15" w:rsidRDefault="00B55F15" w:rsidP="007D1FCA">
            <w:pPr>
              <w:spacing w:before="40"/>
            </w:pPr>
            <w:r>
              <w:t>9-11 Philip Parade, Churchill</w:t>
            </w:r>
          </w:p>
        </w:tc>
        <w:tc>
          <w:tcPr>
            <w:tcW w:w="2165" w:type="pct"/>
            <w:tcBorders>
              <w:bottom w:val="single" w:sz="4" w:space="0" w:color="auto"/>
            </w:tcBorders>
          </w:tcPr>
          <w:p w14:paraId="6FDA27E8" w14:textId="77777777" w:rsidR="00B55F15" w:rsidRDefault="00B55F15" w:rsidP="007D1FCA">
            <w:pPr>
              <w:spacing w:before="40"/>
            </w:pPr>
            <w:r>
              <w:t>Monday to Friday, 8.30am to 5.15pm</w:t>
            </w:r>
            <w:r>
              <w:br/>
              <w:t>Closed between 12noon to 1pm</w:t>
            </w:r>
          </w:p>
        </w:tc>
      </w:tr>
    </w:tbl>
    <w:p w14:paraId="1F0D8526" w14:textId="77777777" w:rsidR="00B55F15" w:rsidRPr="00CE3733" w:rsidRDefault="00B55F15" w:rsidP="00CE3733">
      <w:pPr>
        <w:rPr>
          <w:sz w:val="14"/>
          <w:szCs w:val="16"/>
          <w:lang w:val="en-US"/>
        </w:rPr>
      </w:pPr>
    </w:p>
    <w:p w14:paraId="7A316D5E" w14:textId="1BEE4659" w:rsidR="00B55F15" w:rsidRPr="0035194F" w:rsidRDefault="00B55F15" w:rsidP="00B55F15">
      <w:pPr>
        <w:pStyle w:val="Heading2"/>
        <w:rPr>
          <w:lang w:val="en-US"/>
        </w:rPr>
      </w:pPr>
      <w:r w:rsidRPr="0035194F">
        <w:rPr>
          <w:lang w:val="en-US"/>
        </w:rPr>
        <w:t>F</w:t>
      </w:r>
      <w:r>
        <w:rPr>
          <w:lang w:val="en-US"/>
        </w:rPr>
        <w:t>orm of indemnity</w:t>
      </w:r>
    </w:p>
    <w:p w14:paraId="32D6E028" w14:textId="7BB54C08" w:rsidR="00B55F15" w:rsidRPr="00A77073" w:rsidRDefault="00B55F15" w:rsidP="00B55F15">
      <w:pPr>
        <w:tabs>
          <w:tab w:val="left" w:pos="720"/>
          <w:tab w:val="left" w:pos="4320"/>
          <w:tab w:val="left" w:pos="4860"/>
          <w:tab w:val="right" w:pos="10080"/>
        </w:tabs>
        <w:rPr>
          <w:rFonts w:cs="Arial"/>
        </w:rPr>
        <w:sectPr w:rsidR="00B55F15" w:rsidRPr="00A77073" w:rsidSect="00B55F15">
          <w:headerReference w:type="default" r:id="rId11"/>
          <w:footerReference w:type="default" r:id="rId12"/>
          <w:headerReference w:type="first" r:id="rId13"/>
          <w:type w:val="continuous"/>
          <w:pgSz w:w="11906" w:h="16838" w:code="9"/>
          <w:pgMar w:top="851" w:right="737" w:bottom="1814" w:left="737" w:header="709" w:footer="709" w:gutter="0"/>
          <w:cols w:space="708"/>
          <w:titlePg/>
          <w:docGrid w:linePitch="360"/>
        </w:sectPr>
      </w:pPr>
    </w:p>
    <w:p w14:paraId="786236F2" w14:textId="77777777" w:rsidR="00B55F15" w:rsidRPr="00CE3733" w:rsidRDefault="00B55F15" w:rsidP="00B55F15">
      <w:pPr>
        <w:rPr>
          <w:sz w:val="4"/>
          <w:szCs w:val="6"/>
        </w:rPr>
        <w:sectPr w:rsidR="00B55F15" w:rsidRPr="00CE3733" w:rsidSect="00B55F15">
          <w:type w:val="continuous"/>
          <w:pgSz w:w="11906" w:h="16838" w:code="9"/>
          <w:pgMar w:top="851" w:right="1077" w:bottom="1814" w:left="1077" w:header="709" w:footer="709" w:gutter="0"/>
          <w:cols w:space="708"/>
          <w:titlePg/>
          <w:docGrid w:linePitch="360"/>
        </w:sectPr>
      </w:pPr>
    </w:p>
    <w:p w14:paraId="30770A54" w14:textId="77777777" w:rsidR="00CE3733" w:rsidRDefault="00B55F15" w:rsidP="00CE3733">
      <w:pPr>
        <w:pStyle w:val="NoSpacing"/>
        <w:rPr>
          <w:sz w:val="20"/>
          <w:szCs w:val="20"/>
        </w:rPr>
      </w:pPr>
      <w:r w:rsidRPr="00CE3733">
        <w:rPr>
          <w:sz w:val="20"/>
          <w:szCs w:val="20"/>
        </w:rPr>
        <w:t xml:space="preserve">THIS INDEMNITY is given the _____ day of __________ 20___, </w:t>
      </w:r>
    </w:p>
    <w:p w14:paraId="208056D8" w14:textId="77777777" w:rsidR="00CE3733" w:rsidRDefault="00CE3733" w:rsidP="00CE3733">
      <w:pPr>
        <w:pStyle w:val="NoSpacing"/>
        <w:rPr>
          <w:sz w:val="20"/>
          <w:szCs w:val="20"/>
        </w:rPr>
      </w:pPr>
    </w:p>
    <w:p w14:paraId="7549A6CF" w14:textId="61D416EC" w:rsidR="00B55F15" w:rsidRPr="00CE3733" w:rsidRDefault="00B55F15" w:rsidP="00CE3733">
      <w:r w:rsidRPr="00CE3733">
        <w:t xml:space="preserve">by__________________________________________ (hereinafter called “the Indemnifier”) to THE LATROBE </w:t>
      </w:r>
      <w:smartTag w:uri="urn:schemas-microsoft-com:office:smarttags" w:element="stockticker">
        <w:r w:rsidRPr="00CE3733">
          <w:t>CITY</w:t>
        </w:r>
      </w:smartTag>
      <w:r w:rsidRPr="00CE3733">
        <w:t xml:space="preserve"> (hereinafter called “the Council”).</w:t>
      </w:r>
    </w:p>
    <w:p w14:paraId="25915A26" w14:textId="77777777" w:rsidR="00B55F15" w:rsidRPr="00441238" w:rsidRDefault="00B55F15" w:rsidP="00B55F15"/>
    <w:p w14:paraId="543C1C86" w14:textId="77777777" w:rsidR="00B55F15" w:rsidRPr="00441238" w:rsidRDefault="00B55F15" w:rsidP="00B55F15">
      <w:r w:rsidRPr="00441238">
        <w:t>WHEREAS the Indemnifier has applied to the Council for authority to use portion of a road or other public area within the Municipal district under the Council’s streets, roads and other public places Local Law.</w:t>
      </w:r>
    </w:p>
    <w:p w14:paraId="211F2DC7" w14:textId="77777777" w:rsidR="00B55F15" w:rsidRPr="00441238" w:rsidRDefault="00B55F15" w:rsidP="00B55F15"/>
    <w:p w14:paraId="442BF0C0" w14:textId="77777777" w:rsidR="00B55F15" w:rsidRPr="00441238" w:rsidRDefault="00B55F15" w:rsidP="00B55F15">
      <w:smartTag w:uri="urn:schemas-microsoft-com:office:smarttags" w:element="stockticker">
        <w:r w:rsidRPr="00441238">
          <w:t>NOW</w:t>
        </w:r>
      </w:smartTag>
      <w:r w:rsidRPr="00441238">
        <w:t xml:space="preserve"> THIS INDENTURE WITNESSES that in consideration of the Council granting such authority the Indemnifier INDEMNIFIES and will KEEP the Council INDEMNIFIED against any and for all damage to or loss of any equipment and property owned by or under the control of the Council or in adjacent to the area wherein such permit is situated and against any claim arising out of all injuries and damage suffered by any person whatsoever including the Indemnifier or employee or agent or sub-contractor or any customer of the Indemnifier resulting from the use of the said area in the manner and for the purposes aforesaid.</w:t>
      </w:r>
    </w:p>
    <w:p w14:paraId="64BFDE33" w14:textId="77777777" w:rsidR="00B55F15" w:rsidRPr="00441238" w:rsidRDefault="00B55F15" w:rsidP="00B55F15">
      <w:r w:rsidRPr="00441238">
        <w:t>SIGNED by the Said</w:t>
      </w:r>
      <w:r w:rsidRPr="00441238">
        <w:tab/>
        <w:t>)</w:t>
      </w:r>
    </w:p>
    <w:p w14:paraId="2FBC2C4F" w14:textId="77777777" w:rsidR="00B55F15" w:rsidRPr="00441238" w:rsidRDefault="00B55F15" w:rsidP="00B55F15">
      <w:r w:rsidRPr="00441238">
        <w:t>in Victoria</w:t>
      </w:r>
      <w:r w:rsidRPr="00441238">
        <w:tab/>
      </w:r>
      <w:proofErr w:type="gramStart"/>
      <w:r w:rsidRPr="00441238">
        <w:tab/>
        <w:t xml:space="preserve">)   </w:t>
      </w:r>
      <w:proofErr w:type="gramEnd"/>
      <w:r w:rsidRPr="00441238">
        <w:t xml:space="preserve">    ________________________________________________</w:t>
      </w:r>
    </w:p>
    <w:p w14:paraId="60FCAE1C" w14:textId="37F15368" w:rsidR="00B55F15" w:rsidRPr="00441238" w:rsidRDefault="00B55F15" w:rsidP="00B55F15">
      <w:r w:rsidRPr="00441238">
        <w:tab/>
      </w:r>
      <w:r w:rsidRPr="00441238">
        <w:tab/>
      </w:r>
      <w:r>
        <w:t xml:space="preserve">         </w:t>
      </w:r>
      <w:r w:rsidRPr="00441238">
        <w:tab/>
        <w:t xml:space="preserve">                               Signature of Applicant</w:t>
      </w:r>
    </w:p>
    <w:p w14:paraId="005696EF" w14:textId="77777777" w:rsidR="00B55F15" w:rsidRPr="00441238" w:rsidRDefault="00B55F15" w:rsidP="00B55F15">
      <w:r w:rsidRPr="00441238">
        <w:t>OR</w:t>
      </w:r>
    </w:p>
    <w:p w14:paraId="497A5C1D" w14:textId="65CABC2D" w:rsidR="00B55F15" w:rsidRPr="00441238" w:rsidRDefault="00B55F15" w:rsidP="00B55F15">
      <w:r w:rsidRPr="00441238">
        <w:t xml:space="preserve">THE COMMON SEAL OF </w:t>
      </w:r>
      <w:r w:rsidRPr="00441238">
        <w:tab/>
        <w:t>)</w:t>
      </w:r>
    </w:p>
    <w:p w14:paraId="762C942A" w14:textId="0867CE7B" w:rsidR="00B55F15" w:rsidRPr="00441238" w:rsidRDefault="00B55F15" w:rsidP="00B55F15">
      <w:r w:rsidRPr="00441238">
        <w:t>was hereunto affixed in</w:t>
      </w:r>
      <w:r w:rsidRPr="00441238">
        <w:tab/>
      </w:r>
      <w:r>
        <w:t xml:space="preserve">           </w:t>
      </w:r>
      <w:proofErr w:type="gramStart"/>
      <w:r>
        <w:t xml:space="preserve">  </w:t>
      </w:r>
      <w:r w:rsidRPr="00441238">
        <w:t>)</w:t>
      </w:r>
      <w:proofErr w:type="gramEnd"/>
    </w:p>
    <w:p w14:paraId="273CF430" w14:textId="77777777" w:rsidR="00B55F15" w:rsidRPr="00441238" w:rsidRDefault="00B55F15" w:rsidP="00B55F15">
      <w:r w:rsidRPr="00441238">
        <w:t xml:space="preserve">accordance with its </w:t>
      </w:r>
      <w:proofErr w:type="gramStart"/>
      <w:r w:rsidRPr="00441238">
        <w:t>Articles</w:t>
      </w:r>
      <w:proofErr w:type="gramEnd"/>
      <w:r w:rsidRPr="00441238">
        <w:tab/>
        <w:t>)</w:t>
      </w:r>
    </w:p>
    <w:p w14:paraId="6870A2B0" w14:textId="77777777" w:rsidR="00B55F15" w:rsidRPr="00441238" w:rsidRDefault="00B55F15" w:rsidP="00B55F15">
      <w:r w:rsidRPr="00441238">
        <w:t>Association in the presence of</w:t>
      </w:r>
      <w:r w:rsidRPr="00441238">
        <w:tab/>
        <w:t>)</w:t>
      </w:r>
    </w:p>
    <w:p w14:paraId="527918FD" w14:textId="77777777" w:rsidR="00B55F15" w:rsidRPr="00441238" w:rsidRDefault="00B55F15" w:rsidP="00B55F15"/>
    <w:p w14:paraId="0AC07DED" w14:textId="77777777" w:rsidR="00B55F15" w:rsidRPr="00441238" w:rsidRDefault="00B55F15" w:rsidP="00B55F15">
      <w:r w:rsidRPr="00441238">
        <w:t>Director: _____________________________    Secretary: ______________________</w:t>
      </w:r>
    </w:p>
    <w:p w14:paraId="46B44724" w14:textId="1145F991" w:rsidR="00B55F15" w:rsidRDefault="005A7A7A" w:rsidP="005A7A7A">
      <w:pPr>
        <w:pStyle w:val="Heading1"/>
      </w:pPr>
      <w:r>
        <w:lastRenderedPageBreak/>
        <w:t>Roadside trading permit conditions</w:t>
      </w:r>
    </w:p>
    <w:p w14:paraId="31B4235C" w14:textId="77777777" w:rsidR="00644222" w:rsidRDefault="00644222" w:rsidP="005A7A7A">
      <w:pPr>
        <w:pStyle w:val="Heading3"/>
      </w:pPr>
    </w:p>
    <w:p w14:paraId="2521D664" w14:textId="77451E9B" w:rsidR="005A7A7A" w:rsidRDefault="005A7A7A" w:rsidP="005A7A7A">
      <w:pPr>
        <w:pStyle w:val="Heading3"/>
      </w:pPr>
      <w:r w:rsidRPr="00441238">
        <w:t>P</w:t>
      </w:r>
      <w:r>
        <w:t>ermit required for roadside trading</w:t>
      </w:r>
    </w:p>
    <w:p w14:paraId="338115A2" w14:textId="77777777" w:rsidR="00644222" w:rsidRPr="00644222" w:rsidRDefault="00644222" w:rsidP="00644222"/>
    <w:p w14:paraId="33369028" w14:textId="77777777" w:rsidR="00644222" w:rsidRDefault="00644222" w:rsidP="00644222">
      <w:pPr>
        <w:rPr>
          <w:rFonts w:eastAsiaTheme="majorEastAsia" w:cstheme="majorBidi"/>
          <w:b/>
          <w:sz w:val="22"/>
          <w:szCs w:val="24"/>
        </w:rPr>
      </w:pPr>
      <w:r w:rsidRPr="0028202A">
        <w:rPr>
          <w:rFonts w:eastAsiaTheme="majorEastAsia" w:cstheme="majorBidi"/>
          <w:b/>
          <w:sz w:val="22"/>
          <w:szCs w:val="24"/>
        </w:rPr>
        <w:t>Latrobe Community Amenity Local Law 2026</w:t>
      </w:r>
    </w:p>
    <w:p w14:paraId="3E2D3544" w14:textId="32FB26BF" w:rsidR="00644222" w:rsidRDefault="00644222" w:rsidP="00644222">
      <w:pPr>
        <w:pStyle w:val="Heading3"/>
      </w:pPr>
      <w:r>
        <w:t>Part 9 Clause 56 Roadside Trading or Performing</w:t>
      </w:r>
    </w:p>
    <w:p w14:paraId="676158F4" w14:textId="77777777" w:rsidR="00644222" w:rsidRPr="00644222" w:rsidRDefault="00644222" w:rsidP="00644222">
      <w:pPr>
        <w:pStyle w:val="NoSpacing"/>
        <w:rPr>
          <w:sz w:val="20"/>
          <w:szCs w:val="20"/>
        </w:rPr>
      </w:pPr>
      <w:r w:rsidRPr="00644222">
        <w:rPr>
          <w:sz w:val="20"/>
          <w:szCs w:val="20"/>
        </w:rPr>
        <w:t>(1) A person must not, without a permit, erect or place on any road or Council land a</w:t>
      </w:r>
    </w:p>
    <w:p w14:paraId="1C9E6E05" w14:textId="77777777" w:rsidR="00644222" w:rsidRPr="00644222" w:rsidRDefault="00644222" w:rsidP="00644222">
      <w:pPr>
        <w:pStyle w:val="NoSpacing"/>
        <w:rPr>
          <w:sz w:val="20"/>
          <w:szCs w:val="20"/>
        </w:rPr>
      </w:pPr>
      <w:r w:rsidRPr="00644222">
        <w:rPr>
          <w:sz w:val="20"/>
          <w:szCs w:val="20"/>
        </w:rPr>
        <w:t>vehicle, caravan, trailer, table, stall or other similar structure for the purpose of</w:t>
      </w:r>
    </w:p>
    <w:p w14:paraId="0D7E7F3B" w14:textId="77777777" w:rsidR="00644222" w:rsidRPr="00644222" w:rsidRDefault="00644222" w:rsidP="00644222">
      <w:pPr>
        <w:pStyle w:val="NoSpacing"/>
        <w:rPr>
          <w:sz w:val="20"/>
          <w:szCs w:val="20"/>
        </w:rPr>
      </w:pPr>
      <w:r w:rsidRPr="00644222">
        <w:rPr>
          <w:sz w:val="20"/>
          <w:szCs w:val="20"/>
        </w:rPr>
        <w:t>selling or offering for sale any goods or services</w:t>
      </w:r>
    </w:p>
    <w:p w14:paraId="42054A97" w14:textId="77777777" w:rsidR="005A7A7A" w:rsidRDefault="005A7A7A" w:rsidP="005A7A7A"/>
    <w:p w14:paraId="600B684F" w14:textId="00A95828" w:rsidR="005A7A7A" w:rsidRPr="006138B0" w:rsidRDefault="005A7A7A" w:rsidP="00035448">
      <w:pPr>
        <w:pStyle w:val="Heading3"/>
      </w:pPr>
      <w:r w:rsidRPr="006138B0">
        <w:t>P</w:t>
      </w:r>
      <w:r w:rsidR="00035448">
        <w:t>ermit conditions</w:t>
      </w:r>
    </w:p>
    <w:p w14:paraId="099FDBB0" w14:textId="7F5C4F60" w:rsidR="005A7A7A" w:rsidRPr="00035448" w:rsidRDefault="005A7A7A" w:rsidP="00035448">
      <w:pPr>
        <w:pStyle w:val="ListParagraph"/>
        <w:numPr>
          <w:ilvl w:val="0"/>
          <w:numId w:val="38"/>
        </w:numPr>
      </w:pPr>
      <w:r w:rsidRPr="00035448">
        <w:t xml:space="preserve">Prior to commencement, Registration under the Food Act 1984 is required and Statement of Trade lodged with </w:t>
      </w:r>
      <w:proofErr w:type="spellStart"/>
      <w:r w:rsidRPr="00035448">
        <w:t>FoodTrader</w:t>
      </w:r>
      <w:proofErr w:type="spellEnd"/>
      <w:r w:rsidRPr="00035448">
        <w:t xml:space="preserve"> if applicable.</w:t>
      </w:r>
    </w:p>
    <w:p w14:paraId="54BBAA81" w14:textId="50CAC642" w:rsidR="005A7A7A" w:rsidRPr="00035448" w:rsidRDefault="005A7A7A" w:rsidP="00035448">
      <w:pPr>
        <w:pStyle w:val="ListParagraph"/>
        <w:numPr>
          <w:ilvl w:val="0"/>
          <w:numId w:val="38"/>
        </w:numPr>
      </w:pPr>
      <w:r w:rsidRPr="00035448">
        <w:t>It is the permit holder’s responsibility to reapply for the permit and pay the appropriate fee (where applicable) each year prior to expiration.</w:t>
      </w:r>
    </w:p>
    <w:p w14:paraId="3E890036" w14:textId="0EF9F322" w:rsidR="005A7A7A" w:rsidRPr="00035448" w:rsidRDefault="005A7A7A" w:rsidP="00035448">
      <w:pPr>
        <w:pStyle w:val="ListParagraph"/>
        <w:numPr>
          <w:ilvl w:val="0"/>
          <w:numId w:val="38"/>
        </w:numPr>
      </w:pPr>
      <w:r w:rsidRPr="00035448">
        <w:t>The permit only authorises the use of the prescribed vehicle to be used for roadside trading as allowed by the permit.</w:t>
      </w:r>
    </w:p>
    <w:p w14:paraId="28DA004B" w14:textId="60BB38EE" w:rsidR="005A7A7A" w:rsidRPr="00035448" w:rsidRDefault="005A7A7A" w:rsidP="00035448">
      <w:pPr>
        <w:pStyle w:val="ListParagraph"/>
        <w:numPr>
          <w:ilvl w:val="0"/>
          <w:numId w:val="38"/>
        </w:numPr>
      </w:pPr>
      <w:r w:rsidRPr="00035448">
        <w:t xml:space="preserve">The operator of the prescribed vehicle shall ensure that all relevant road laws, including parking restrictions, are </w:t>
      </w:r>
      <w:proofErr w:type="gramStart"/>
      <w:r w:rsidRPr="00035448">
        <w:t>observed at all times</w:t>
      </w:r>
      <w:proofErr w:type="gramEnd"/>
      <w:r w:rsidRPr="00035448">
        <w:t>.</w:t>
      </w:r>
    </w:p>
    <w:p w14:paraId="4E4A0D92" w14:textId="1BC7675A" w:rsidR="005A7A7A" w:rsidRPr="00035448" w:rsidRDefault="005A7A7A" w:rsidP="00035448">
      <w:pPr>
        <w:pStyle w:val="ListParagraph"/>
        <w:numPr>
          <w:ilvl w:val="0"/>
          <w:numId w:val="38"/>
        </w:numPr>
      </w:pPr>
      <w:r w:rsidRPr="00035448">
        <w:t>The vehicle opening, for the serving of customers shall open onto the footpath or nature strip and at no time open onto the road.</w:t>
      </w:r>
    </w:p>
    <w:p w14:paraId="09F76918" w14:textId="05F52EA4" w:rsidR="005A7A7A" w:rsidRPr="00035448" w:rsidRDefault="005A7A7A" w:rsidP="00035448">
      <w:pPr>
        <w:pStyle w:val="ListParagraph"/>
        <w:numPr>
          <w:ilvl w:val="0"/>
          <w:numId w:val="38"/>
        </w:numPr>
      </w:pPr>
      <w:r w:rsidRPr="00035448">
        <w:t xml:space="preserve">All litter generated from or around the service is the responsibility of the permit holder. </w:t>
      </w:r>
    </w:p>
    <w:p w14:paraId="73876308" w14:textId="0BF15408" w:rsidR="005A7A7A" w:rsidRPr="00035448" w:rsidRDefault="005A7A7A" w:rsidP="00035448">
      <w:pPr>
        <w:pStyle w:val="ListParagraph"/>
        <w:numPr>
          <w:ilvl w:val="0"/>
          <w:numId w:val="38"/>
        </w:numPr>
      </w:pPr>
      <w:r w:rsidRPr="00035448">
        <w:t>The operator must not restrict the flow of pedestrian traffic, interfere with entry or exit from any building or driveway and obstruct any footway or roadway.</w:t>
      </w:r>
    </w:p>
    <w:p w14:paraId="2BEF1548" w14:textId="35233CD6" w:rsidR="005A7A7A" w:rsidRPr="00035448" w:rsidRDefault="005A7A7A" w:rsidP="00035448">
      <w:pPr>
        <w:pStyle w:val="ListParagraph"/>
        <w:numPr>
          <w:ilvl w:val="0"/>
          <w:numId w:val="38"/>
        </w:numPr>
      </w:pPr>
      <w:r w:rsidRPr="00035448">
        <w:t>Trading is limited to permitted address only and hours as stated.</w:t>
      </w:r>
    </w:p>
    <w:p w14:paraId="0E1029E0" w14:textId="40D2D4FD" w:rsidR="005A7A7A" w:rsidRPr="00035448" w:rsidRDefault="005A7A7A" w:rsidP="00035448">
      <w:pPr>
        <w:pStyle w:val="ListParagraph"/>
        <w:numPr>
          <w:ilvl w:val="0"/>
          <w:numId w:val="38"/>
        </w:numPr>
      </w:pPr>
      <w:r w:rsidRPr="00035448">
        <w:t xml:space="preserve">Noise from a roadside trading activity must be </w:t>
      </w:r>
      <w:proofErr w:type="gramStart"/>
      <w:r w:rsidRPr="00035448">
        <w:t>kept to a minimum at all times</w:t>
      </w:r>
      <w:proofErr w:type="gramEnd"/>
      <w:r w:rsidRPr="00035448">
        <w:t>. Any substantiated noise complaints received the neighbouring properties may result in the permit being cancelled.</w:t>
      </w:r>
    </w:p>
    <w:p w14:paraId="1D232B21" w14:textId="27CCF95C" w:rsidR="005A7A7A" w:rsidRPr="00035448" w:rsidRDefault="005A7A7A" w:rsidP="00035448">
      <w:pPr>
        <w:pStyle w:val="ListParagraph"/>
        <w:numPr>
          <w:ilvl w:val="0"/>
          <w:numId w:val="38"/>
        </w:numPr>
      </w:pPr>
      <w:r w:rsidRPr="00035448">
        <w:t xml:space="preserve">This permit is issued on the condition that the person or incorporated entity, to whom or to which it is issued (the “Permit Holder”), </w:t>
      </w:r>
      <w:proofErr w:type="gramStart"/>
      <w:r w:rsidRPr="00035448">
        <w:t>complies at all times</w:t>
      </w:r>
      <w:proofErr w:type="gramEnd"/>
      <w:r w:rsidRPr="00035448">
        <w:t xml:space="preserve"> with Latrobe City Council’s Community Amenity Local Law No. 2 2016 and any other special conditions imposed by Latrobe City Council.</w:t>
      </w:r>
    </w:p>
    <w:p w14:paraId="693A3FAB" w14:textId="6E3E47BD" w:rsidR="005A7A7A" w:rsidRPr="00035448" w:rsidRDefault="005A7A7A" w:rsidP="00035448">
      <w:pPr>
        <w:pStyle w:val="ListParagraph"/>
        <w:numPr>
          <w:ilvl w:val="0"/>
          <w:numId w:val="38"/>
        </w:numPr>
      </w:pPr>
      <w:r w:rsidRPr="00035448">
        <w:t xml:space="preserve">This permit is issued on the condition that the Permit Holder, </w:t>
      </w:r>
      <w:proofErr w:type="gramStart"/>
      <w:r w:rsidRPr="00035448">
        <w:t>at all times</w:t>
      </w:r>
      <w:proofErr w:type="gramEnd"/>
      <w:r w:rsidRPr="00035448">
        <w:t>, indemnifies the Latrobe City against any liability claim arising from the activity which the permit authorises. In that regard, the Permit Holder, during the entire period of permit, must hold a current public liability insurance policy, in their name, covering the activity which the permit authorises. The insurance policy must provide for a minimum cover of $10,000,000.</w:t>
      </w:r>
    </w:p>
    <w:p w14:paraId="7AA9632D" w14:textId="0650B64B" w:rsidR="005A7A7A" w:rsidRPr="00035448" w:rsidRDefault="005A7A7A" w:rsidP="00035448">
      <w:pPr>
        <w:pStyle w:val="ListParagraph"/>
        <w:numPr>
          <w:ilvl w:val="0"/>
          <w:numId w:val="38"/>
        </w:numPr>
      </w:pPr>
      <w:r w:rsidRPr="00035448">
        <w:t>Council reserves the right to revoke the permit at any time if in the opinion of an Authorised officer, any condition of the permit is being breached.</w:t>
      </w:r>
    </w:p>
    <w:p w14:paraId="75B98B71" w14:textId="252349B6" w:rsidR="005A7A7A" w:rsidRPr="005A7A7A" w:rsidRDefault="005A7A7A" w:rsidP="00035448">
      <w:pPr>
        <w:pStyle w:val="ListParagraph"/>
        <w:numPr>
          <w:ilvl w:val="0"/>
          <w:numId w:val="38"/>
        </w:numPr>
      </w:pPr>
      <w:r w:rsidRPr="00035448">
        <w:t>Application for a permit trading from Regional Roads Victoria declared roads must be accompanied by permission from VicRoads</w:t>
      </w:r>
      <w:r w:rsidR="00035448">
        <w:t>.</w:t>
      </w:r>
    </w:p>
    <w:sectPr w:rsidR="005A7A7A" w:rsidRPr="005A7A7A" w:rsidSect="00B55F15">
      <w:headerReference w:type="default" r:id="rId14"/>
      <w:footerReference w:type="default" r:id="rId15"/>
      <w:headerReference w:type="first" r:id="rId16"/>
      <w:type w:val="continuous"/>
      <w:pgSz w:w="11906" w:h="16838" w:code="9"/>
      <w:pgMar w:top="851" w:right="737" w:bottom="1814" w:left="73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C299B" w14:textId="77777777" w:rsidR="00B04DBE" w:rsidRDefault="00B04DBE" w:rsidP="00D5744F">
      <w:pPr>
        <w:spacing w:after="0"/>
      </w:pPr>
      <w:r>
        <w:separator/>
      </w:r>
    </w:p>
  </w:endnote>
  <w:endnote w:type="continuationSeparator" w:id="0">
    <w:p w14:paraId="544D0916" w14:textId="77777777" w:rsidR="00B04DBE" w:rsidRDefault="00B04DBE" w:rsidP="00D574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8798D" w14:textId="3FE2C8AD" w:rsidR="00B55F15" w:rsidRDefault="00B55F15" w:rsidP="00DC3F74">
    <w:pPr>
      <w:pStyle w:val="Footer"/>
      <w:ind w:left="1701"/>
      <w:rPr>
        <w:noProof/>
      </w:rPr>
    </w:pPr>
    <w:r>
      <w:t xml:space="preserve">Application for Roadside Trading Permit | Page </w:t>
    </w:r>
    <w:r>
      <w:fldChar w:fldCharType="begin"/>
    </w:r>
    <w:r>
      <w:instrText xml:space="preserve"> PAGE   \* MERGEFORMAT </w:instrText>
    </w:r>
    <w:r>
      <w:fldChar w:fldCharType="separate"/>
    </w:r>
    <w:r>
      <w:t>2</w:t>
    </w:r>
    <w:r>
      <w:rPr>
        <w:noProof/>
      </w:rPr>
      <w:fldChar w:fldCharType="end"/>
    </w:r>
  </w:p>
  <w:p w14:paraId="00EBDB03" w14:textId="45E7732D" w:rsidR="00B55F15" w:rsidRDefault="00B55F15" w:rsidP="00DC3F74">
    <w:pPr>
      <w:pStyle w:val="Footer"/>
      <w:ind w:left="1701"/>
      <w:rPr>
        <w:noProof/>
      </w:rPr>
    </w:pPr>
    <w:r>
      <w:rPr>
        <w:noProof/>
      </w:rPr>
      <w:t xml:space="preserve">Version: </w:t>
    </w:r>
    <w:r w:rsidR="007372D9">
      <w:rPr>
        <w:noProof/>
      </w:rPr>
      <w:t>2</w:t>
    </w:r>
  </w:p>
  <w:p w14:paraId="733DABD2" w14:textId="5D563CEA" w:rsidR="00B55F15" w:rsidRDefault="0028202A" w:rsidP="00DC3F74">
    <w:pPr>
      <w:pStyle w:val="Footer"/>
      <w:ind w:left="1701"/>
    </w:pPr>
    <w:r>
      <w:t>05/09/2026</w:t>
    </w:r>
    <w:r w:rsidR="00F3641D">
      <w:tab/>
    </w:r>
    <w:r w:rsidR="007372D9">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FAC63" w14:textId="7E22E66D" w:rsidR="000E3B9B" w:rsidRDefault="005D080A" w:rsidP="00DC3F74">
    <w:pPr>
      <w:pStyle w:val="Footer"/>
      <w:ind w:left="1701"/>
      <w:rPr>
        <w:noProof/>
      </w:rPr>
    </w:pPr>
    <w:r>
      <w:t>Application for Roadside Trading Permit</w:t>
    </w:r>
    <w:r w:rsidR="000E3B9B" w:rsidRPr="008D0286">
      <w:t xml:space="preserve"> </w:t>
    </w:r>
    <w:r w:rsidR="000E3B9B">
      <w:t xml:space="preserve">| Page </w:t>
    </w:r>
    <w:r w:rsidR="000E3B9B">
      <w:fldChar w:fldCharType="begin"/>
    </w:r>
    <w:r w:rsidR="000E3B9B">
      <w:instrText xml:space="preserve"> PAGE   \* MERGEFORMAT </w:instrText>
    </w:r>
    <w:r w:rsidR="000E3B9B">
      <w:fldChar w:fldCharType="separate"/>
    </w:r>
    <w:r w:rsidR="000E3B9B">
      <w:t>2</w:t>
    </w:r>
    <w:r w:rsidR="000E3B9B">
      <w:rPr>
        <w:noProof/>
      </w:rPr>
      <w:fldChar w:fldCharType="end"/>
    </w:r>
  </w:p>
  <w:p w14:paraId="438526DC" w14:textId="640EB2C0" w:rsidR="000E3B9B" w:rsidRDefault="000E3B9B" w:rsidP="00DC3F74">
    <w:pPr>
      <w:pStyle w:val="Footer"/>
      <w:ind w:left="1701"/>
      <w:rPr>
        <w:noProof/>
      </w:rPr>
    </w:pPr>
    <w:r>
      <w:rPr>
        <w:noProof/>
      </w:rPr>
      <w:t xml:space="preserve">Version: </w:t>
    </w:r>
    <w:r w:rsidR="007372D9">
      <w:rPr>
        <w:noProof/>
      </w:rPr>
      <w:t>2</w:t>
    </w:r>
  </w:p>
  <w:p w14:paraId="6630980B" w14:textId="2345897A" w:rsidR="000E3B9B" w:rsidRDefault="0028202A" w:rsidP="00DC3F74">
    <w:pPr>
      <w:pStyle w:val="Footer"/>
      <w:ind w:left="1701"/>
    </w:pPr>
    <w:r>
      <w:t>05/09/2026</w:t>
    </w:r>
    <w:r>
      <w:tab/>
    </w:r>
    <w:r w:rsidR="00F3641D">
      <w:tab/>
    </w:r>
    <w:r w:rsidR="007372D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825BB" w14:textId="77777777" w:rsidR="00B04DBE" w:rsidRDefault="00B04DBE" w:rsidP="00D5744F">
      <w:pPr>
        <w:spacing w:after="0"/>
      </w:pPr>
      <w:r>
        <w:separator/>
      </w:r>
    </w:p>
  </w:footnote>
  <w:footnote w:type="continuationSeparator" w:id="0">
    <w:p w14:paraId="7E26F000" w14:textId="77777777" w:rsidR="00B04DBE" w:rsidRDefault="00B04DBE" w:rsidP="00D574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C8A3" w14:textId="77777777" w:rsidR="00B55F15" w:rsidRDefault="00B55F15" w:rsidP="003D72CE">
    <w:pPr>
      <w:pStyle w:val="Header"/>
      <w:jc w:val="right"/>
    </w:pPr>
    <w:r>
      <w:rPr>
        <w:noProof/>
      </w:rPr>
      <w:drawing>
        <wp:anchor distT="0" distB="0" distL="114300" distR="114300" simplePos="0" relativeHeight="251664384" behindDoc="1" locked="0" layoutInCell="1" allowOverlap="1" wp14:anchorId="15113646" wp14:editId="505BCDA2">
          <wp:simplePos x="0" y="0"/>
          <wp:positionH relativeFrom="page">
            <wp:align>left</wp:align>
          </wp:positionH>
          <wp:positionV relativeFrom="paragraph">
            <wp:posOffset>-443973</wp:posOffset>
          </wp:positionV>
          <wp:extent cx="7541231" cy="10667145"/>
          <wp:effectExtent l="0" t="0" r="3175" b="0"/>
          <wp:wrapNone/>
          <wp:docPr id="1949482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16E7A" w14:textId="77777777" w:rsidR="00B55F15" w:rsidRDefault="00B55F15">
    <w:pPr>
      <w:pStyle w:val="Header"/>
    </w:pPr>
    <w:r>
      <w:rPr>
        <w:noProof/>
        <w:color w:val="FFFFFF" w:themeColor="background1"/>
      </w:rPr>
      <w:drawing>
        <wp:anchor distT="0" distB="0" distL="114300" distR="114300" simplePos="0" relativeHeight="251663360" behindDoc="1" locked="0" layoutInCell="1" allowOverlap="1" wp14:anchorId="6CEC8E26" wp14:editId="4A1640E3">
          <wp:simplePos x="0" y="0"/>
          <wp:positionH relativeFrom="page">
            <wp:align>right</wp:align>
          </wp:positionH>
          <wp:positionV relativeFrom="paragraph">
            <wp:posOffset>-441325</wp:posOffset>
          </wp:positionV>
          <wp:extent cx="7550613" cy="10680970"/>
          <wp:effectExtent l="0" t="0" r="0" b="0"/>
          <wp:wrapNone/>
          <wp:docPr id="1433209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4990" w14:textId="77777777" w:rsidR="000E3B9B" w:rsidRDefault="000E3B9B" w:rsidP="003D72CE">
    <w:pPr>
      <w:pStyle w:val="Header"/>
      <w:jc w:val="right"/>
    </w:pPr>
    <w:r>
      <w:rPr>
        <w:noProof/>
      </w:rPr>
      <w:drawing>
        <wp:anchor distT="0" distB="0" distL="114300" distR="114300" simplePos="0" relativeHeight="251661312" behindDoc="1" locked="0" layoutInCell="1" allowOverlap="1" wp14:anchorId="157D4AA2" wp14:editId="02A4F8F4">
          <wp:simplePos x="0" y="0"/>
          <wp:positionH relativeFrom="page">
            <wp:align>left</wp:align>
          </wp:positionH>
          <wp:positionV relativeFrom="paragraph">
            <wp:posOffset>-443973</wp:posOffset>
          </wp:positionV>
          <wp:extent cx="7541231" cy="10667145"/>
          <wp:effectExtent l="0" t="0" r="3175" b="0"/>
          <wp:wrapNone/>
          <wp:docPr id="2077923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593E" w14:textId="77777777" w:rsidR="000E3B9B" w:rsidRDefault="000E3B9B">
    <w:pPr>
      <w:pStyle w:val="Header"/>
    </w:pPr>
    <w:r>
      <w:rPr>
        <w:noProof/>
        <w:color w:val="FFFFFF" w:themeColor="background1"/>
      </w:rPr>
      <w:drawing>
        <wp:anchor distT="0" distB="0" distL="114300" distR="114300" simplePos="0" relativeHeight="251660288" behindDoc="1" locked="0" layoutInCell="1" allowOverlap="1" wp14:anchorId="0DEF62CA" wp14:editId="33AD9110">
          <wp:simplePos x="0" y="0"/>
          <wp:positionH relativeFrom="page">
            <wp:align>right</wp:align>
          </wp:positionH>
          <wp:positionV relativeFrom="paragraph">
            <wp:posOffset>-441325</wp:posOffset>
          </wp:positionV>
          <wp:extent cx="7550613" cy="10680970"/>
          <wp:effectExtent l="0" t="0" r="0" b="0"/>
          <wp:wrapNone/>
          <wp:docPr id="931157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0AC2"/>
    <w:multiLevelType w:val="multilevel"/>
    <w:tmpl w:val="9CBA1E4A"/>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EC26C4"/>
    <w:multiLevelType w:val="hybridMultilevel"/>
    <w:tmpl w:val="C84E09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8E34ADD"/>
    <w:multiLevelType w:val="hybridMultilevel"/>
    <w:tmpl w:val="860E309E"/>
    <w:lvl w:ilvl="0" w:tplc="6D222386">
      <w:start w:val="1"/>
      <w:numFmt w:val="decimal"/>
      <w:lvlText w:val="%1."/>
      <w:lvlJc w:val="left"/>
      <w:pPr>
        <w:ind w:left="720" w:hanging="363"/>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F3A7FCF"/>
    <w:multiLevelType w:val="multilevel"/>
    <w:tmpl w:val="3D4C19B0"/>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1542EAB"/>
    <w:multiLevelType w:val="multilevel"/>
    <w:tmpl w:val="ADFAF66A"/>
    <w:lvl w:ilvl="0">
      <w:start w:val="1"/>
      <w:numFmt w:val="lowerLetter"/>
      <w:pStyle w:val="Letter01"/>
      <w:lvlText w:val="%1."/>
      <w:lvlJc w:val="left"/>
      <w:pPr>
        <w:ind w:left="284" w:hanging="284"/>
      </w:pPr>
      <w:rPr>
        <w:rFonts w:hint="default"/>
      </w:rPr>
    </w:lvl>
    <w:lvl w:ilvl="1">
      <w:start w:val="1"/>
      <w:numFmt w:val="lowerRoman"/>
      <w:pStyle w:val="Letter02"/>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063356A"/>
    <w:multiLevelType w:val="multilevel"/>
    <w:tmpl w:val="9184F9A2"/>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10870AE"/>
    <w:multiLevelType w:val="hybridMultilevel"/>
    <w:tmpl w:val="12BC17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6D222386">
      <w:start w:val="1"/>
      <w:numFmt w:val="decimal"/>
      <w:lvlText w:val="%7."/>
      <w:lvlJc w:val="left"/>
      <w:pPr>
        <w:ind w:left="720" w:hanging="363"/>
      </w:pPr>
      <w:rPr>
        <w:rFonts w:hint="default"/>
      </w:r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1643D74"/>
    <w:multiLevelType w:val="hybridMultilevel"/>
    <w:tmpl w:val="9F5AD410"/>
    <w:lvl w:ilvl="0" w:tplc="B6E4E9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CC0747D"/>
    <w:multiLevelType w:val="hybridMultilevel"/>
    <w:tmpl w:val="9E966F0E"/>
    <w:lvl w:ilvl="0" w:tplc="05443CB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F951073"/>
    <w:multiLevelType w:val="hybridMultilevel"/>
    <w:tmpl w:val="78F6DD66"/>
    <w:lvl w:ilvl="0" w:tplc="98E07222">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0" w15:restartNumberingAfterBreak="0">
    <w:nsid w:val="64055764"/>
    <w:multiLevelType w:val="hybridMultilevel"/>
    <w:tmpl w:val="BC1CF2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6A17D3B"/>
    <w:multiLevelType w:val="hybridMultilevel"/>
    <w:tmpl w:val="28A0E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B723425"/>
    <w:multiLevelType w:val="multilevel"/>
    <w:tmpl w:val="FC24A298"/>
    <w:lvl w:ilvl="0">
      <w:start w:val="1"/>
      <w:numFmt w:val="decimal"/>
      <w:pStyle w:val="Number01"/>
      <w:lvlText w:val="%1."/>
      <w:lvlJc w:val="left"/>
      <w:pPr>
        <w:ind w:left="284" w:hanging="284"/>
      </w:pPr>
      <w:rPr>
        <w:rFonts w:hint="default"/>
      </w:rPr>
    </w:lvl>
    <w:lvl w:ilvl="1">
      <w:start w:val="1"/>
      <w:numFmt w:val="decimal"/>
      <w:pStyle w:val="Number02"/>
      <w:lvlText w:val="56.%2"/>
      <w:lvlJc w:val="left"/>
      <w:pPr>
        <w:ind w:left="851" w:hanging="567"/>
      </w:pPr>
      <w:rPr>
        <w:rFonts w:hint="default"/>
      </w:rPr>
    </w:lvl>
    <w:lvl w:ilvl="2">
      <w:start w:val="1"/>
      <w:numFmt w:val="decimal"/>
      <w:pStyle w:val="Number03"/>
      <w:lvlText w:val="%1.%2.%3"/>
      <w:lvlJc w:val="left"/>
      <w:pPr>
        <w:ind w:left="1701" w:hanging="85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0925BD3"/>
    <w:multiLevelType w:val="hybridMultilevel"/>
    <w:tmpl w:val="E9922C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13E3118"/>
    <w:multiLevelType w:val="multilevel"/>
    <w:tmpl w:val="E13A21A4"/>
    <w:lvl w:ilvl="0">
      <w:start w:val="1"/>
      <w:numFmt w:val="bullet"/>
      <w:pStyle w:val="Bullet01"/>
      <w:lvlText w:val=""/>
      <w:lvlJc w:val="left"/>
      <w:pPr>
        <w:ind w:left="284" w:hanging="284"/>
      </w:pPr>
      <w:rPr>
        <w:rFonts w:ascii="Symbol" w:hAnsi="Symbol" w:hint="default"/>
        <w:color w:val="auto"/>
      </w:rPr>
    </w:lvl>
    <w:lvl w:ilvl="1">
      <w:start w:val="1"/>
      <w:numFmt w:val="bullet"/>
      <w:pStyle w:val="Bullet02"/>
      <w:lvlText w:val="◦"/>
      <w:lvlJc w:val="left"/>
      <w:pPr>
        <w:ind w:left="567" w:hanging="283"/>
      </w:pPr>
      <w:rPr>
        <w:rFonts w:ascii="Arial" w:hAnsi="Arial" w:hint="default"/>
        <w:color w:val="auto"/>
      </w:rPr>
    </w:lvl>
    <w:lvl w:ilvl="2">
      <w:start w:val="1"/>
      <w:numFmt w:val="bullet"/>
      <w:pStyle w:val="Bullet03"/>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24179493">
    <w:abstractNumId w:val="14"/>
  </w:num>
  <w:num w:numId="2" w16cid:durableId="953906746">
    <w:abstractNumId w:val="12"/>
  </w:num>
  <w:num w:numId="3" w16cid:durableId="1131554542">
    <w:abstractNumId w:val="4"/>
  </w:num>
  <w:num w:numId="4" w16cid:durableId="1227490467">
    <w:abstractNumId w:val="12"/>
  </w:num>
  <w:num w:numId="5" w16cid:durableId="335575441">
    <w:abstractNumId w:val="12"/>
  </w:num>
  <w:num w:numId="6" w16cid:durableId="5446237">
    <w:abstractNumId w:val="12"/>
  </w:num>
  <w:num w:numId="7" w16cid:durableId="219825342">
    <w:abstractNumId w:val="4"/>
  </w:num>
  <w:num w:numId="8" w16cid:durableId="1687633593">
    <w:abstractNumId w:val="4"/>
  </w:num>
  <w:num w:numId="9" w16cid:durableId="185405731">
    <w:abstractNumId w:val="14"/>
  </w:num>
  <w:num w:numId="10" w16cid:durableId="360667104">
    <w:abstractNumId w:val="14"/>
  </w:num>
  <w:num w:numId="11" w16cid:durableId="1921475300">
    <w:abstractNumId w:val="14"/>
  </w:num>
  <w:num w:numId="12" w16cid:durableId="1608192548">
    <w:abstractNumId w:val="14"/>
  </w:num>
  <w:num w:numId="13" w16cid:durableId="797143419">
    <w:abstractNumId w:val="14"/>
  </w:num>
  <w:num w:numId="14" w16cid:durableId="1469082837">
    <w:abstractNumId w:val="14"/>
  </w:num>
  <w:num w:numId="15" w16cid:durableId="2124379869">
    <w:abstractNumId w:val="12"/>
  </w:num>
  <w:num w:numId="16" w16cid:durableId="1295597246">
    <w:abstractNumId w:val="12"/>
  </w:num>
  <w:num w:numId="17" w16cid:durableId="1125195171">
    <w:abstractNumId w:val="12"/>
  </w:num>
  <w:num w:numId="18" w16cid:durableId="759331223">
    <w:abstractNumId w:val="4"/>
  </w:num>
  <w:num w:numId="19" w16cid:durableId="1037050323">
    <w:abstractNumId w:val="4"/>
  </w:num>
  <w:num w:numId="20" w16cid:durableId="752167944">
    <w:abstractNumId w:val="11"/>
  </w:num>
  <w:num w:numId="21" w16cid:durableId="967927736">
    <w:abstractNumId w:val="8"/>
  </w:num>
  <w:num w:numId="22" w16cid:durableId="1708482291">
    <w:abstractNumId w:val="10"/>
  </w:num>
  <w:num w:numId="23" w16cid:durableId="37827098">
    <w:abstractNumId w:val="9"/>
  </w:num>
  <w:num w:numId="24" w16cid:durableId="1526140052">
    <w:abstractNumId w:val="0"/>
  </w:num>
  <w:num w:numId="25" w16cid:durableId="1600478686">
    <w:abstractNumId w:val="5"/>
  </w:num>
  <w:num w:numId="26" w16cid:durableId="1867404083">
    <w:abstractNumId w:val="3"/>
  </w:num>
  <w:num w:numId="27" w16cid:durableId="230964291">
    <w:abstractNumId w:val="1"/>
  </w:num>
  <w:num w:numId="28" w16cid:durableId="2018342732">
    <w:abstractNumId w:val="13"/>
  </w:num>
  <w:num w:numId="29" w16cid:durableId="1785884854">
    <w:abstractNumId w:val="7"/>
  </w:num>
  <w:num w:numId="30" w16cid:durableId="4239137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36472886">
    <w:abstractNumId w:val="12"/>
    <w:lvlOverride w:ilvl="0">
      <w:lvl w:ilvl="0">
        <w:start w:val="1"/>
        <w:numFmt w:val="decimal"/>
        <w:pStyle w:val="Number01"/>
        <w:lvlText w:val="%1."/>
        <w:lvlJc w:val="left"/>
        <w:pPr>
          <w:ind w:left="284" w:hanging="284"/>
        </w:pPr>
        <w:rPr>
          <w:rFonts w:hint="default"/>
        </w:rPr>
      </w:lvl>
    </w:lvlOverride>
    <w:lvlOverride w:ilvl="1">
      <w:lvl w:ilvl="1">
        <w:start w:val="1"/>
        <w:numFmt w:val="none"/>
        <w:pStyle w:val="Number02"/>
        <w:lvlText w:val="57.1"/>
        <w:lvlJc w:val="left"/>
        <w:pPr>
          <w:ind w:left="851" w:hanging="567"/>
        </w:pPr>
        <w:rPr>
          <w:rFonts w:hint="default"/>
        </w:rPr>
      </w:lvl>
    </w:lvlOverride>
    <w:lvlOverride w:ilvl="2">
      <w:lvl w:ilvl="2">
        <w:start w:val="1"/>
        <w:numFmt w:val="decimal"/>
        <w:pStyle w:val="Number03"/>
        <w:lvlText w:val="%1.%2.%3"/>
        <w:lvlJc w:val="left"/>
        <w:pPr>
          <w:ind w:left="1701" w:hanging="85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2" w16cid:durableId="1129517114">
    <w:abstractNumId w:val="12"/>
    <w:lvlOverride w:ilvl="0">
      <w:lvl w:ilvl="0">
        <w:start w:val="1"/>
        <w:numFmt w:val="decimal"/>
        <w:pStyle w:val="Number01"/>
        <w:lvlText w:val="%1."/>
        <w:lvlJc w:val="left"/>
        <w:pPr>
          <w:ind w:left="284" w:hanging="284"/>
        </w:pPr>
        <w:rPr>
          <w:rFonts w:hint="default"/>
        </w:rPr>
      </w:lvl>
    </w:lvlOverride>
    <w:lvlOverride w:ilvl="1">
      <w:lvl w:ilvl="1">
        <w:start w:val="1"/>
        <w:numFmt w:val="none"/>
        <w:pStyle w:val="Number02"/>
        <w:lvlText w:val="57.2"/>
        <w:lvlJc w:val="left"/>
        <w:pPr>
          <w:ind w:left="851" w:hanging="567"/>
        </w:pPr>
        <w:rPr>
          <w:rFonts w:hint="default"/>
        </w:rPr>
      </w:lvl>
    </w:lvlOverride>
    <w:lvlOverride w:ilvl="2">
      <w:lvl w:ilvl="2">
        <w:start w:val="1"/>
        <w:numFmt w:val="decimal"/>
        <w:pStyle w:val="Number03"/>
        <w:lvlText w:val="%1.%2.%3"/>
        <w:lvlJc w:val="left"/>
        <w:pPr>
          <w:ind w:left="1701" w:hanging="85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3" w16cid:durableId="1535580048">
    <w:abstractNumId w:val="12"/>
  </w:num>
  <w:num w:numId="34" w16cid:durableId="2011367978">
    <w:abstractNumId w:val="12"/>
  </w:num>
  <w:num w:numId="35" w16cid:durableId="1921451223">
    <w:abstractNumId w:val="12"/>
    <w:lvlOverride w:ilvl="0">
      <w:lvl w:ilvl="0">
        <w:start w:val="1"/>
        <w:numFmt w:val="decimal"/>
        <w:pStyle w:val="Number01"/>
        <w:lvlText w:val="%1."/>
        <w:lvlJc w:val="left"/>
        <w:pPr>
          <w:ind w:left="284" w:hanging="284"/>
        </w:pPr>
        <w:rPr>
          <w:rFonts w:hint="default"/>
        </w:rPr>
      </w:lvl>
    </w:lvlOverride>
    <w:lvlOverride w:ilvl="1">
      <w:lvl w:ilvl="1">
        <w:start w:val="1"/>
        <w:numFmt w:val="none"/>
        <w:pStyle w:val="Number02"/>
        <w:lvlText w:val="58.1"/>
        <w:lvlJc w:val="left"/>
        <w:pPr>
          <w:ind w:left="851" w:hanging="567"/>
        </w:pPr>
        <w:rPr>
          <w:rFonts w:hint="default"/>
        </w:rPr>
      </w:lvl>
    </w:lvlOverride>
    <w:lvlOverride w:ilvl="2">
      <w:lvl w:ilvl="2">
        <w:start w:val="1"/>
        <w:numFmt w:val="decimal"/>
        <w:pStyle w:val="Number03"/>
        <w:lvlText w:val="%1.%2.%3"/>
        <w:lvlJc w:val="left"/>
        <w:pPr>
          <w:ind w:left="1701" w:hanging="85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6" w16cid:durableId="1436360370">
    <w:abstractNumId w:val="12"/>
    <w:lvlOverride w:ilvl="0">
      <w:lvl w:ilvl="0">
        <w:start w:val="1"/>
        <w:numFmt w:val="decimal"/>
        <w:pStyle w:val="Number01"/>
        <w:lvlText w:val="%1."/>
        <w:lvlJc w:val="left"/>
        <w:pPr>
          <w:ind w:left="284" w:hanging="284"/>
        </w:pPr>
        <w:rPr>
          <w:rFonts w:hint="default"/>
        </w:rPr>
      </w:lvl>
    </w:lvlOverride>
    <w:lvlOverride w:ilvl="1">
      <w:lvl w:ilvl="1">
        <w:start w:val="1"/>
        <w:numFmt w:val="none"/>
        <w:pStyle w:val="Number02"/>
        <w:lvlText w:val="59"/>
        <w:lvlJc w:val="left"/>
        <w:pPr>
          <w:ind w:left="851" w:hanging="567"/>
        </w:pPr>
        <w:rPr>
          <w:rFonts w:hint="default"/>
        </w:rPr>
      </w:lvl>
    </w:lvlOverride>
    <w:lvlOverride w:ilvl="2">
      <w:lvl w:ilvl="2">
        <w:start w:val="1"/>
        <w:numFmt w:val="decimal"/>
        <w:pStyle w:val="Number03"/>
        <w:lvlText w:val="%1.%2.%3"/>
        <w:lvlJc w:val="left"/>
        <w:pPr>
          <w:ind w:left="1701" w:hanging="85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7" w16cid:durableId="1869415689">
    <w:abstractNumId w:val="6"/>
  </w:num>
  <w:num w:numId="38" w16cid:durableId="1008821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30A"/>
    <w:rsid w:val="0000586C"/>
    <w:rsid w:val="00010EF2"/>
    <w:rsid w:val="00021342"/>
    <w:rsid w:val="00035448"/>
    <w:rsid w:val="0007081C"/>
    <w:rsid w:val="00074246"/>
    <w:rsid w:val="00075914"/>
    <w:rsid w:val="00075ECB"/>
    <w:rsid w:val="000978EE"/>
    <w:rsid w:val="000A3294"/>
    <w:rsid w:val="000B5325"/>
    <w:rsid w:val="000B7115"/>
    <w:rsid w:val="000C6662"/>
    <w:rsid w:val="000D4C2D"/>
    <w:rsid w:val="000E376C"/>
    <w:rsid w:val="000E3B9B"/>
    <w:rsid w:val="000F3729"/>
    <w:rsid w:val="000F79E4"/>
    <w:rsid w:val="00103C01"/>
    <w:rsid w:val="00111924"/>
    <w:rsid w:val="001233C2"/>
    <w:rsid w:val="00127455"/>
    <w:rsid w:val="00130A24"/>
    <w:rsid w:val="00141877"/>
    <w:rsid w:val="00144AFF"/>
    <w:rsid w:val="00144E8B"/>
    <w:rsid w:val="00155D2E"/>
    <w:rsid w:val="00156618"/>
    <w:rsid w:val="00185DF8"/>
    <w:rsid w:val="001902E7"/>
    <w:rsid w:val="00193AE8"/>
    <w:rsid w:val="00197044"/>
    <w:rsid w:val="001A0B63"/>
    <w:rsid w:val="001A1B4E"/>
    <w:rsid w:val="001C1E9A"/>
    <w:rsid w:val="001C1FEC"/>
    <w:rsid w:val="001C608E"/>
    <w:rsid w:val="001D599D"/>
    <w:rsid w:val="001F0B32"/>
    <w:rsid w:val="00201E77"/>
    <w:rsid w:val="002246ED"/>
    <w:rsid w:val="00224D7E"/>
    <w:rsid w:val="002339EB"/>
    <w:rsid w:val="00252E92"/>
    <w:rsid w:val="002819B3"/>
    <w:rsid w:val="0028202A"/>
    <w:rsid w:val="002821A8"/>
    <w:rsid w:val="00285D20"/>
    <w:rsid w:val="002A34AB"/>
    <w:rsid w:val="002B1A81"/>
    <w:rsid w:val="002B39BC"/>
    <w:rsid w:val="002B6688"/>
    <w:rsid w:val="002C2818"/>
    <w:rsid w:val="002C3E4F"/>
    <w:rsid w:val="002C56BB"/>
    <w:rsid w:val="002D421C"/>
    <w:rsid w:val="002D7FC7"/>
    <w:rsid w:val="002E0546"/>
    <w:rsid w:val="003024B9"/>
    <w:rsid w:val="00321ACF"/>
    <w:rsid w:val="003415B4"/>
    <w:rsid w:val="003576DE"/>
    <w:rsid w:val="00364D97"/>
    <w:rsid w:val="00371076"/>
    <w:rsid w:val="003750EC"/>
    <w:rsid w:val="0037700F"/>
    <w:rsid w:val="003C0CE6"/>
    <w:rsid w:val="003D2AE3"/>
    <w:rsid w:val="003D71BC"/>
    <w:rsid w:val="003D72CE"/>
    <w:rsid w:val="003E5CFB"/>
    <w:rsid w:val="003F0C4C"/>
    <w:rsid w:val="003F480E"/>
    <w:rsid w:val="00401379"/>
    <w:rsid w:val="00411E24"/>
    <w:rsid w:val="00417505"/>
    <w:rsid w:val="0042262C"/>
    <w:rsid w:val="0044046F"/>
    <w:rsid w:val="00481AB8"/>
    <w:rsid w:val="004A7712"/>
    <w:rsid w:val="004B54A0"/>
    <w:rsid w:val="004C2F2A"/>
    <w:rsid w:val="004E674B"/>
    <w:rsid w:val="00503098"/>
    <w:rsid w:val="005165B5"/>
    <w:rsid w:val="005475A5"/>
    <w:rsid w:val="00562F4B"/>
    <w:rsid w:val="0057525F"/>
    <w:rsid w:val="00576F32"/>
    <w:rsid w:val="005824BE"/>
    <w:rsid w:val="005854D1"/>
    <w:rsid w:val="005866DE"/>
    <w:rsid w:val="0058774A"/>
    <w:rsid w:val="00591610"/>
    <w:rsid w:val="005A7A7A"/>
    <w:rsid w:val="005B1565"/>
    <w:rsid w:val="005B6148"/>
    <w:rsid w:val="005C4DCC"/>
    <w:rsid w:val="005D080A"/>
    <w:rsid w:val="005D110E"/>
    <w:rsid w:val="006061A7"/>
    <w:rsid w:val="006071FA"/>
    <w:rsid w:val="00612DD9"/>
    <w:rsid w:val="00616733"/>
    <w:rsid w:val="006333D4"/>
    <w:rsid w:val="0063658F"/>
    <w:rsid w:val="00644222"/>
    <w:rsid w:val="00644882"/>
    <w:rsid w:val="006521E1"/>
    <w:rsid w:val="006619DF"/>
    <w:rsid w:val="006630A0"/>
    <w:rsid w:val="00664A8A"/>
    <w:rsid w:val="006650FE"/>
    <w:rsid w:val="00666826"/>
    <w:rsid w:val="00675817"/>
    <w:rsid w:val="00682ED5"/>
    <w:rsid w:val="0069494C"/>
    <w:rsid w:val="006B418C"/>
    <w:rsid w:val="006B7CD7"/>
    <w:rsid w:val="006C4908"/>
    <w:rsid w:val="006C7C38"/>
    <w:rsid w:val="006C7FF9"/>
    <w:rsid w:val="006D02F5"/>
    <w:rsid w:val="006D3888"/>
    <w:rsid w:val="006E368E"/>
    <w:rsid w:val="006F44E6"/>
    <w:rsid w:val="006F48BF"/>
    <w:rsid w:val="006F7CA1"/>
    <w:rsid w:val="00705D15"/>
    <w:rsid w:val="00705DB6"/>
    <w:rsid w:val="00710337"/>
    <w:rsid w:val="007114D0"/>
    <w:rsid w:val="00712DB6"/>
    <w:rsid w:val="00720BDB"/>
    <w:rsid w:val="00721BC4"/>
    <w:rsid w:val="007304A6"/>
    <w:rsid w:val="007372D9"/>
    <w:rsid w:val="00767D28"/>
    <w:rsid w:val="00773DF2"/>
    <w:rsid w:val="00777A28"/>
    <w:rsid w:val="007841CE"/>
    <w:rsid w:val="007A6AEE"/>
    <w:rsid w:val="007B7BB0"/>
    <w:rsid w:val="007E2CFB"/>
    <w:rsid w:val="007E6982"/>
    <w:rsid w:val="007E7A03"/>
    <w:rsid w:val="007F5853"/>
    <w:rsid w:val="00802B57"/>
    <w:rsid w:val="00803F18"/>
    <w:rsid w:val="00835DC8"/>
    <w:rsid w:val="0083632F"/>
    <w:rsid w:val="00837DF9"/>
    <w:rsid w:val="00845751"/>
    <w:rsid w:val="00850248"/>
    <w:rsid w:val="00852160"/>
    <w:rsid w:val="00860E8F"/>
    <w:rsid w:val="008712F4"/>
    <w:rsid w:val="00877E2C"/>
    <w:rsid w:val="00877E46"/>
    <w:rsid w:val="0088330A"/>
    <w:rsid w:val="00891CFA"/>
    <w:rsid w:val="008A4F00"/>
    <w:rsid w:val="008C411A"/>
    <w:rsid w:val="008D41EE"/>
    <w:rsid w:val="00923E09"/>
    <w:rsid w:val="00924984"/>
    <w:rsid w:val="00935B5E"/>
    <w:rsid w:val="00940DC6"/>
    <w:rsid w:val="009577FA"/>
    <w:rsid w:val="00976061"/>
    <w:rsid w:val="00987D9A"/>
    <w:rsid w:val="009A54E8"/>
    <w:rsid w:val="009B05C0"/>
    <w:rsid w:val="009B2973"/>
    <w:rsid w:val="009B42E3"/>
    <w:rsid w:val="009B642D"/>
    <w:rsid w:val="009B785C"/>
    <w:rsid w:val="009C153D"/>
    <w:rsid w:val="009C3B36"/>
    <w:rsid w:val="009D2625"/>
    <w:rsid w:val="00A00D5C"/>
    <w:rsid w:val="00A13BB1"/>
    <w:rsid w:val="00A33A67"/>
    <w:rsid w:val="00A3629E"/>
    <w:rsid w:val="00A45345"/>
    <w:rsid w:val="00A5072D"/>
    <w:rsid w:val="00A56F9D"/>
    <w:rsid w:val="00A57EF8"/>
    <w:rsid w:val="00A6395B"/>
    <w:rsid w:val="00A657D7"/>
    <w:rsid w:val="00A74DA6"/>
    <w:rsid w:val="00A76D1B"/>
    <w:rsid w:val="00A83952"/>
    <w:rsid w:val="00AA7A60"/>
    <w:rsid w:val="00AB31E9"/>
    <w:rsid w:val="00AC5F86"/>
    <w:rsid w:val="00AD3B0B"/>
    <w:rsid w:val="00AE302E"/>
    <w:rsid w:val="00B04DBE"/>
    <w:rsid w:val="00B06597"/>
    <w:rsid w:val="00B14C53"/>
    <w:rsid w:val="00B2347C"/>
    <w:rsid w:val="00B241E2"/>
    <w:rsid w:val="00B24488"/>
    <w:rsid w:val="00B2769C"/>
    <w:rsid w:val="00B32FCA"/>
    <w:rsid w:val="00B37B7D"/>
    <w:rsid w:val="00B55F15"/>
    <w:rsid w:val="00B60E59"/>
    <w:rsid w:val="00B60FE0"/>
    <w:rsid w:val="00B63259"/>
    <w:rsid w:val="00B6782A"/>
    <w:rsid w:val="00B847C5"/>
    <w:rsid w:val="00B92754"/>
    <w:rsid w:val="00BB174C"/>
    <w:rsid w:val="00BB1D3D"/>
    <w:rsid w:val="00BB5754"/>
    <w:rsid w:val="00BB611D"/>
    <w:rsid w:val="00BB6386"/>
    <w:rsid w:val="00BC23FB"/>
    <w:rsid w:val="00BC3E2D"/>
    <w:rsid w:val="00BC3FE7"/>
    <w:rsid w:val="00BD4B8E"/>
    <w:rsid w:val="00BD762F"/>
    <w:rsid w:val="00BE444B"/>
    <w:rsid w:val="00BE7E31"/>
    <w:rsid w:val="00BF1C41"/>
    <w:rsid w:val="00C0302E"/>
    <w:rsid w:val="00C258B0"/>
    <w:rsid w:val="00C31384"/>
    <w:rsid w:val="00C52665"/>
    <w:rsid w:val="00C52C39"/>
    <w:rsid w:val="00C54F7B"/>
    <w:rsid w:val="00C62734"/>
    <w:rsid w:val="00C63DE0"/>
    <w:rsid w:val="00C677E0"/>
    <w:rsid w:val="00C81D92"/>
    <w:rsid w:val="00C91F99"/>
    <w:rsid w:val="00CA2C52"/>
    <w:rsid w:val="00CB2074"/>
    <w:rsid w:val="00CC2EA6"/>
    <w:rsid w:val="00CC4F57"/>
    <w:rsid w:val="00CE3733"/>
    <w:rsid w:val="00CE4EA2"/>
    <w:rsid w:val="00CF0FC0"/>
    <w:rsid w:val="00CF3A63"/>
    <w:rsid w:val="00CF5D5E"/>
    <w:rsid w:val="00CF7F67"/>
    <w:rsid w:val="00D0316E"/>
    <w:rsid w:val="00D319F8"/>
    <w:rsid w:val="00D31C67"/>
    <w:rsid w:val="00D37845"/>
    <w:rsid w:val="00D4214E"/>
    <w:rsid w:val="00D43EDF"/>
    <w:rsid w:val="00D45755"/>
    <w:rsid w:val="00D513E4"/>
    <w:rsid w:val="00D52705"/>
    <w:rsid w:val="00D5744F"/>
    <w:rsid w:val="00D67F3D"/>
    <w:rsid w:val="00D75B20"/>
    <w:rsid w:val="00D900F7"/>
    <w:rsid w:val="00D937BE"/>
    <w:rsid w:val="00DC068D"/>
    <w:rsid w:val="00DC3F74"/>
    <w:rsid w:val="00DD68CE"/>
    <w:rsid w:val="00DD77B8"/>
    <w:rsid w:val="00DD78A6"/>
    <w:rsid w:val="00DE7376"/>
    <w:rsid w:val="00DF50EE"/>
    <w:rsid w:val="00E20F7A"/>
    <w:rsid w:val="00E41A0E"/>
    <w:rsid w:val="00E43EB9"/>
    <w:rsid w:val="00E55EF2"/>
    <w:rsid w:val="00E66A65"/>
    <w:rsid w:val="00E738F8"/>
    <w:rsid w:val="00E85CDC"/>
    <w:rsid w:val="00EC2CE0"/>
    <w:rsid w:val="00ED23FB"/>
    <w:rsid w:val="00EF616C"/>
    <w:rsid w:val="00F12B19"/>
    <w:rsid w:val="00F2105C"/>
    <w:rsid w:val="00F267CB"/>
    <w:rsid w:val="00F30007"/>
    <w:rsid w:val="00F3641D"/>
    <w:rsid w:val="00F5342D"/>
    <w:rsid w:val="00F5576E"/>
    <w:rsid w:val="00F61F67"/>
    <w:rsid w:val="00F647D6"/>
    <w:rsid w:val="00F965AA"/>
    <w:rsid w:val="00FA0CE9"/>
    <w:rsid w:val="00FB14F7"/>
    <w:rsid w:val="00FB1577"/>
    <w:rsid w:val="00FB5B3F"/>
    <w:rsid w:val="00FB6F5B"/>
    <w:rsid w:val="00FC17A2"/>
    <w:rsid w:val="00FD34C3"/>
    <w:rsid w:val="00FD5CF6"/>
    <w:rsid w:val="00FD691D"/>
    <w:rsid w:val="00FE0F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CE4BCD9"/>
  <w15:chartTrackingRefBased/>
  <w15:docId w15:val="{1312010F-7503-4EF9-89FE-AAD52B02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2"/>
    <w:qFormat/>
    <w:rsid w:val="00A83952"/>
    <w:pPr>
      <w:spacing w:after="100" w:line="240" w:lineRule="auto"/>
    </w:pPr>
    <w:rPr>
      <w:rFonts w:ascii="Arial" w:hAnsi="Arial"/>
      <w:sz w:val="20"/>
    </w:rPr>
  </w:style>
  <w:style w:type="paragraph" w:styleId="Heading1">
    <w:name w:val="heading 1"/>
    <w:aliases w:val="Heading 01"/>
    <w:basedOn w:val="Normal"/>
    <w:next w:val="Normal"/>
    <w:link w:val="Heading1Char"/>
    <w:autoRedefine/>
    <w:uiPriority w:val="1"/>
    <w:qFormat/>
    <w:rsid w:val="00924984"/>
    <w:pPr>
      <w:keepNext/>
      <w:keepLines/>
      <w:spacing w:before="200"/>
      <w:outlineLvl w:val="0"/>
    </w:pPr>
    <w:rPr>
      <w:rFonts w:eastAsiaTheme="majorEastAsia" w:cstheme="majorBidi"/>
      <w:color w:val="EF413D" w:themeColor="accent3"/>
      <w:sz w:val="32"/>
      <w:szCs w:val="32"/>
    </w:rPr>
  </w:style>
  <w:style w:type="paragraph" w:styleId="Heading2">
    <w:name w:val="heading 2"/>
    <w:aliases w:val="Heading 02"/>
    <w:basedOn w:val="Normal"/>
    <w:next w:val="Normal"/>
    <w:link w:val="Heading2Char"/>
    <w:autoRedefine/>
    <w:uiPriority w:val="1"/>
    <w:qFormat/>
    <w:rsid w:val="00A13BB1"/>
    <w:pPr>
      <w:keepNext/>
      <w:keepLines/>
      <w:spacing w:before="80" w:after="40"/>
      <w:outlineLvl w:val="1"/>
    </w:pPr>
    <w:rPr>
      <w:rFonts w:eastAsiaTheme="majorEastAsia" w:cstheme="majorBidi"/>
      <w:b/>
      <w:color w:val="5C072E"/>
      <w:sz w:val="26"/>
      <w:szCs w:val="26"/>
    </w:rPr>
  </w:style>
  <w:style w:type="paragraph" w:styleId="Heading3">
    <w:name w:val="heading 3"/>
    <w:aliases w:val="Heading 03"/>
    <w:basedOn w:val="Normal"/>
    <w:next w:val="Normal"/>
    <w:link w:val="Heading3Char"/>
    <w:uiPriority w:val="1"/>
    <w:qFormat/>
    <w:rsid w:val="00A13BB1"/>
    <w:pPr>
      <w:keepNext/>
      <w:keepLines/>
      <w:spacing w:before="40" w:after="40"/>
      <w:outlineLvl w:val="2"/>
    </w:pPr>
    <w:rPr>
      <w:rFonts w:eastAsiaTheme="majorEastAsia" w:cstheme="majorBidi"/>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semiHidden/>
    <w:qFormat/>
    <w:rsid w:val="00F61F67"/>
    <w:pPr>
      <w:ind w:left="720"/>
      <w:contextualSpacing/>
    </w:pPr>
  </w:style>
  <w:style w:type="paragraph" w:customStyle="1" w:styleId="Bullet01">
    <w:name w:val="Bullet 01"/>
    <w:basedOn w:val="ListParagraph"/>
    <w:link w:val="Bullet01Char"/>
    <w:autoRedefine/>
    <w:uiPriority w:val="3"/>
    <w:qFormat/>
    <w:rsid w:val="00F61F67"/>
    <w:pPr>
      <w:numPr>
        <w:numId w:val="14"/>
      </w:numPr>
      <w:contextualSpacing w:val="0"/>
    </w:pPr>
  </w:style>
  <w:style w:type="character" w:customStyle="1" w:styleId="ListParagraphChar">
    <w:name w:val="List Paragraph Char"/>
    <w:basedOn w:val="DefaultParagraphFont"/>
    <w:link w:val="ListParagraph"/>
    <w:uiPriority w:val="34"/>
    <w:semiHidden/>
    <w:rsid w:val="00F61F67"/>
    <w:rPr>
      <w:rFonts w:ascii="Arial" w:hAnsi="Arial"/>
    </w:rPr>
  </w:style>
  <w:style w:type="character" w:customStyle="1" w:styleId="Bullet01Char">
    <w:name w:val="Bullet 01 Char"/>
    <w:basedOn w:val="ListParagraphChar"/>
    <w:link w:val="Bullet01"/>
    <w:uiPriority w:val="3"/>
    <w:rsid w:val="00F61F67"/>
    <w:rPr>
      <w:rFonts w:ascii="Arial" w:hAnsi="Arial"/>
    </w:rPr>
  </w:style>
  <w:style w:type="paragraph" w:customStyle="1" w:styleId="Bullet02">
    <w:name w:val="Bullet 02"/>
    <w:basedOn w:val="Bullet01"/>
    <w:link w:val="Bullet02Char"/>
    <w:autoRedefine/>
    <w:uiPriority w:val="3"/>
    <w:qFormat/>
    <w:rsid w:val="00F61F67"/>
    <w:pPr>
      <w:numPr>
        <w:ilvl w:val="1"/>
      </w:numPr>
    </w:pPr>
  </w:style>
  <w:style w:type="character" w:customStyle="1" w:styleId="Bullet02Char">
    <w:name w:val="Bullet 02 Char"/>
    <w:basedOn w:val="Bullet01Char"/>
    <w:link w:val="Bullet02"/>
    <w:uiPriority w:val="3"/>
    <w:rsid w:val="00F61F67"/>
    <w:rPr>
      <w:rFonts w:ascii="Arial" w:hAnsi="Arial"/>
    </w:rPr>
  </w:style>
  <w:style w:type="paragraph" w:customStyle="1" w:styleId="Bullet03">
    <w:name w:val="Bullet 03"/>
    <w:basedOn w:val="Bullet02"/>
    <w:link w:val="Bullet03Char"/>
    <w:uiPriority w:val="3"/>
    <w:qFormat/>
    <w:rsid w:val="00F61F67"/>
    <w:pPr>
      <w:numPr>
        <w:ilvl w:val="2"/>
      </w:numPr>
    </w:pPr>
  </w:style>
  <w:style w:type="character" w:customStyle="1" w:styleId="Bullet03Char">
    <w:name w:val="Bullet 03 Char"/>
    <w:basedOn w:val="Bullet02Char"/>
    <w:link w:val="Bullet03"/>
    <w:uiPriority w:val="3"/>
    <w:rsid w:val="00F61F67"/>
    <w:rPr>
      <w:rFonts w:ascii="Arial" w:hAnsi="Arial"/>
    </w:rPr>
  </w:style>
  <w:style w:type="paragraph" w:styleId="NoSpacing">
    <w:name w:val="No Spacing"/>
    <w:link w:val="NoSpacingChar"/>
    <w:uiPriority w:val="2"/>
    <w:qFormat/>
    <w:rsid w:val="00F61F67"/>
    <w:pPr>
      <w:spacing w:after="0" w:line="240" w:lineRule="auto"/>
    </w:pPr>
    <w:rPr>
      <w:rFonts w:ascii="Arial" w:hAnsi="Arial"/>
    </w:rPr>
  </w:style>
  <w:style w:type="paragraph" w:styleId="Title">
    <w:name w:val="Title"/>
    <w:basedOn w:val="Normal"/>
    <w:next w:val="Normal"/>
    <w:link w:val="TitleChar"/>
    <w:autoRedefine/>
    <w:qFormat/>
    <w:rsid w:val="00AE302E"/>
    <w:pPr>
      <w:spacing w:after="160"/>
      <w:contextualSpacing/>
    </w:pPr>
    <w:rPr>
      <w:rFonts w:eastAsiaTheme="majorEastAsia" w:cstheme="majorBidi"/>
      <w:color w:val="5C072E" w:themeColor="text2"/>
      <w:spacing w:val="-10"/>
      <w:kern w:val="28"/>
      <w:sz w:val="48"/>
      <w:szCs w:val="56"/>
    </w:rPr>
  </w:style>
  <w:style w:type="character" w:customStyle="1" w:styleId="TitleChar">
    <w:name w:val="Title Char"/>
    <w:basedOn w:val="DefaultParagraphFont"/>
    <w:link w:val="Title"/>
    <w:rsid w:val="00AE302E"/>
    <w:rPr>
      <w:rFonts w:ascii="Arial" w:eastAsiaTheme="majorEastAsia" w:hAnsi="Arial" w:cstheme="majorBidi"/>
      <w:color w:val="5C072E" w:themeColor="text2"/>
      <w:spacing w:val="-10"/>
      <w:kern w:val="28"/>
      <w:sz w:val="48"/>
      <w:szCs w:val="56"/>
    </w:rPr>
  </w:style>
  <w:style w:type="character" w:customStyle="1" w:styleId="Heading1Char">
    <w:name w:val="Heading 1 Char"/>
    <w:aliases w:val="Heading 01 Char"/>
    <w:basedOn w:val="DefaultParagraphFont"/>
    <w:link w:val="Heading1"/>
    <w:uiPriority w:val="1"/>
    <w:rsid w:val="00924984"/>
    <w:rPr>
      <w:rFonts w:ascii="Arial" w:eastAsiaTheme="majorEastAsia" w:hAnsi="Arial" w:cstheme="majorBidi"/>
      <w:color w:val="EF413D" w:themeColor="accent3"/>
      <w:sz w:val="32"/>
      <w:szCs w:val="32"/>
    </w:rPr>
  </w:style>
  <w:style w:type="character" w:customStyle="1" w:styleId="Heading2Char">
    <w:name w:val="Heading 2 Char"/>
    <w:aliases w:val="Heading 02 Char"/>
    <w:basedOn w:val="DefaultParagraphFont"/>
    <w:link w:val="Heading2"/>
    <w:uiPriority w:val="1"/>
    <w:rsid w:val="00A13BB1"/>
    <w:rPr>
      <w:rFonts w:ascii="Arial" w:eastAsiaTheme="majorEastAsia" w:hAnsi="Arial" w:cstheme="majorBidi"/>
      <w:b/>
      <w:color w:val="5C072E"/>
      <w:sz w:val="26"/>
      <w:szCs w:val="26"/>
    </w:rPr>
  </w:style>
  <w:style w:type="character" w:customStyle="1" w:styleId="Heading3Char">
    <w:name w:val="Heading 3 Char"/>
    <w:aliases w:val="Heading 03 Char"/>
    <w:basedOn w:val="DefaultParagraphFont"/>
    <w:link w:val="Heading3"/>
    <w:uiPriority w:val="1"/>
    <w:rsid w:val="00A13BB1"/>
    <w:rPr>
      <w:rFonts w:ascii="Arial" w:eastAsiaTheme="majorEastAsia" w:hAnsi="Arial" w:cstheme="majorBidi"/>
      <w:b/>
      <w:szCs w:val="24"/>
    </w:rPr>
  </w:style>
  <w:style w:type="paragraph" w:styleId="Caption">
    <w:name w:val="caption"/>
    <w:basedOn w:val="Normal"/>
    <w:next w:val="Normal"/>
    <w:autoRedefine/>
    <w:uiPriority w:val="4"/>
    <w:qFormat/>
    <w:rsid w:val="00CC4F57"/>
    <w:pPr>
      <w:spacing w:before="48" w:after="48"/>
    </w:pPr>
    <w:rPr>
      <w:bCs/>
      <w:iCs/>
      <w:sz w:val="16"/>
      <w:szCs w:val="20"/>
    </w:rPr>
  </w:style>
  <w:style w:type="paragraph" w:customStyle="1" w:styleId="Number01">
    <w:name w:val="Number 01"/>
    <w:basedOn w:val="Bullet01"/>
    <w:link w:val="Number01Char"/>
    <w:autoRedefine/>
    <w:uiPriority w:val="3"/>
    <w:qFormat/>
    <w:rsid w:val="00F61F67"/>
    <w:pPr>
      <w:numPr>
        <w:numId w:val="17"/>
      </w:numPr>
    </w:pPr>
  </w:style>
  <w:style w:type="character" w:customStyle="1" w:styleId="Number01Char">
    <w:name w:val="Number 01 Char"/>
    <w:basedOn w:val="Bullet01Char"/>
    <w:link w:val="Number01"/>
    <w:uiPriority w:val="3"/>
    <w:rsid w:val="00F61F67"/>
    <w:rPr>
      <w:rFonts w:ascii="Arial" w:hAnsi="Arial"/>
    </w:rPr>
  </w:style>
  <w:style w:type="paragraph" w:customStyle="1" w:styleId="Number02">
    <w:name w:val="Number 02"/>
    <w:basedOn w:val="Bullet02"/>
    <w:link w:val="Number02Char"/>
    <w:uiPriority w:val="3"/>
    <w:qFormat/>
    <w:rsid w:val="00F61F67"/>
    <w:pPr>
      <w:numPr>
        <w:numId w:val="17"/>
      </w:numPr>
    </w:pPr>
  </w:style>
  <w:style w:type="character" w:customStyle="1" w:styleId="Number02Char">
    <w:name w:val="Number 02 Char"/>
    <w:basedOn w:val="Bullet02Char"/>
    <w:link w:val="Number02"/>
    <w:uiPriority w:val="3"/>
    <w:rsid w:val="00F61F67"/>
    <w:rPr>
      <w:rFonts w:ascii="Arial" w:hAnsi="Arial"/>
    </w:rPr>
  </w:style>
  <w:style w:type="paragraph" w:customStyle="1" w:styleId="Number03">
    <w:name w:val="Number 03"/>
    <w:basedOn w:val="Bullet03"/>
    <w:link w:val="Number03Char"/>
    <w:uiPriority w:val="3"/>
    <w:qFormat/>
    <w:rsid w:val="00F61F67"/>
    <w:pPr>
      <w:numPr>
        <w:numId w:val="17"/>
      </w:numPr>
    </w:pPr>
  </w:style>
  <w:style w:type="character" w:customStyle="1" w:styleId="Number03Char">
    <w:name w:val="Number 03 Char"/>
    <w:basedOn w:val="Bullet03Char"/>
    <w:link w:val="Number03"/>
    <w:uiPriority w:val="3"/>
    <w:rsid w:val="00F61F67"/>
    <w:rPr>
      <w:rFonts w:ascii="Arial" w:hAnsi="Arial"/>
    </w:rPr>
  </w:style>
  <w:style w:type="paragraph" w:styleId="Header">
    <w:name w:val="header"/>
    <w:basedOn w:val="Normal"/>
    <w:link w:val="HeaderChar"/>
    <w:uiPriority w:val="99"/>
    <w:semiHidden/>
    <w:rsid w:val="00D5744F"/>
    <w:pPr>
      <w:tabs>
        <w:tab w:val="center" w:pos="4513"/>
        <w:tab w:val="right" w:pos="9026"/>
      </w:tabs>
      <w:spacing w:after="0"/>
    </w:pPr>
  </w:style>
  <w:style w:type="character" w:customStyle="1" w:styleId="HeaderChar">
    <w:name w:val="Header Char"/>
    <w:basedOn w:val="DefaultParagraphFont"/>
    <w:link w:val="Header"/>
    <w:uiPriority w:val="99"/>
    <w:semiHidden/>
    <w:rsid w:val="00D5744F"/>
    <w:rPr>
      <w:rFonts w:ascii="Arial" w:hAnsi="Arial"/>
      <w:sz w:val="20"/>
    </w:rPr>
  </w:style>
  <w:style w:type="paragraph" w:styleId="Footer">
    <w:name w:val="footer"/>
    <w:basedOn w:val="Normal"/>
    <w:link w:val="FooterChar"/>
    <w:uiPriority w:val="99"/>
    <w:semiHidden/>
    <w:rsid w:val="00D5744F"/>
    <w:pPr>
      <w:tabs>
        <w:tab w:val="center" w:pos="4513"/>
        <w:tab w:val="right" w:pos="9026"/>
      </w:tabs>
      <w:spacing w:after="0"/>
    </w:pPr>
  </w:style>
  <w:style w:type="character" w:customStyle="1" w:styleId="FooterChar">
    <w:name w:val="Footer Char"/>
    <w:basedOn w:val="DefaultParagraphFont"/>
    <w:link w:val="Footer"/>
    <w:uiPriority w:val="99"/>
    <w:semiHidden/>
    <w:rsid w:val="00D5744F"/>
    <w:rPr>
      <w:rFonts w:ascii="Arial" w:hAnsi="Arial"/>
      <w:sz w:val="20"/>
    </w:rPr>
  </w:style>
  <w:style w:type="paragraph" w:customStyle="1" w:styleId="Letter01">
    <w:name w:val="Letter 01"/>
    <w:basedOn w:val="Bullet01"/>
    <w:link w:val="Letter01Char"/>
    <w:autoRedefine/>
    <w:uiPriority w:val="3"/>
    <w:qFormat/>
    <w:rsid w:val="00F61F67"/>
    <w:pPr>
      <w:numPr>
        <w:numId w:val="19"/>
      </w:numPr>
    </w:pPr>
  </w:style>
  <w:style w:type="character" w:customStyle="1" w:styleId="Letter01Char">
    <w:name w:val="Letter 01 Char"/>
    <w:basedOn w:val="Bullet01Char"/>
    <w:link w:val="Letter01"/>
    <w:uiPriority w:val="3"/>
    <w:rsid w:val="00F61F67"/>
    <w:rPr>
      <w:rFonts w:ascii="Arial" w:hAnsi="Arial"/>
    </w:rPr>
  </w:style>
  <w:style w:type="paragraph" w:customStyle="1" w:styleId="Letter02">
    <w:name w:val="Letter 02"/>
    <w:basedOn w:val="Bullet02"/>
    <w:link w:val="Letter02Char"/>
    <w:uiPriority w:val="3"/>
    <w:qFormat/>
    <w:rsid w:val="00F61F67"/>
    <w:pPr>
      <w:numPr>
        <w:numId w:val="19"/>
      </w:numPr>
    </w:pPr>
  </w:style>
  <w:style w:type="character" w:customStyle="1" w:styleId="Letter02Char">
    <w:name w:val="Letter 02 Char"/>
    <w:basedOn w:val="Bullet02Char"/>
    <w:link w:val="Letter02"/>
    <w:uiPriority w:val="3"/>
    <w:rsid w:val="00F61F67"/>
    <w:rPr>
      <w:rFonts w:ascii="Arial" w:hAnsi="Arial"/>
    </w:rPr>
  </w:style>
  <w:style w:type="table" w:styleId="TableGrid">
    <w:name w:val="Table Grid"/>
    <w:basedOn w:val="TableNormal"/>
    <w:uiPriority w:val="39"/>
    <w:rsid w:val="00DC0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CCTableStyle">
    <w:name w:val="LCC Table Style"/>
    <w:basedOn w:val="TableNormal"/>
    <w:uiPriority w:val="99"/>
    <w:rsid w:val="00141877"/>
    <w:pPr>
      <w:spacing w:after="0" w:line="240" w:lineRule="auto"/>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cPr>
      <w:shd w:val="clear" w:color="F9EDF1" w:themeColor="accent4" w:fill="F9EDF1" w:themeFill="accent4"/>
    </w:tcPr>
    <w:tblStylePr w:type="firstRow">
      <w:pPr>
        <w:wordWrap/>
        <w:spacing w:beforeLines="20" w:before="20" w:beforeAutospacing="0" w:afterLines="20" w:after="20" w:afterAutospacing="0"/>
        <w:jc w:val="left"/>
      </w:pPr>
      <w:rPr>
        <w:rFonts w:ascii="Arial" w:hAnsi="Arial"/>
        <w:b w:val="0"/>
        <w:color w:val="FFFFFF" w:themeColor="background1"/>
        <w:sz w:val="20"/>
      </w:rPr>
      <w:tblPr/>
      <w:tcPr>
        <w:shd w:val="clear" w:color="auto" w:fill="5C072E" w:themeFill="text2"/>
      </w:tcPr>
    </w:tblStylePr>
    <w:tblStylePr w:type="firstCol">
      <w:rPr>
        <w:rFonts w:ascii="Arial" w:hAnsi="Arial"/>
        <w:sz w:val="20"/>
      </w:rPr>
      <w:tblPr/>
      <w:tcPr>
        <w:shd w:val="clear" w:color="auto" w:fill="F9EDF1" w:themeFill="accent4"/>
      </w:tcPr>
    </w:tblStylePr>
    <w:tblStylePr w:type="band1Horz">
      <w:rPr>
        <w:rFonts w:ascii="Arial" w:hAnsi="Arial"/>
        <w:sz w:val="20"/>
      </w:rPr>
      <w:tblPr/>
      <w:tcPr>
        <w:shd w:val="clear" w:color="auto" w:fill="FFFFFF" w:themeFill="background1"/>
      </w:tcPr>
    </w:tblStylePr>
    <w:tblStylePr w:type="band2Horz">
      <w:rPr>
        <w:rFonts w:ascii="Arial" w:hAnsi="Arial"/>
        <w:sz w:val="20"/>
      </w:rPr>
      <w:tblPr/>
      <w:trPr>
        <w:cantSplit w:val="0"/>
      </w:trPr>
      <w:tcPr>
        <w:shd w:val="clear" w:color="auto" w:fill="F2F2F2" w:themeFill="background1" w:themeFillShade="F2"/>
      </w:tcPr>
    </w:tblStylePr>
  </w:style>
  <w:style w:type="table" w:styleId="PlainTable3">
    <w:name w:val="Plain Table 3"/>
    <w:basedOn w:val="TableNormal"/>
    <w:uiPriority w:val="43"/>
    <w:rsid w:val="00DC068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175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SpacingChar">
    <w:name w:val="No Spacing Char"/>
    <w:basedOn w:val="DefaultParagraphFont"/>
    <w:link w:val="NoSpacing"/>
    <w:uiPriority w:val="2"/>
    <w:rsid w:val="00F61F67"/>
    <w:rPr>
      <w:rFonts w:ascii="Arial" w:hAnsi="Arial"/>
    </w:rPr>
  </w:style>
  <w:style w:type="character" w:styleId="UnresolvedMention">
    <w:name w:val="Unresolved Mention"/>
    <w:basedOn w:val="DefaultParagraphFont"/>
    <w:uiPriority w:val="99"/>
    <w:semiHidden/>
    <w:rsid w:val="00E738F8"/>
    <w:rPr>
      <w:color w:val="605E5C"/>
      <w:shd w:val="clear" w:color="auto" w:fill="E1DFDD"/>
    </w:rPr>
  </w:style>
  <w:style w:type="character" w:styleId="FollowedHyperlink">
    <w:name w:val="FollowedHyperlink"/>
    <w:basedOn w:val="DefaultParagraphFont"/>
    <w:uiPriority w:val="99"/>
    <w:semiHidden/>
    <w:rsid w:val="00E738F8"/>
    <w:rPr>
      <w:color w:val="EF413D" w:themeColor="followedHyperlink"/>
      <w:u w:val="single"/>
    </w:rPr>
  </w:style>
  <w:style w:type="character" w:styleId="Hyperlink">
    <w:name w:val="Hyperlink"/>
    <w:basedOn w:val="DefaultParagraphFont"/>
    <w:uiPriority w:val="99"/>
    <w:semiHidden/>
    <w:rsid w:val="00A74DA6"/>
    <w:rPr>
      <w:color w:val="5C072E" w:themeColor="hyperlink"/>
      <w:u w:val="single"/>
    </w:rPr>
  </w:style>
  <w:style w:type="table" w:styleId="GridTable5Dark">
    <w:name w:val="Grid Table 5 Dark"/>
    <w:aliases w:val="LCC table"/>
    <w:basedOn w:val="TableNormal"/>
    <w:uiPriority w:val="50"/>
    <w:rsid w:val="00D3784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000000" w:themeFill="text1"/>
    </w:tcPr>
    <w:tblStylePr w:type="firstRow">
      <w:rPr>
        <w:rFonts w:ascii="Arial" w:hAnsi="Arial"/>
        <w:b/>
        <w:bCs/>
        <w:color w:val="FFFFFF" w:themeColor="background1"/>
        <w:sz w:val="24"/>
      </w:rPr>
      <w:tblPr/>
      <w:tcPr>
        <w:shd w:val="clear" w:color="auto" w:fill="5C072E" w:themeFill="accent1"/>
      </w:tcPr>
    </w:tblStylePr>
    <w:tblStylePr w:type="lastRow">
      <w:rPr>
        <w:b/>
        <w:bCs/>
        <w:color w:val="FFFFFF" w:themeColor="background1"/>
      </w:rPr>
    </w:tblStylePr>
    <w:tblStylePr w:type="firstCol">
      <w:rPr>
        <w:rFonts w:ascii="Arial" w:hAnsi="Arial"/>
        <w:b w:val="0"/>
        <w:bCs/>
        <w:color w:val="000000" w:themeColor="text1"/>
        <w:sz w:val="22"/>
      </w:rPr>
      <w:tblPr/>
      <w:tcPr>
        <w:shd w:val="clear" w:color="auto" w:fill="F9EDF1" w:themeFill="accent4"/>
      </w:tcPr>
    </w:tblStylePr>
    <w:tblStylePr w:type="lastCol">
      <w:pPr>
        <w:jc w:val="left"/>
      </w:pPr>
      <w:rPr>
        <w:rFonts w:ascii="Arial" w:hAnsi="Arial"/>
        <w:b/>
        <w:bCs/>
        <w:color w:val="000000" w:themeColor="text1"/>
        <w:sz w:val="24"/>
      </w:rPr>
      <w:tblPr/>
      <w:tcPr>
        <w:tcBorders>
          <w:top w:val="nil"/>
          <w:left w:val="nil"/>
          <w:bottom w:val="nil"/>
          <w:right w:val="nil"/>
          <w:insideH w:val="nil"/>
          <w:insideV w:val="nil"/>
        </w:tcBorders>
        <w:shd w:val="clear" w:color="auto" w:fill="000000" w:themeFill="text1"/>
      </w:tcPr>
    </w:tblStylePr>
    <w:tblStylePr w:type="band1Vert">
      <w:tblPr/>
      <w:tcPr>
        <w:shd w:val="clear" w:color="auto" w:fill="999999" w:themeFill="text1" w:themeFillTint="66"/>
      </w:tcPr>
    </w:tblStylePr>
    <w:tblStylePr w:type="band2Vert">
      <w:tblPr/>
      <w:tcPr>
        <w:shd w:val="clear" w:color="auto" w:fill="A6A6A6" w:themeFill="background1" w:themeFillShade="A6"/>
      </w:tcPr>
    </w:tblStylePr>
    <w:tblStylePr w:type="band1Horz">
      <w:rPr>
        <w:rFonts w:ascii="Arial" w:hAnsi="Arial"/>
        <w:sz w:val="22"/>
      </w:rPr>
      <w:tblPr/>
      <w:tcPr>
        <w:shd w:val="clear" w:color="auto" w:fill="F2F2F2" w:themeFill="background1" w:themeFillShade="F2"/>
      </w:tcPr>
    </w:tblStylePr>
    <w:tblStylePr w:type="band2Horz">
      <w:rPr>
        <w:rFonts w:ascii="Arial" w:hAnsi="Arial"/>
        <w:sz w:val="22"/>
      </w:rPr>
      <w:tblPr/>
      <w:tcPr>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eljo\Downloads\LCC%20Form%20A4%20Word%20Template_Portrait_v2.0.dotx" TargetMode="External"/></Relationships>
</file>

<file path=word/theme/theme1.xml><?xml version="1.0" encoding="utf-8"?>
<a:theme xmlns:a="http://schemas.openxmlformats.org/drawingml/2006/main" name="Office Theme">
  <a:themeElements>
    <a:clrScheme name="LCC Core Colour Palette">
      <a:dk1>
        <a:sysClr val="windowText" lastClr="000000"/>
      </a:dk1>
      <a:lt1>
        <a:sysClr val="window" lastClr="FFFFFF"/>
      </a:lt1>
      <a:dk2>
        <a:srgbClr val="5C072E"/>
      </a:dk2>
      <a:lt2>
        <a:srgbClr val="FAC9D5"/>
      </a:lt2>
      <a:accent1>
        <a:srgbClr val="5C072E"/>
      </a:accent1>
      <a:accent2>
        <a:srgbClr val="FAC9D5"/>
      </a:accent2>
      <a:accent3>
        <a:srgbClr val="EF413D"/>
      </a:accent3>
      <a:accent4>
        <a:srgbClr val="F9EDF1"/>
      </a:accent4>
      <a:accent5>
        <a:srgbClr val="000000"/>
      </a:accent5>
      <a:accent6>
        <a:srgbClr val="7F7F7F"/>
      </a:accent6>
      <a:hlink>
        <a:srgbClr val="5C072E"/>
      </a:hlink>
      <a:folHlink>
        <a:srgbClr val="EF413D"/>
      </a:folHlink>
    </a:clrScheme>
    <a:fontScheme name="LCC Font S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bdef39-a038-4bc9-9a3b-920d3c8b0c75" xsi:nil="true"/>
    <lcf76f155ced4ddcb4097134ff3c332f xmlns="1119d213-f3c2-41d7-ace8-afd16cfdea19">
      <Terms xmlns="http://schemas.microsoft.com/office/infopath/2007/PartnerControls"/>
    </lcf76f155ced4ddcb4097134ff3c332f>
    <Image xmlns="1119d213-f3c2-41d7-ace8-afd16cfdea1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5C5BA6321438047959E6828FDE090E1" ma:contentTypeVersion="19" ma:contentTypeDescription="Create a new document." ma:contentTypeScope="" ma:versionID="ca06a1ff49f54b9d211672e5dd3c0414">
  <xsd:schema xmlns:xsd="http://www.w3.org/2001/XMLSchema" xmlns:xs="http://www.w3.org/2001/XMLSchema" xmlns:p="http://schemas.microsoft.com/office/2006/metadata/properties" xmlns:ns2="1119d213-f3c2-41d7-ace8-afd16cfdea19" xmlns:ns3="fbbdef39-a038-4bc9-9a3b-920d3c8b0c75" targetNamespace="http://schemas.microsoft.com/office/2006/metadata/properties" ma:root="true" ma:fieldsID="f5a2c1e72604499f7e31a8dadb92c784" ns2:_="" ns3:_="">
    <xsd:import namespace="1119d213-f3c2-41d7-ace8-afd16cfdea19"/>
    <xsd:import namespace="fbbdef39-a038-4bc9-9a3b-920d3c8b0c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9d213-f3c2-41d7-ace8-afd16cfde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c9d7a0-1cc2-421b-a16e-8825e3b97c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bdef39-a038-4bc9-9a3b-920d3c8b0c7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f21811-7ec7-4443-b517-e3991d253cc7}" ma:internalName="TaxCatchAll" ma:showField="CatchAllData" ma:web="fbbdef39-a038-4bc9-9a3b-920d3c8b0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459678-70F5-447A-8FC1-6FCF3E37802D}">
  <ds:schemaRefs>
    <ds:schemaRef ds:uri="http://schemas.microsoft.com/sharepoint/v3/contenttype/forms"/>
  </ds:schemaRefs>
</ds:datastoreItem>
</file>

<file path=customXml/itemProps2.xml><?xml version="1.0" encoding="utf-8"?>
<ds:datastoreItem xmlns:ds="http://schemas.openxmlformats.org/officeDocument/2006/customXml" ds:itemID="{711A801D-25CF-4986-AC7A-4C3202C53E55}">
  <ds:schemaRefs>
    <ds:schemaRef ds:uri="http://schemas.microsoft.com/office/2006/metadata/properties"/>
    <ds:schemaRef ds:uri="http://schemas.microsoft.com/office/infopath/2007/PartnerControls"/>
    <ds:schemaRef ds:uri="fbbdef39-a038-4bc9-9a3b-920d3c8b0c75"/>
    <ds:schemaRef ds:uri="1119d213-f3c2-41d7-ace8-afd16cfdea19"/>
  </ds:schemaRefs>
</ds:datastoreItem>
</file>

<file path=customXml/itemProps3.xml><?xml version="1.0" encoding="utf-8"?>
<ds:datastoreItem xmlns:ds="http://schemas.openxmlformats.org/officeDocument/2006/customXml" ds:itemID="{7A611233-A7CD-4B74-9A7E-79E6CB318E34}">
  <ds:schemaRefs>
    <ds:schemaRef ds:uri="http://schemas.openxmlformats.org/officeDocument/2006/bibliography"/>
  </ds:schemaRefs>
</ds:datastoreItem>
</file>

<file path=customXml/itemProps4.xml><?xml version="1.0" encoding="utf-8"?>
<ds:datastoreItem xmlns:ds="http://schemas.openxmlformats.org/officeDocument/2006/customXml" ds:itemID="{556F8672-0557-4598-AF3E-213220264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9d213-f3c2-41d7-ace8-afd16cfdea19"/>
    <ds:schemaRef ds:uri="fbbdef39-a038-4bc9-9a3b-920d3c8b0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LCC Form A4 Word Template_Portrait_v2.0</Template>
  <TotalTime>21</TotalTime>
  <Pages>3</Pages>
  <Words>968</Words>
  <Characters>5106</Characters>
  <Application>Microsoft Office Word</Application>
  <DocSecurity>0</DocSecurity>
  <Lines>154</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 Jones</dc:creator>
  <cp:keywords/>
  <dc:description/>
  <cp:lastModifiedBy>Debbie Johnston</cp:lastModifiedBy>
  <cp:revision>5</cp:revision>
  <dcterms:created xsi:type="dcterms:W3CDTF">2026-09-04T04:29:00Z</dcterms:created>
  <dcterms:modified xsi:type="dcterms:W3CDTF">2026-09-04T04:50:00Z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0x010100D5C5BA6321438047959E6828FDE090E1</vt:lpwstr>
  </property>
  <property fmtid="{D5CDD505-2E9C-101B-9397-08002B2CF9AE}" pid="3" name="MediaServiceImageTags">
    <vt:lpwstr/>
  </property>
</Properties>
</file>