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D053" w14:textId="2D5A913B" w:rsidR="00D4214E" w:rsidRDefault="00A05C70" w:rsidP="00D4214E">
      <w:pPr>
        <w:pStyle w:val="Title"/>
      </w:pPr>
      <w:r w:rsidRPr="00A05C70">
        <w:t>Application for Permit to Drive, Graze or Cross Livestock</w:t>
      </w:r>
    </w:p>
    <w:p w14:paraId="0220CA78" w14:textId="77777777" w:rsidR="005C5F0E" w:rsidRDefault="005C5F0E" w:rsidP="000E3B9B">
      <w:pPr>
        <w:pStyle w:val="Heading3"/>
      </w:pPr>
      <w:r w:rsidRPr="005C5F0E">
        <w:t>Latrobe Community Amenity Local Law 2026</w:t>
      </w:r>
      <w:r>
        <w:t xml:space="preserve"> </w:t>
      </w:r>
    </w:p>
    <w:p w14:paraId="72FD7A0F" w14:textId="495A6ABB" w:rsidR="005C5F0E" w:rsidRDefault="005C5F0E" w:rsidP="000E3B9B">
      <w:pPr>
        <w:pStyle w:val="Heading3"/>
      </w:pPr>
      <w:r w:rsidRPr="005C5F0E">
        <w:t>Part 3 Clause</w:t>
      </w:r>
      <w:r w:rsidR="000D44E7">
        <w:t xml:space="preserve"> 11 and</w:t>
      </w:r>
      <w:r w:rsidRPr="005C5F0E">
        <w:t xml:space="preserve"> 12 Droving and Grazing of Livestock</w:t>
      </w:r>
    </w:p>
    <w:p w14:paraId="39F8F672" w14:textId="169DC216" w:rsidR="000E3B9B" w:rsidRDefault="00017967" w:rsidP="000E3B9B">
      <w:pPr>
        <w:pStyle w:val="Heading1"/>
      </w:pPr>
      <w:r>
        <w:t>Applicant</w:t>
      </w:r>
      <w:r w:rsidR="000E3B9B">
        <w:t xml:space="preserve"> details </w:t>
      </w:r>
    </w:p>
    <w:tbl>
      <w:tblPr>
        <w:tblStyle w:val="TableGrid"/>
        <w:tblW w:w="5002" w:type="pct"/>
        <w:tblInd w:w="-5" w:type="dxa"/>
        <w:tblLook w:val="04A0" w:firstRow="1" w:lastRow="0" w:firstColumn="1" w:lastColumn="0" w:noHBand="0" w:noVBand="1"/>
      </w:tblPr>
      <w:tblGrid>
        <w:gridCol w:w="3543"/>
        <w:gridCol w:w="3403"/>
        <w:gridCol w:w="1134"/>
        <w:gridCol w:w="2346"/>
      </w:tblGrid>
      <w:tr w:rsidR="00E95BF8" w14:paraId="31825FC9" w14:textId="77777777" w:rsidTr="00A05C70">
        <w:tc>
          <w:tcPr>
            <w:tcW w:w="5000" w:type="pct"/>
            <w:gridSpan w:val="4"/>
            <w:vAlign w:val="center"/>
          </w:tcPr>
          <w:p w14:paraId="6A64A106" w14:textId="2D357089" w:rsidR="00E95BF8" w:rsidRDefault="00E95BF8" w:rsidP="00353E67">
            <w:pPr>
              <w:spacing w:before="40"/>
            </w:pPr>
            <w:r>
              <w:t>First name:</w:t>
            </w:r>
          </w:p>
        </w:tc>
      </w:tr>
      <w:tr w:rsidR="00E95BF8" w14:paraId="7CFDFD80" w14:textId="77777777" w:rsidTr="00A05C70">
        <w:tc>
          <w:tcPr>
            <w:tcW w:w="5000" w:type="pct"/>
            <w:gridSpan w:val="4"/>
            <w:vAlign w:val="center"/>
          </w:tcPr>
          <w:p w14:paraId="1BA0A59B" w14:textId="3D221FCA" w:rsidR="00E95BF8" w:rsidRDefault="00E95BF8" w:rsidP="00353E67">
            <w:pPr>
              <w:spacing w:before="40"/>
            </w:pPr>
            <w:r>
              <w:t>Last name:</w:t>
            </w:r>
          </w:p>
        </w:tc>
      </w:tr>
      <w:tr w:rsidR="000E3B9B" w14:paraId="020A2DD9" w14:textId="77777777" w:rsidTr="00A05C70">
        <w:tc>
          <w:tcPr>
            <w:tcW w:w="3875" w:type="pct"/>
            <w:gridSpan w:val="3"/>
            <w:vAlign w:val="center"/>
          </w:tcPr>
          <w:p w14:paraId="2126C35B" w14:textId="77777777" w:rsidR="000E3B9B" w:rsidRDefault="000E3B9B" w:rsidP="00353E67">
            <w:pPr>
              <w:spacing w:before="40"/>
            </w:pPr>
            <w:r w:rsidRPr="009E3549">
              <w:t xml:space="preserve">Postal </w:t>
            </w:r>
            <w:r>
              <w:t>a</w:t>
            </w:r>
            <w:r w:rsidRPr="009E3549">
              <w:t>ddress</w:t>
            </w:r>
            <w:r>
              <w:t>:</w:t>
            </w:r>
          </w:p>
        </w:tc>
        <w:tc>
          <w:tcPr>
            <w:tcW w:w="1125" w:type="pct"/>
            <w:vAlign w:val="center"/>
          </w:tcPr>
          <w:p w14:paraId="672142BD" w14:textId="77777777" w:rsidR="000E3B9B" w:rsidRDefault="000E3B9B" w:rsidP="00353E67">
            <w:pPr>
              <w:spacing w:before="40"/>
            </w:pPr>
            <w:r>
              <w:t>Post code:</w:t>
            </w:r>
          </w:p>
        </w:tc>
      </w:tr>
      <w:tr w:rsidR="00E95BF8" w14:paraId="10AEAC98" w14:textId="77777777" w:rsidTr="00A05C70">
        <w:tblPrEx>
          <w:jc w:val="center"/>
          <w:tblInd w:w="0" w:type="dxa"/>
        </w:tblPrEx>
        <w:trPr>
          <w:jc w:val="center"/>
        </w:trPr>
        <w:tc>
          <w:tcPr>
            <w:tcW w:w="1699" w:type="pct"/>
            <w:vAlign w:val="center"/>
          </w:tcPr>
          <w:p w14:paraId="24DE84B1" w14:textId="509FAA71" w:rsidR="00E95BF8" w:rsidRDefault="00E95BF8" w:rsidP="00E95BF8">
            <w:pPr>
              <w:spacing w:before="40"/>
            </w:pPr>
            <w:r>
              <w:t>Home</w:t>
            </w:r>
            <w:r w:rsidRPr="009E3549">
              <w:t xml:space="preserve"> </w:t>
            </w:r>
            <w:r>
              <w:t>p</w:t>
            </w:r>
            <w:r w:rsidRPr="009E3549">
              <w:t>hon</w:t>
            </w:r>
            <w:r>
              <w:t>e:</w:t>
            </w:r>
          </w:p>
        </w:tc>
        <w:tc>
          <w:tcPr>
            <w:tcW w:w="1632" w:type="pct"/>
          </w:tcPr>
          <w:p w14:paraId="079533A0" w14:textId="185A8AE4" w:rsidR="00E95BF8" w:rsidRDefault="00E95BF8" w:rsidP="00E95BF8">
            <w:pPr>
              <w:spacing w:before="40"/>
            </w:pPr>
            <w:r>
              <w:t>Work phone:</w:t>
            </w:r>
          </w:p>
        </w:tc>
        <w:tc>
          <w:tcPr>
            <w:tcW w:w="1669" w:type="pct"/>
            <w:gridSpan w:val="2"/>
          </w:tcPr>
          <w:p w14:paraId="01EA32E2" w14:textId="648F1E80" w:rsidR="00E95BF8" w:rsidRPr="009E3549" w:rsidRDefault="00E95BF8" w:rsidP="00E95BF8">
            <w:pPr>
              <w:spacing w:before="40"/>
            </w:pPr>
            <w:r w:rsidRPr="009E3549">
              <w:t>Mobile</w:t>
            </w:r>
            <w:r>
              <w:t>:</w:t>
            </w:r>
          </w:p>
        </w:tc>
      </w:tr>
      <w:tr w:rsidR="00A05C70" w14:paraId="396807CD" w14:textId="77777777" w:rsidTr="00A05C70">
        <w:tblPrEx>
          <w:jc w:val="center"/>
          <w:tblInd w:w="0" w:type="dxa"/>
        </w:tblPrEx>
        <w:trPr>
          <w:jc w:val="center"/>
        </w:trPr>
        <w:tc>
          <w:tcPr>
            <w:tcW w:w="5000" w:type="pct"/>
            <w:gridSpan w:val="4"/>
            <w:vAlign w:val="center"/>
          </w:tcPr>
          <w:p w14:paraId="7C3C8931" w14:textId="12AEC709" w:rsidR="00A05C70" w:rsidRPr="009E3549" w:rsidRDefault="00A05C70" w:rsidP="00A05C70">
            <w:pPr>
              <w:spacing w:before="40"/>
            </w:pPr>
            <w:r>
              <w:t xml:space="preserve">I wish to apply for a permit to:  </w:t>
            </w:r>
            <w:sdt>
              <w:sdtPr>
                <w:id w:val="-1826507969"/>
                <w14:checkbox>
                  <w14:checked w14:val="0"/>
                  <w14:checkedState w14:val="2612" w14:font="MS Gothic"/>
                  <w14:uncheckedState w14:val="2610" w14:font="MS Gothic"/>
                </w14:checkbox>
              </w:sdtPr>
              <w:sdtEndPr/>
              <w:sdtContent>
                <w:r w:rsidRPr="00A3753D">
                  <w:rPr>
                    <w:rFonts w:ascii="Segoe UI Symbol" w:hAnsi="Segoe UI Symbol" w:cs="Segoe UI Symbol"/>
                  </w:rPr>
                  <w:t>☐</w:t>
                </w:r>
              </w:sdtContent>
            </w:sdt>
            <w:r>
              <w:t xml:space="preserve"> Drive  </w:t>
            </w:r>
            <w:sdt>
              <w:sdtPr>
                <w:id w:val="-1531177803"/>
                <w14:checkbox>
                  <w14:checked w14:val="0"/>
                  <w14:checkedState w14:val="2612" w14:font="MS Gothic"/>
                  <w14:uncheckedState w14:val="2610" w14:font="MS Gothic"/>
                </w14:checkbox>
              </w:sdtPr>
              <w:sdtEndPr/>
              <w:sdtContent>
                <w:r w:rsidRPr="00A3753D">
                  <w:rPr>
                    <w:rFonts w:ascii="Segoe UI Symbol" w:hAnsi="Segoe UI Symbol" w:cs="Segoe UI Symbol"/>
                  </w:rPr>
                  <w:t>☐</w:t>
                </w:r>
              </w:sdtContent>
            </w:sdt>
            <w:r>
              <w:t xml:space="preserve"> Cross  </w:t>
            </w:r>
            <w:sdt>
              <w:sdtPr>
                <w:id w:val="1255855107"/>
                <w14:checkbox>
                  <w14:checked w14:val="0"/>
                  <w14:checkedState w14:val="2612" w14:font="MS Gothic"/>
                  <w14:uncheckedState w14:val="2610" w14:font="MS Gothic"/>
                </w14:checkbox>
              </w:sdtPr>
              <w:sdtEndPr/>
              <w:sdtContent>
                <w:r w:rsidRPr="00A3753D">
                  <w:rPr>
                    <w:rFonts w:ascii="Segoe UI Symbol" w:hAnsi="Segoe UI Symbol" w:cs="Segoe UI Symbol"/>
                  </w:rPr>
                  <w:t>☐</w:t>
                </w:r>
              </w:sdtContent>
            </w:sdt>
            <w:r>
              <w:t xml:space="preserve"> Graze livestock on roads</w:t>
            </w:r>
          </w:p>
        </w:tc>
      </w:tr>
    </w:tbl>
    <w:p w14:paraId="17F6DD07" w14:textId="77777777" w:rsidR="00A05C70" w:rsidRDefault="00A05C70" w:rsidP="00A05C70">
      <w:pPr>
        <w:pStyle w:val="Heading1"/>
      </w:pPr>
      <w:r>
        <w:t>Application type</w:t>
      </w:r>
    </w:p>
    <w:tbl>
      <w:tblPr>
        <w:tblStyle w:val="TableGrid"/>
        <w:tblW w:w="0" w:type="auto"/>
        <w:tblLook w:val="04A0" w:firstRow="1" w:lastRow="0" w:firstColumn="1" w:lastColumn="0" w:noHBand="0" w:noVBand="1"/>
      </w:tblPr>
      <w:tblGrid>
        <w:gridCol w:w="5211"/>
        <w:gridCol w:w="5211"/>
      </w:tblGrid>
      <w:tr w:rsidR="00A05C70" w14:paraId="6A820276" w14:textId="77777777" w:rsidTr="00A05C70">
        <w:tc>
          <w:tcPr>
            <w:tcW w:w="5211" w:type="dxa"/>
          </w:tcPr>
          <w:p w14:paraId="2C9CE180" w14:textId="76A625C7" w:rsidR="00A05C70" w:rsidRDefault="00507F3B" w:rsidP="00A05C70">
            <w:pPr>
              <w:spacing w:before="40"/>
            </w:pPr>
            <w:sdt>
              <w:sdtPr>
                <w:id w:val="-1751498703"/>
                <w14:checkbox>
                  <w14:checked w14:val="0"/>
                  <w14:checkedState w14:val="2612" w14:font="MS Gothic"/>
                  <w14:uncheckedState w14:val="2610" w14:font="MS Gothic"/>
                </w14:checkbox>
              </w:sdtPr>
              <w:sdtEndPr/>
              <w:sdtContent>
                <w:r w:rsidR="00A05C70" w:rsidRPr="00A3753D">
                  <w:rPr>
                    <w:rFonts w:ascii="Segoe UI Symbol" w:hAnsi="Segoe UI Symbol" w:cs="Segoe UI Symbol"/>
                  </w:rPr>
                  <w:t>☐</w:t>
                </w:r>
              </w:sdtContent>
            </w:sdt>
            <w:r w:rsidR="00A05C70">
              <w:t xml:space="preserve"> New </w:t>
            </w:r>
            <w:r w:rsidR="00017967">
              <w:t>application</w:t>
            </w:r>
          </w:p>
        </w:tc>
        <w:tc>
          <w:tcPr>
            <w:tcW w:w="5211" w:type="dxa"/>
          </w:tcPr>
          <w:p w14:paraId="1983A5F2" w14:textId="0289DA11" w:rsidR="00A05C70" w:rsidRDefault="00507F3B" w:rsidP="00A05C70">
            <w:pPr>
              <w:spacing w:before="40"/>
            </w:pPr>
            <w:sdt>
              <w:sdtPr>
                <w:id w:val="616039001"/>
                <w14:checkbox>
                  <w14:checked w14:val="0"/>
                  <w14:checkedState w14:val="2612" w14:font="MS Gothic"/>
                  <w14:uncheckedState w14:val="2610" w14:font="MS Gothic"/>
                </w14:checkbox>
              </w:sdtPr>
              <w:sdtEndPr/>
              <w:sdtContent>
                <w:r w:rsidR="00A05C70" w:rsidRPr="00A3753D">
                  <w:rPr>
                    <w:rFonts w:ascii="Segoe UI Symbol" w:hAnsi="Segoe UI Symbol" w:cs="Segoe UI Symbol"/>
                  </w:rPr>
                  <w:t>☐</w:t>
                </w:r>
              </w:sdtContent>
            </w:sdt>
            <w:r w:rsidR="00A05C70">
              <w:t xml:space="preserve"> Renewal</w:t>
            </w:r>
          </w:p>
        </w:tc>
      </w:tr>
    </w:tbl>
    <w:p w14:paraId="056D445F" w14:textId="2DCBA1DF" w:rsidR="00A05C70" w:rsidRDefault="00A05C70" w:rsidP="00A05C70">
      <w:pPr>
        <w:pStyle w:val="Heading1"/>
      </w:pPr>
      <w:r>
        <w:t>Permit details</w:t>
      </w:r>
    </w:p>
    <w:tbl>
      <w:tblPr>
        <w:tblStyle w:val="TableGrid"/>
        <w:tblW w:w="0" w:type="auto"/>
        <w:tblLook w:val="04A0" w:firstRow="1" w:lastRow="0" w:firstColumn="1" w:lastColumn="0" w:noHBand="0" w:noVBand="1"/>
      </w:tblPr>
      <w:tblGrid>
        <w:gridCol w:w="5211"/>
        <w:gridCol w:w="5211"/>
      </w:tblGrid>
      <w:tr w:rsidR="00A05C70" w14:paraId="7A0396B0" w14:textId="77777777" w:rsidTr="00A05C70">
        <w:trPr>
          <w:trHeight w:val="106"/>
        </w:trPr>
        <w:tc>
          <w:tcPr>
            <w:tcW w:w="5211" w:type="dxa"/>
          </w:tcPr>
          <w:p w14:paraId="76E5E2C5" w14:textId="6712BB22" w:rsidR="00A05C70" w:rsidRDefault="00A05C70" w:rsidP="00A05C70">
            <w:pPr>
              <w:spacing w:before="40"/>
            </w:pPr>
            <w:r>
              <w:t>Type of livestock:</w:t>
            </w:r>
          </w:p>
        </w:tc>
        <w:tc>
          <w:tcPr>
            <w:tcW w:w="5211" w:type="dxa"/>
          </w:tcPr>
          <w:p w14:paraId="6C39A1DD" w14:textId="77777777" w:rsidR="00A05C70" w:rsidRDefault="00A05C70" w:rsidP="000E3B9B"/>
        </w:tc>
      </w:tr>
      <w:tr w:rsidR="00A05C70" w14:paraId="28F529E7" w14:textId="77777777" w:rsidTr="00A05C70">
        <w:tc>
          <w:tcPr>
            <w:tcW w:w="5211" w:type="dxa"/>
          </w:tcPr>
          <w:p w14:paraId="76B8E46E" w14:textId="54A1E8E8" w:rsidR="00A05C70" w:rsidRDefault="00A05C70" w:rsidP="00A05C70">
            <w:pPr>
              <w:spacing w:before="40"/>
            </w:pPr>
            <w:r>
              <w:t>Number of livestock:</w:t>
            </w:r>
          </w:p>
        </w:tc>
        <w:tc>
          <w:tcPr>
            <w:tcW w:w="5211" w:type="dxa"/>
          </w:tcPr>
          <w:p w14:paraId="2E2051F7" w14:textId="77777777" w:rsidR="00A05C70" w:rsidRDefault="00A05C70" w:rsidP="00A05C70">
            <w:pPr>
              <w:spacing w:before="40"/>
            </w:pPr>
          </w:p>
        </w:tc>
      </w:tr>
      <w:tr w:rsidR="00A05C70" w14:paraId="7597280B" w14:textId="77777777" w:rsidTr="00A05C70">
        <w:tc>
          <w:tcPr>
            <w:tcW w:w="5211" w:type="dxa"/>
          </w:tcPr>
          <w:p w14:paraId="60554D18" w14:textId="47C4E1AE" w:rsidR="00A05C70" w:rsidRDefault="00A05C70" w:rsidP="00A05C70">
            <w:pPr>
              <w:spacing w:before="40"/>
            </w:pPr>
            <w:r>
              <w:t>Owner of livestock:</w:t>
            </w:r>
          </w:p>
        </w:tc>
        <w:tc>
          <w:tcPr>
            <w:tcW w:w="5211" w:type="dxa"/>
          </w:tcPr>
          <w:p w14:paraId="437B8B2D" w14:textId="77777777" w:rsidR="00A05C70" w:rsidRDefault="00A05C70" w:rsidP="00A05C70">
            <w:pPr>
              <w:spacing w:before="40"/>
            </w:pPr>
          </w:p>
        </w:tc>
      </w:tr>
      <w:tr w:rsidR="00A05C70" w14:paraId="6EE38D07" w14:textId="77777777" w:rsidTr="00A05C70">
        <w:tc>
          <w:tcPr>
            <w:tcW w:w="5211" w:type="dxa"/>
          </w:tcPr>
          <w:p w14:paraId="42E82103" w14:textId="75F34D75" w:rsidR="00A05C70" w:rsidRDefault="00A05C70" w:rsidP="00A05C70">
            <w:pPr>
              <w:spacing w:before="40"/>
            </w:pPr>
            <w:r>
              <w:t xml:space="preserve">Address of owner: </w:t>
            </w:r>
          </w:p>
        </w:tc>
        <w:tc>
          <w:tcPr>
            <w:tcW w:w="5211" w:type="dxa"/>
          </w:tcPr>
          <w:p w14:paraId="5E474309" w14:textId="77777777" w:rsidR="00A05C70" w:rsidRDefault="00A05C70" w:rsidP="00A05C70">
            <w:pPr>
              <w:spacing w:before="40"/>
            </w:pPr>
          </w:p>
        </w:tc>
      </w:tr>
      <w:tr w:rsidR="00A05C70" w14:paraId="6A3BE5EC" w14:textId="77777777" w:rsidTr="00A05C70">
        <w:tc>
          <w:tcPr>
            <w:tcW w:w="5211" w:type="dxa"/>
          </w:tcPr>
          <w:p w14:paraId="2AA640CD" w14:textId="1D7CC58D" w:rsidR="00A05C70" w:rsidRDefault="00A05C70" w:rsidP="00A05C70">
            <w:pPr>
              <w:spacing w:before="40"/>
            </w:pPr>
            <w:r>
              <w:t>Point of commencement:</w:t>
            </w:r>
          </w:p>
        </w:tc>
        <w:tc>
          <w:tcPr>
            <w:tcW w:w="5211" w:type="dxa"/>
          </w:tcPr>
          <w:p w14:paraId="4710CAAB" w14:textId="77777777" w:rsidR="00A05C70" w:rsidRDefault="00A05C70" w:rsidP="00A05C70">
            <w:pPr>
              <w:spacing w:before="40"/>
            </w:pPr>
          </w:p>
        </w:tc>
      </w:tr>
      <w:tr w:rsidR="00A05C70" w14:paraId="37986260" w14:textId="77777777" w:rsidTr="00A05C70">
        <w:tc>
          <w:tcPr>
            <w:tcW w:w="5211" w:type="dxa"/>
          </w:tcPr>
          <w:p w14:paraId="16F08CD7" w14:textId="5371CBD0" w:rsidR="00A05C70" w:rsidRDefault="00A05C70" w:rsidP="00A05C70">
            <w:pPr>
              <w:spacing w:before="40"/>
            </w:pPr>
            <w:r>
              <w:t xml:space="preserve">Point of </w:t>
            </w:r>
            <w:r w:rsidR="005D4FD0">
              <w:t>destination:</w:t>
            </w:r>
          </w:p>
        </w:tc>
        <w:tc>
          <w:tcPr>
            <w:tcW w:w="5211" w:type="dxa"/>
          </w:tcPr>
          <w:p w14:paraId="2557E27B" w14:textId="77777777" w:rsidR="00A05C70" w:rsidRDefault="00A05C70" w:rsidP="00A05C70">
            <w:pPr>
              <w:spacing w:before="40"/>
            </w:pPr>
          </w:p>
        </w:tc>
      </w:tr>
      <w:tr w:rsidR="00017967" w14:paraId="6EF937E2" w14:textId="77777777" w:rsidTr="002E10E5">
        <w:trPr>
          <w:trHeight w:val="750"/>
        </w:trPr>
        <w:tc>
          <w:tcPr>
            <w:tcW w:w="5211" w:type="dxa"/>
            <w:vAlign w:val="center"/>
          </w:tcPr>
          <w:p w14:paraId="6C02C09C" w14:textId="27824C7F" w:rsidR="00017967" w:rsidRDefault="00017967" w:rsidP="00017967">
            <w:pPr>
              <w:spacing w:before="40"/>
            </w:pPr>
            <w:r>
              <w:t>Roads to be used:</w:t>
            </w:r>
          </w:p>
        </w:tc>
        <w:tc>
          <w:tcPr>
            <w:tcW w:w="5211" w:type="dxa"/>
          </w:tcPr>
          <w:p w14:paraId="40A4024E" w14:textId="77777777" w:rsidR="00017967" w:rsidRDefault="00017967" w:rsidP="00A05C70">
            <w:pPr>
              <w:spacing w:before="40"/>
            </w:pPr>
          </w:p>
        </w:tc>
      </w:tr>
      <w:tr w:rsidR="00A05C70" w14:paraId="6E8816F7" w14:textId="77777777" w:rsidTr="00A05C70">
        <w:tc>
          <w:tcPr>
            <w:tcW w:w="5211" w:type="dxa"/>
          </w:tcPr>
          <w:p w14:paraId="69E1D93A" w14:textId="7A019F83" w:rsidR="00A05C70" w:rsidRDefault="005D4FD0" w:rsidP="00A05C70">
            <w:pPr>
              <w:spacing w:before="40"/>
            </w:pPr>
            <w:r>
              <w:t>Hours during which livestock will be driven, grazed or crossed:</w:t>
            </w:r>
          </w:p>
        </w:tc>
        <w:tc>
          <w:tcPr>
            <w:tcW w:w="5211" w:type="dxa"/>
          </w:tcPr>
          <w:p w14:paraId="1857774A" w14:textId="77777777" w:rsidR="00A05C70" w:rsidRDefault="00A05C70" w:rsidP="00A05C70">
            <w:pPr>
              <w:spacing w:before="40"/>
            </w:pPr>
          </w:p>
        </w:tc>
      </w:tr>
      <w:tr w:rsidR="00A05C70" w14:paraId="04E9B5FF" w14:textId="77777777" w:rsidTr="00A05C70">
        <w:tc>
          <w:tcPr>
            <w:tcW w:w="5211" w:type="dxa"/>
          </w:tcPr>
          <w:p w14:paraId="75E5EDB3" w14:textId="0EC1D3D0" w:rsidR="00A05C70" w:rsidRDefault="005D4FD0" w:rsidP="00A05C70">
            <w:pPr>
              <w:spacing w:before="40"/>
            </w:pPr>
            <w:r>
              <w:t>Traffic management plan (mandatory):</w:t>
            </w:r>
          </w:p>
        </w:tc>
        <w:tc>
          <w:tcPr>
            <w:tcW w:w="5211" w:type="dxa"/>
          </w:tcPr>
          <w:p w14:paraId="10DCE27E" w14:textId="2FE07466" w:rsidR="00A05C70" w:rsidRDefault="00507F3B" w:rsidP="00A05C70">
            <w:pPr>
              <w:spacing w:before="40"/>
            </w:pPr>
            <w:sdt>
              <w:sdtPr>
                <w:id w:val="784544792"/>
                <w14:checkbox>
                  <w14:checked w14:val="0"/>
                  <w14:checkedState w14:val="2612" w14:font="MS Gothic"/>
                  <w14:uncheckedState w14:val="2610" w14:font="MS Gothic"/>
                </w14:checkbox>
              </w:sdtPr>
              <w:sdtEndPr/>
              <w:sdtContent>
                <w:r w:rsidR="005D4FD0" w:rsidRPr="00A3753D">
                  <w:rPr>
                    <w:rFonts w:ascii="Segoe UI Symbol" w:hAnsi="Segoe UI Symbol" w:cs="Segoe UI Symbol"/>
                  </w:rPr>
                  <w:t>☐</w:t>
                </w:r>
              </w:sdtContent>
            </w:sdt>
            <w:r w:rsidR="005D4FD0">
              <w:t xml:space="preserve"> Attached</w:t>
            </w:r>
          </w:p>
        </w:tc>
      </w:tr>
      <w:tr w:rsidR="00A05C70" w14:paraId="1A3BDA1A" w14:textId="77777777" w:rsidTr="00A05C70">
        <w:tc>
          <w:tcPr>
            <w:tcW w:w="5211" w:type="dxa"/>
          </w:tcPr>
          <w:p w14:paraId="14F7B049" w14:textId="4DB9FA69" w:rsidR="00A05C70" w:rsidRDefault="005D4FD0" w:rsidP="00A05C70">
            <w:pPr>
              <w:spacing w:before="40"/>
            </w:pPr>
            <w:r>
              <w:t>Map (mandatory):</w:t>
            </w:r>
          </w:p>
        </w:tc>
        <w:tc>
          <w:tcPr>
            <w:tcW w:w="5211" w:type="dxa"/>
          </w:tcPr>
          <w:p w14:paraId="7D32A048" w14:textId="3FA65F0C" w:rsidR="00A05C70" w:rsidRDefault="00507F3B" w:rsidP="00A05C70">
            <w:pPr>
              <w:spacing w:before="40"/>
            </w:pPr>
            <w:sdt>
              <w:sdtPr>
                <w:id w:val="-1899426297"/>
                <w14:checkbox>
                  <w14:checked w14:val="0"/>
                  <w14:checkedState w14:val="2612" w14:font="MS Gothic"/>
                  <w14:uncheckedState w14:val="2610" w14:font="MS Gothic"/>
                </w14:checkbox>
              </w:sdtPr>
              <w:sdtEndPr/>
              <w:sdtContent>
                <w:r w:rsidR="005D4FD0" w:rsidRPr="00A3753D">
                  <w:rPr>
                    <w:rFonts w:ascii="Segoe UI Symbol" w:hAnsi="Segoe UI Symbol" w:cs="Segoe UI Symbol"/>
                  </w:rPr>
                  <w:t>☐</w:t>
                </w:r>
              </w:sdtContent>
            </w:sdt>
            <w:r w:rsidR="005D4FD0">
              <w:t xml:space="preserve"> Attached</w:t>
            </w:r>
          </w:p>
        </w:tc>
      </w:tr>
      <w:tr w:rsidR="00A05C70" w14:paraId="3321872E" w14:textId="77777777" w:rsidTr="005D4FD0">
        <w:tc>
          <w:tcPr>
            <w:tcW w:w="5211" w:type="dxa"/>
          </w:tcPr>
          <w:p w14:paraId="64D06A0B" w14:textId="77777777" w:rsidR="00A05C70" w:rsidRDefault="005D4FD0" w:rsidP="00A05C70">
            <w:pPr>
              <w:spacing w:before="40"/>
            </w:pPr>
            <w:r>
              <w:t xml:space="preserve">Public liability insurance policy </w:t>
            </w:r>
          </w:p>
          <w:p w14:paraId="753D3715" w14:textId="77777777" w:rsidR="005D4FD0" w:rsidRDefault="005D4FD0" w:rsidP="00A05C70">
            <w:pPr>
              <w:spacing w:before="40"/>
            </w:pPr>
            <w:r>
              <w:t>Certificate of currency (mandatory)</w:t>
            </w:r>
          </w:p>
          <w:p w14:paraId="052AD950" w14:textId="6BDD0912" w:rsidR="005D4FD0" w:rsidRDefault="005D4FD0" w:rsidP="00A05C70">
            <w:pPr>
              <w:spacing w:before="40"/>
            </w:pPr>
            <w:r>
              <w:t>Provide update annually</w:t>
            </w:r>
          </w:p>
        </w:tc>
        <w:tc>
          <w:tcPr>
            <w:tcW w:w="5211" w:type="dxa"/>
            <w:vAlign w:val="center"/>
          </w:tcPr>
          <w:p w14:paraId="57DF7893" w14:textId="226D3D99" w:rsidR="00A05C70" w:rsidRDefault="00507F3B" w:rsidP="00A05C70">
            <w:pPr>
              <w:spacing w:before="40"/>
            </w:pPr>
            <w:sdt>
              <w:sdtPr>
                <w:id w:val="-360059543"/>
                <w14:checkbox>
                  <w14:checked w14:val="0"/>
                  <w14:checkedState w14:val="2612" w14:font="MS Gothic"/>
                  <w14:uncheckedState w14:val="2610" w14:font="MS Gothic"/>
                </w14:checkbox>
              </w:sdtPr>
              <w:sdtEndPr/>
              <w:sdtContent>
                <w:r w:rsidR="005D4FD0" w:rsidRPr="00A3753D">
                  <w:rPr>
                    <w:rFonts w:ascii="Segoe UI Symbol" w:hAnsi="Segoe UI Symbol" w:cs="Segoe UI Symbol"/>
                  </w:rPr>
                  <w:t>☐</w:t>
                </w:r>
              </w:sdtContent>
            </w:sdt>
            <w:r w:rsidR="005D4FD0">
              <w:t xml:space="preserve"> Attached</w:t>
            </w:r>
          </w:p>
        </w:tc>
      </w:tr>
    </w:tbl>
    <w:p w14:paraId="296E8087" w14:textId="77777777" w:rsidR="005D4FD0" w:rsidRPr="0050779A" w:rsidRDefault="005D4FD0" w:rsidP="005D4FD0">
      <w:pPr>
        <w:pStyle w:val="Heading1"/>
      </w:pPr>
      <w:r>
        <w:t>Payment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5151"/>
        <w:gridCol w:w="5271"/>
      </w:tblGrid>
      <w:tr w:rsidR="005D4FD0" w:rsidRPr="00AD3B0B" w14:paraId="39558B37" w14:textId="77777777" w:rsidTr="00C26B1A">
        <w:tc>
          <w:tcPr>
            <w:tcW w:w="2471" w:type="pct"/>
            <w:tcBorders>
              <w:top w:val="single" w:sz="4" w:space="0" w:color="auto"/>
              <w:left w:val="single" w:sz="4" w:space="0" w:color="auto"/>
              <w:bottom w:val="single" w:sz="4" w:space="0" w:color="auto"/>
            </w:tcBorders>
            <w:shd w:val="clear" w:color="auto" w:fill="F9EDF1"/>
          </w:tcPr>
          <w:p w14:paraId="0F458274" w14:textId="004EF4D4" w:rsidR="005D4FD0" w:rsidRPr="00AD3B0B" w:rsidRDefault="005D4FD0" w:rsidP="00C26B1A">
            <w:pPr>
              <w:spacing w:before="40"/>
            </w:pPr>
            <w:r>
              <w:t>Total fee payable 1 year</w:t>
            </w:r>
            <w:r w:rsidR="00017967">
              <w:t xml:space="preserve"> - $7</w:t>
            </w:r>
            <w:r w:rsidR="00491BB6">
              <w:t>2</w:t>
            </w:r>
            <w:r w:rsidR="00017967">
              <w:t>.00</w:t>
            </w:r>
          </w:p>
        </w:tc>
        <w:tc>
          <w:tcPr>
            <w:tcW w:w="2529" w:type="pct"/>
            <w:tcBorders>
              <w:left w:val="single" w:sz="4" w:space="0" w:color="auto"/>
            </w:tcBorders>
            <w:shd w:val="clear" w:color="auto" w:fill="FFFFFF" w:themeFill="background1"/>
          </w:tcPr>
          <w:p w14:paraId="78AA5396" w14:textId="77777777" w:rsidR="005D4FD0" w:rsidRPr="00AD3B0B" w:rsidRDefault="005D4FD0" w:rsidP="00C26B1A">
            <w:pPr>
              <w:spacing w:before="40"/>
            </w:pPr>
            <w:r>
              <w:t>$</w:t>
            </w:r>
          </w:p>
        </w:tc>
      </w:tr>
      <w:tr w:rsidR="005D4FD0" w:rsidRPr="00AD3B0B" w14:paraId="1965B870" w14:textId="77777777" w:rsidTr="005D4FD0">
        <w:tc>
          <w:tcPr>
            <w:tcW w:w="2471" w:type="pct"/>
            <w:tcBorders>
              <w:top w:val="single" w:sz="4" w:space="0" w:color="auto"/>
              <w:left w:val="single" w:sz="4" w:space="0" w:color="auto"/>
              <w:bottom w:val="single" w:sz="4" w:space="0" w:color="auto"/>
            </w:tcBorders>
            <w:shd w:val="clear" w:color="auto" w:fill="F9EDF1"/>
          </w:tcPr>
          <w:p w14:paraId="7093CD04" w14:textId="251123CA" w:rsidR="005D4FD0" w:rsidRDefault="005D4FD0" w:rsidP="00C26B1A">
            <w:pPr>
              <w:spacing w:before="40"/>
            </w:pPr>
            <w:r>
              <w:t>Total fee payable 5 years</w:t>
            </w:r>
            <w:r w:rsidR="00017967">
              <w:t xml:space="preserve"> - $3</w:t>
            </w:r>
            <w:r w:rsidR="00491BB6">
              <w:t>6</w:t>
            </w:r>
            <w:r w:rsidR="00017967">
              <w:t>0.00</w:t>
            </w:r>
            <w:r>
              <w:t xml:space="preserve"> </w:t>
            </w:r>
          </w:p>
          <w:p w14:paraId="2A2E5AA8" w14:textId="14D954B8" w:rsidR="005D4FD0" w:rsidRDefault="005D4FD0" w:rsidP="00C26B1A">
            <w:pPr>
              <w:spacing w:before="40"/>
            </w:pPr>
            <w:r>
              <w:t>(provide insurance certificate annually)</w:t>
            </w:r>
          </w:p>
        </w:tc>
        <w:tc>
          <w:tcPr>
            <w:tcW w:w="2529" w:type="pct"/>
            <w:tcBorders>
              <w:left w:val="single" w:sz="4" w:space="0" w:color="auto"/>
            </w:tcBorders>
            <w:shd w:val="clear" w:color="auto" w:fill="FFFFFF" w:themeFill="background1"/>
            <w:vAlign w:val="center"/>
          </w:tcPr>
          <w:p w14:paraId="4F58B6B2" w14:textId="3B74FFE7" w:rsidR="005D4FD0" w:rsidRPr="00AD3B0B" w:rsidRDefault="005D4FD0" w:rsidP="00C26B1A">
            <w:pPr>
              <w:spacing w:before="40"/>
            </w:pPr>
            <w:r>
              <w:t>$</w:t>
            </w:r>
          </w:p>
        </w:tc>
      </w:tr>
      <w:tr w:rsidR="005D4FD0" w:rsidRPr="00AD3B0B" w14:paraId="09BAE124" w14:textId="77777777" w:rsidTr="00C26B1A">
        <w:tc>
          <w:tcPr>
            <w:tcW w:w="2471" w:type="pct"/>
            <w:tcBorders>
              <w:top w:val="single" w:sz="4" w:space="0" w:color="auto"/>
              <w:left w:val="single" w:sz="4" w:space="0" w:color="auto"/>
              <w:bottom w:val="single" w:sz="4" w:space="0" w:color="auto"/>
            </w:tcBorders>
            <w:shd w:val="clear" w:color="auto" w:fill="F9EDF1"/>
          </w:tcPr>
          <w:p w14:paraId="21CAA236" w14:textId="77777777" w:rsidR="005D4FD0" w:rsidRPr="00AD3B0B" w:rsidRDefault="005D4FD0" w:rsidP="00C26B1A">
            <w:pPr>
              <w:spacing w:before="40"/>
            </w:pPr>
            <w:r>
              <w:t>Receipt number</w:t>
            </w:r>
          </w:p>
        </w:tc>
        <w:tc>
          <w:tcPr>
            <w:tcW w:w="2529" w:type="pct"/>
            <w:tcBorders>
              <w:left w:val="single" w:sz="4" w:space="0" w:color="auto"/>
            </w:tcBorders>
            <w:shd w:val="clear" w:color="auto" w:fill="FFFFFF" w:themeFill="background1"/>
          </w:tcPr>
          <w:p w14:paraId="75BDB44D" w14:textId="77777777" w:rsidR="005D4FD0" w:rsidRPr="00AD3B0B" w:rsidRDefault="005D4FD0" w:rsidP="00C26B1A">
            <w:pPr>
              <w:spacing w:before="40"/>
            </w:pPr>
          </w:p>
        </w:tc>
      </w:tr>
    </w:tbl>
    <w:p w14:paraId="401DD909" w14:textId="77777777" w:rsidR="00A05C70" w:rsidRPr="00D82375" w:rsidRDefault="00A05C70" w:rsidP="000E3B9B"/>
    <w:p w14:paraId="662C2D8A" w14:textId="77777777" w:rsidR="0095462D" w:rsidRDefault="0095462D" w:rsidP="00D82375"/>
    <w:p w14:paraId="444E864D" w14:textId="7A9E76E0" w:rsidR="005D4FD0" w:rsidRDefault="005D4FD0" w:rsidP="005D4FD0">
      <w:pPr>
        <w:pStyle w:val="Heading2"/>
      </w:pPr>
      <w:r>
        <w:t>Applicant’s signature</w:t>
      </w:r>
    </w:p>
    <w:tbl>
      <w:tblPr>
        <w:tblStyle w:val="TableGrid"/>
        <w:tblW w:w="5000" w:type="pct"/>
        <w:tblLook w:val="04A0" w:firstRow="1" w:lastRow="0" w:firstColumn="1" w:lastColumn="0" w:noHBand="0" w:noVBand="1"/>
      </w:tblPr>
      <w:tblGrid>
        <w:gridCol w:w="6947"/>
        <w:gridCol w:w="3475"/>
      </w:tblGrid>
      <w:tr w:rsidR="005D4FD0" w14:paraId="530EBE4A" w14:textId="77777777" w:rsidTr="00C26B1A">
        <w:tc>
          <w:tcPr>
            <w:tcW w:w="3333" w:type="pct"/>
          </w:tcPr>
          <w:p w14:paraId="7F110C83" w14:textId="77777777" w:rsidR="005D4FD0" w:rsidRDefault="005D4FD0" w:rsidP="00C26B1A"/>
          <w:p w14:paraId="4C19F699" w14:textId="77777777" w:rsidR="005D4FD0" w:rsidRPr="00A13BB1" w:rsidRDefault="005D4FD0" w:rsidP="00C26B1A"/>
          <w:p w14:paraId="1B1632E9" w14:textId="77777777" w:rsidR="005D4FD0" w:rsidRDefault="005D4FD0" w:rsidP="00C26B1A">
            <w:pPr>
              <w:pStyle w:val="Caption"/>
              <w:rPr>
                <w:b/>
              </w:rPr>
            </w:pPr>
            <w:r>
              <w:t>Signature</w:t>
            </w:r>
          </w:p>
        </w:tc>
        <w:tc>
          <w:tcPr>
            <w:tcW w:w="1667" w:type="pct"/>
          </w:tcPr>
          <w:p w14:paraId="3DABDAA1" w14:textId="77777777" w:rsidR="005D4FD0" w:rsidRDefault="005D4FD0" w:rsidP="00C26B1A"/>
          <w:p w14:paraId="04EF1EFE" w14:textId="77777777" w:rsidR="005D4FD0" w:rsidRPr="00A13BB1" w:rsidRDefault="005D4FD0" w:rsidP="00C26B1A"/>
          <w:p w14:paraId="6484BB35" w14:textId="77777777" w:rsidR="005D4FD0" w:rsidRDefault="005D4FD0" w:rsidP="00C26B1A">
            <w:pPr>
              <w:pStyle w:val="Caption"/>
              <w:rPr>
                <w:b/>
              </w:rPr>
            </w:pPr>
            <w:r>
              <w:t>Date</w:t>
            </w:r>
          </w:p>
        </w:tc>
      </w:tr>
    </w:tbl>
    <w:p w14:paraId="77A6F525" w14:textId="3D578B6A" w:rsidR="005D4FD0" w:rsidRPr="006D6F00" w:rsidRDefault="005D4FD0" w:rsidP="006D6F00">
      <w:pPr>
        <w:rPr>
          <w:szCs w:val="20"/>
        </w:rPr>
      </w:pPr>
    </w:p>
    <w:tbl>
      <w:tblPr>
        <w:tblStyle w:val="TableGrid"/>
        <w:tblW w:w="5000" w:type="pct"/>
        <w:tblLook w:val="06A0" w:firstRow="1" w:lastRow="0" w:firstColumn="1" w:lastColumn="0" w:noHBand="1" w:noVBand="1"/>
      </w:tblPr>
      <w:tblGrid>
        <w:gridCol w:w="2830"/>
        <w:gridCol w:w="2739"/>
        <w:gridCol w:w="1380"/>
        <w:gridCol w:w="3473"/>
      </w:tblGrid>
      <w:tr w:rsidR="00017967" w14:paraId="488BFD2F" w14:textId="77777777" w:rsidTr="00017967">
        <w:tc>
          <w:tcPr>
            <w:tcW w:w="1358" w:type="pct"/>
            <w:tcBorders>
              <w:top w:val="single" w:sz="4" w:space="0" w:color="auto"/>
              <w:left w:val="single" w:sz="4" w:space="0" w:color="auto"/>
              <w:bottom w:val="single" w:sz="4" w:space="0" w:color="auto"/>
              <w:right w:val="nil"/>
            </w:tcBorders>
            <w:shd w:val="clear" w:color="auto" w:fill="F9EDF1" w:themeFill="accent4"/>
          </w:tcPr>
          <w:p w14:paraId="6BDF4607" w14:textId="77777777" w:rsidR="00017967" w:rsidRDefault="00017967" w:rsidP="00785484">
            <w:pPr>
              <w:pStyle w:val="Heading3"/>
            </w:pPr>
            <w:r>
              <w:t>Office use only</w:t>
            </w:r>
          </w:p>
        </w:tc>
        <w:tc>
          <w:tcPr>
            <w:tcW w:w="1976" w:type="pct"/>
            <w:gridSpan w:val="2"/>
            <w:tcBorders>
              <w:top w:val="single" w:sz="4" w:space="0" w:color="auto"/>
              <w:left w:val="nil"/>
              <w:bottom w:val="single" w:sz="4" w:space="0" w:color="auto"/>
              <w:right w:val="nil"/>
            </w:tcBorders>
            <w:shd w:val="clear" w:color="auto" w:fill="F9EDF1" w:themeFill="accent4"/>
          </w:tcPr>
          <w:p w14:paraId="0C68EFEF" w14:textId="07E6E415" w:rsidR="00017967" w:rsidRPr="00017967" w:rsidRDefault="00507F3B" w:rsidP="00017967">
            <w:pPr>
              <w:pStyle w:val="Heading3"/>
              <w:rPr>
                <w:b w:val="0"/>
                <w:bCs/>
              </w:rPr>
            </w:pPr>
            <w:sdt>
              <w:sdtPr>
                <w:rPr>
                  <w:b w:val="0"/>
                  <w:bCs/>
                </w:rPr>
                <w:id w:val="1652406988"/>
                <w14:checkbox>
                  <w14:checked w14:val="0"/>
                  <w14:checkedState w14:val="2612" w14:font="MS Gothic"/>
                  <w14:uncheckedState w14:val="2610" w14:font="MS Gothic"/>
                </w14:checkbox>
              </w:sdtPr>
              <w:sdtEndPr/>
              <w:sdtContent>
                <w:r w:rsidR="00017967" w:rsidRPr="00017967">
                  <w:rPr>
                    <w:rFonts w:ascii="MS Gothic" w:eastAsia="MS Gothic" w:hAnsi="MS Gothic" w:hint="eastAsia"/>
                    <w:b w:val="0"/>
                    <w:bCs/>
                  </w:rPr>
                  <w:t>☐</w:t>
                </w:r>
              </w:sdtContent>
            </w:sdt>
            <w:r w:rsidR="00017967" w:rsidRPr="00017967">
              <w:rPr>
                <w:b w:val="0"/>
                <w:bCs/>
              </w:rPr>
              <w:t xml:space="preserve"> </w:t>
            </w:r>
            <w:r w:rsidR="00017967" w:rsidRPr="00017967">
              <w:rPr>
                <w:b w:val="0"/>
                <w:bCs/>
                <w:sz w:val="20"/>
                <w:szCs w:val="22"/>
              </w:rPr>
              <w:t>1 year - $7</w:t>
            </w:r>
            <w:r w:rsidR="00491BB6">
              <w:rPr>
                <w:b w:val="0"/>
                <w:bCs/>
                <w:sz w:val="20"/>
                <w:szCs w:val="22"/>
              </w:rPr>
              <w:t>2</w:t>
            </w:r>
            <w:r w:rsidR="00017967" w:rsidRPr="00017967">
              <w:rPr>
                <w:b w:val="0"/>
                <w:bCs/>
                <w:sz w:val="20"/>
                <w:szCs w:val="22"/>
              </w:rPr>
              <w:t xml:space="preserve">.00  </w:t>
            </w:r>
            <w:sdt>
              <w:sdtPr>
                <w:rPr>
                  <w:b w:val="0"/>
                  <w:bCs/>
                </w:rPr>
                <w:id w:val="-1925488669"/>
                <w14:checkbox>
                  <w14:checked w14:val="0"/>
                  <w14:checkedState w14:val="2612" w14:font="MS Gothic"/>
                  <w14:uncheckedState w14:val="2610" w14:font="MS Gothic"/>
                </w14:checkbox>
              </w:sdtPr>
              <w:sdtEndPr/>
              <w:sdtContent>
                <w:r w:rsidR="00017967" w:rsidRPr="00017967">
                  <w:rPr>
                    <w:rFonts w:ascii="MS Gothic" w:eastAsia="MS Gothic" w:hAnsi="MS Gothic" w:hint="eastAsia"/>
                    <w:b w:val="0"/>
                    <w:bCs/>
                  </w:rPr>
                  <w:t>☐</w:t>
                </w:r>
              </w:sdtContent>
            </w:sdt>
            <w:r w:rsidR="00017967" w:rsidRPr="00017967">
              <w:rPr>
                <w:b w:val="0"/>
                <w:bCs/>
              </w:rPr>
              <w:t xml:space="preserve"> </w:t>
            </w:r>
            <w:r w:rsidR="00017967" w:rsidRPr="00017967">
              <w:rPr>
                <w:b w:val="0"/>
                <w:bCs/>
                <w:sz w:val="20"/>
                <w:szCs w:val="22"/>
              </w:rPr>
              <w:t>5 year - $3</w:t>
            </w:r>
            <w:r w:rsidR="00491BB6">
              <w:rPr>
                <w:b w:val="0"/>
                <w:bCs/>
                <w:sz w:val="20"/>
                <w:szCs w:val="22"/>
              </w:rPr>
              <w:t>6</w:t>
            </w:r>
            <w:r w:rsidR="00017967" w:rsidRPr="00017967">
              <w:rPr>
                <w:b w:val="0"/>
                <w:bCs/>
                <w:sz w:val="20"/>
                <w:szCs w:val="22"/>
              </w:rPr>
              <w:t>0.00</w:t>
            </w:r>
          </w:p>
        </w:tc>
        <w:tc>
          <w:tcPr>
            <w:tcW w:w="1666" w:type="pct"/>
            <w:tcBorders>
              <w:top w:val="single" w:sz="4" w:space="0" w:color="auto"/>
              <w:left w:val="nil"/>
              <w:bottom w:val="single" w:sz="4" w:space="0" w:color="auto"/>
            </w:tcBorders>
            <w:shd w:val="clear" w:color="auto" w:fill="F9EDF1" w:themeFill="accent4"/>
          </w:tcPr>
          <w:p w14:paraId="6F8E7E30" w14:textId="06FBFEC1" w:rsidR="00017967" w:rsidRPr="00017967" w:rsidRDefault="00017967" w:rsidP="00785484">
            <w:pPr>
              <w:pStyle w:val="Caption"/>
              <w:jc w:val="right"/>
              <w:rPr>
                <w:rFonts w:eastAsiaTheme="majorEastAsia" w:cstheme="majorBidi"/>
                <w:iCs w:val="0"/>
                <w:sz w:val="20"/>
                <w:szCs w:val="22"/>
              </w:rPr>
            </w:pPr>
            <w:r w:rsidRPr="00017967">
              <w:rPr>
                <w:rFonts w:eastAsiaTheme="majorEastAsia" w:cstheme="majorBidi"/>
                <w:iCs w:val="0"/>
                <w:sz w:val="20"/>
                <w:szCs w:val="22"/>
              </w:rPr>
              <w:t xml:space="preserve">Receipt to: </w:t>
            </w:r>
            <w:proofErr w:type="gramStart"/>
            <w:r w:rsidRPr="00017967">
              <w:rPr>
                <w:rFonts w:eastAsiaTheme="majorEastAsia" w:cstheme="majorBidi"/>
                <w:iCs w:val="0"/>
                <w:sz w:val="20"/>
                <w:szCs w:val="22"/>
              </w:rPr>
              <w:t>CL.R</w:t>
            </w:r>
            <w:proofErr w:type="gramEnd"/>
            <w:r w:rsidRPr="00017967">
              <w:rPr>
                <w:rFonts w:eastAsiaTheme="majorEastAsia" w:cstheme="majorBidi"/>
                <w:iCs w:val="0"/>
                <w:sz w:val="20"/>
                <w:szCs w:val="22"/>
              </w:rPr>
              <w:t>58211374</w:t>
            </w:r>
          </w:p>
        </w:tc>
      </w:tr>
      <w:tr w:rsidR="00967E00" w14:paraId="404E6D81" w14:textId="77777777" w:rsidTr="00017967">
        <w:tc>
          <w:tcPr>
            <w:tcW w:w="2672" w:type="pct"/>
            <w:gridSpan w:val="2"/>
            <w:tcBorders>
              <w:bottom w:val="nil"/>
            </w:tcBorders>
            <w:shd w:val="clear" w:color="auto" w:fill="F9EDF1" w:themeFill="accent4"/>
          </w:tcPr>
          <w:p w14:paraId="0DFB4009" w14:textId="760D09C9" w:rsidR="00967E00" w:rsidRDefault="00214666" w:rsidP="00785484">
            <w:r>
              <w:t xml:space="preserve">Have you </w:t>
            </w:r>
            <w:r w:rsidR="006D6F00">
              <w:t>attached</w:t>
            </w:r>
            <w:r>
              <w:t xml:space="preserve">: </w:t>
            </w:r>
          </w:p>
        </w:tc>
        <w:tc>
          <w:tcPr>
            <w:tcW w:w="2328" w:type="pct"/>
            <w:gridSpan w:val="2"/>
            <w:tcBorders>
              <w:bottom w:val="nil"/>
            </w:tcBorders>
            <w:shd w:val="clear" w:color="auto" w:fill="F9EDF1" w:themeFill="accent4"/>
          </w:tcPr>
          <w:p w14:paraId="7AD45F06" w14:textId="6BD460B0" w:rsidR="00967E00" w:rsidRPr="00DD19F5" w:rsidRDefault="006D6F00" w:rsidP="00214666">
            <w:pPr>
              <w:pStyle w:val="Caption"/>
            </w:pPr>
            <w:r>
              <w:t>D</w:t>
            </w:r>
            <w:r w:rsidR="00214666">
              <w:t>ate stamp:</w:t>
            </w:r>
          </w:p>
        </w:tc>
      </w:tr>
      <w:tr w:rsidR="00967E00" w14:paraId="7C4B15AF" w14:textId="77777777" w:rsidTr="00017967">
        <w:tblPrEx>
          <w:tblLook w:val="04A0" w:firstRow="1" w:lastRow="0" w:firstColumn="1" w:lastColumn="0" w:noHBand="0" w:noVBand="1"/>
        </w:tblPrEx>
        <w:tc>
          <w:tcPr>
            <w:tcW w:w="2672" w:type="pct"/>
            <w:gridSpan w:val="2"/>
            <w:tcBorders>
              <w:top w:val="nil"/>
              <w:left w:val="single" w:sz="4" w:space="0" w:color="auto"/>
              <w:bottom w:val="single" w:sz="4" w:space="0" w:color="auto"/>
              <w:right w:val="single" w:sz="4" w:space="0" w:color="auto"/>
            </w:tcBorders>
            <w:shd w:val="clear" w:color="auto" w:fill="F9EDF1"/>
          </w:tcPr>
          <w:p w14:paraId="2EB44E4B" w14:textId="0F3ECF2B" w:rsidR="00214666" w:rsidRDefault="00507F3B" w:rsidP="00214666">
            <w:sdt>
              <w:sdtPr>
                <w:id w:val="-1178740239"/>
                <w14:checkbox>
                  <w14:checked w14:val="0"/>
                  <w14:checkedState w14:val="2612" w14:font="MS Gothic"/>
                  <w14:uncheckedState w14:val="2610" w14:font="MS Gothic"/>
                </w14:checkbox>
              </w:sdtPr>
              <w:sdtEndPr/>
              <w:sdtContent>
                <w:r w:rsidR="00214666" w:rsidRPr="00DD19F5">
                  <w:rPr>
                    <w:rFonts w:ascii="MS Gothic" w:eastAsia="MS Gothic" w:hAnsi="MS Gothic" w:hint="eastAsia"/>
                  </w:rPr>
                  <w:t>☐</w:t>
                </w:r>
              </w:sdtContent>
            </w:sdt>
            <w:r w:rsidR="00214666" w:rsidRPr="00DD19F5">
              <w:t xml:space="preserve"> </w:t>
            </w:r>
            <w:r w:rsidR="006D6F00">
              <w:t>Traffic management plan (mandatory)</w:t>
            </w:r>
          </w:p>
          <w:p w14:paraId="6323B711" w14:textId="67809965" w:rsidR="00017967" w:rsidRDefault="00507F3B" w:rsidP="00017967">
            <w:sdt>
              <w:sdtPr>
                <w:id w:val="1400093167"/>
                <w14:checkbox>
                  <w14:checked w14:val="0"/>
                  <w14:checkedState w14:val="2612" w14:font="MS Gothic"/>
                  <w14:uncheckedState w14:val="2610" w14:font="MS Gothic"/>
                </w14:checkbox>
              </w:sdtPr>
              <w:sdtEndPr/>
              <w:sdtContent>
                <w:r w:rsidR="00017967" w:rsidRPr="00DD19F5">
                  <w:rPr>
                    <w:rFonts w:ascii="MS Gothic" w:eastAsia="MS Gothic" w:hAnsi="MS Gothic" w:hint="eastAsia"/>
                  </w:rPr>
                  <w:t>☐</w:t>
                </w:r>
              </w:sdtContent>
            </w:sdt>
            <w:r w:rsidR="00017967" w:rsidRPr="00DD19F5">
              <w:t xml:space="preserve"> </w:t>
            </w:r>
            <w:r w:rsidR="00017967">
              <w:t>Map</w:t>
            </w:r>
          </w:p>
          <w:p w14:paraId="3FBAD5C3" w14:textId="0279B151" w:rsidR="006D6F00" w:rsidRDefault="00507F3B" w:rsidP="00214666">
            <w:sdt>
              <w:sdtPr>
                <w:id w:val="1094674735"/>
                <w14:checkbox>
                  <w14:checked w14:val="0"/>
                  <w14:checkedState w14:val="2612" w14:font="MS Gothic"/>
                  <w14:uncheckedState w14:val="2610" w14:font="MS Gothic"/>
                </w14:checkbox>
              </w:sdtPr>
              <w:sdtEndPr/>
              <w:sdtContent>
                <w:r w:rsidR="00017967">
                  <w:rPr>
                    <w:rFonts w:ascii="MS Gothic" w:eastAsia="MS Gothic" w:hAnsi="MS Gothic" w:hint="eastAsia"/>
                  </w:rPr>
                  <w:t>☐</w:t>
                </w:r>
              </w:sdtContent>
            </w:sdt>
            <w:r w:rsidR="00D51D40" w:rsidRPr="00DD19F5">
              <w:t xml:space="preserve"> </w:t>
            </w:r>
            <w:r w:rsidR="006D6F00">
              <w:t>Insurance certificate of currency (</w:t>
            </w:r>
            <w:r w:rsidR="00D51D40">
              <w:t>mandatory)</w:t>
            </w:r>
          </w:p>
          <w:p w14:paraId="1A198263" w14:textId="18A95FBB" w:rsidR="006D6F00" w:rsidRDefault="00017967" w:rsidP="00214666">
            <w:r>
              <w:t xml:space="preserve">Have you checked: </w:t>
            </w:r>
          </w:p>
          <w:p w14:paraId="04753830" w14:textId="57FC1D03" w:rsidR="00017967" w:rsidRDefault="00507F3B" w:rsidP="00017967">
            <w:sdt>
              <w:sdtPr>
                <w:id w:val="-266470800"/>
                <w14:checkbox>
                  <w14:checked w14:val="0"/>
                  <w14:checkedState w14:val="2612" w14:font="MS Gothic"/>
                  <w14:uncheckedState w14:val="2610" w14:font="MS Gothic"/>
                </w14:checkbox>
              </w:sdtPr>
              <w:sdtEndPr/>
              <w:sdtContent>
                <w:r w:rsidR="00017967" w:rsidRPr="00DD19F5">
                  <w:rPr>
                    <w:rFonts w:ascii="MS Gothic" w:eastAsia="MS Gothic" w:hAnsi="MS Gothic" w:hint="eastAsia"/>
                  </w:rPr>
                  <w:t>☐</w:t>
                </w:r>
              </w:sdtContent>
            </w:sdt>
            <w:r w:rsidR="00017967" w:rsidRPr="00DD19F5">
              <w:t xml:space="preserve"> </w:t>
            </w:r>
            <w:r w:rsidR="00017967">
              <w:t>Customer ID: ____________________________</w:t>
            </w:r>
          </w:p>
          <w:p w14:paraId="2D25AB7B" w14:textId="63B20742" w:rsidR="00D51D40" w:rsidRDefault="00507F3B" w:rsidP="00214666">
            <w:sdt>
              <w:sdtPr>
                <w:id w:val="1072851747"/>
                <w14:checkbox>
                  <w14:checked w14:val="0"/>
                  <w14:checkedState w14:val="2612" w14:font="MS Gothic"/>
                  <w14:uncheckedState w14:val="2610" w14:font="MS Gothic"/>
                </w14:checkbox>
              </w:sdtPr>
              <w:sdtEndPr/>
              <w:sdtContent>
                <w:r w:rsidR="00017967" w:rsidRPr="00DD19F5">
                  <w:rPr>
                    <w:rFonts w:ascii="MS Gothic" w:eastAsia="MS Gothic" w:hAnsi="MS Gothic" w:hint="eastAsia"/>
                  </w:rPr>
                  <w:t>☐</w:t>
                </w:r>
              </w:sdtContent>
            </w:sdt>
            <w:r w:rsidR="00017967" w:rsidRPr="00DD19F5">
              <w:t xml:space="preserve"> </w:t>
            </w:r>
            <w:r w:rsidR="00017967">
              <w:t>Form of indemnity has been signed</w:t>
            </w:r>
          </w:p>
        </w:tc>
        <w:tc>
          <w:tcPr>
            <w:tcW w:w="2328" w:type="pct"/>
            <w:gridSpan w:val="2"/>
            <w:tcBorders>
              <w:top w:val="nil"/>
              <w:left w:val="single" w:sz="4" w:space="0" w:color="auto"/>
              <w:bottom w:val="single" w:sz="4" w:space="0" w:color="auto"/>
              <w:right w:val="single" w:sz="4" w:space="0" w:color="auto"/>
            </w:tcBorders>
            <w:shd w:val="clear" w:color="auto" w:fill="F9EDF1"/>
          </w:tcPr>
          <w:p w14:paraId="78B614DB" w14:textId="63C944CA" w:rsidR="00F85370" w:rsidRPr="00DD19F5" w:rsidRDefault="00F85370" w:rsidP="00214666">
            <w:r>
              <w:t xml:space="preserve"> </w:t>
            </w:r>
          </w:p>
        </w:tc>
      </w:tr>
    </w:tbl>
    <w:p w14:paraId="0331D1DB" w14:textId="77777777" w:rsidR="00207250" w:rsidRDefault="00207250" w:rsidP="00207250">
      <w:pPr>
        <w:pStyle w:val="Heading1"/>
        <w:rPr>
          <w:lang w:eastAsia="en-AU"/>
        </w:rPr>
      </w:pPr>
      <w:r>
        <w:t>S</w:t>
      </w:r>
      <w:r w:rsidRPr="008D41EE">
        <w:t>ubmitting you</w:t>
      </w:r>
      <w:r>
        <w:t>r</w:t>
      </w:r>
      <w:r w:rsidRPr="008D41EE">
        <w:t xml:space="preserve"> application</w:t>
      </w:r>
    </w:p>
    <w:tbl>
      <w:tblPr>
        <w:tblStyle w:val="TableGrid"/>
        <w:tblW w:w="5000" w:type="pct"/>
        <w:tblLook w:val="06A0" w:firstRow="1" w:lastRow="0" w:firstColumn="1" w:lastColumn="0" w:noHBand="1" w:noVBand="1"/>
      </w:tblPr>
      <w:tblGrid>
        <w:gridCol w:w="1207"/>
        <w:gridCol w:w="4702"/>
        <w:gridCol w:w="4513"/>
      </w:tblGrid>
      <w:tr w:rsidR="00207250" w14:paraId="689DCAEB" w14:textId="77777777" w:rsidTr="00C26B1A">
        <w:tc>
          <w:tcPr>
            <w:tcW w:w="579" w:type="pct"/>
          </w:tcPr>
          <w:p w14:paraId="294C7F13" w14:textId="77777777" w:rsidR="00207250" w:rsidRDefault="00207250" w:rsidP="00C26B1A">
            <w:pPr>
              <w:spacing w:before="40"/>
            </w:pPr>
            <w:r>
              <w:t>Mail</w:t>
            </w:r>
          </w:p>
        </w:tc>
        <w:tc>
          <w:tcPr>
            <w:tcW w:w="4421" w:type="pct"/>
            <w:gridSpan w:val="2"/>
          </w:tcPr>
          <w:p w14:paraId="76B3BE70" w14:textId="77777777" w:rsidR="00207250" w:rsidRDefault="00207250" w:rsidP="00C26B1A">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207250" w14:paraId="0E909F17" w14:textId="77777777" w:rsidTr="00C26B1A">
        <w:tc>
          <w:tcPr>
            <w:tcW w:w="579" w:type="pct"/>
            <w:vMerge w:val="restart"/>
          </w:tcPr>
          <w:p w14:paraId="087E7982" w14:textId="77777777" w:rsidR="00207250" w:rsidRDefault="00207250" w:rsidP="00C26B1A">
            <w:pPr>
              <w:spacing w:before="40"/>
            </w:pPr>
            <w:r>
              <w:t>In person</w:t>
            </w:r>
          </w:p>
        </w:tc>
        <w:tc>
          <w:tcPr>
            <w:tcW w:w="4421" w:type="pct"/>
            <w:gridSpan w:val="2"/>
          </w:tcPr>
          <w:p w14:paraId="7708256C" w14:textId="77777777" w:rsidR="00207250" w:rsidRDefault="00207250" w:rsidP="00C26B1A">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207250" w14:paraId="06F185B3" w14:textId="77777777" w:rsidTr="00C26B1A">
        <w:tc>
          <w:tcPr>
            <w:tcW w:w="579" w:type="pct"/>
            <w:vMerge/>
          </w:tcPr>
          <w:p w14:paraId="5D33FCC3" w14:textId="77777777" w:rsidR="00207250" w:rsidRDefault="00207250" w:rsidP="00C26B1A">
            <w:pPr>
              <w:spacing w:before="40"/>
            </w:pPr>
          </w:p>
        </w:tc>
        <w:tc>
          <w:tcPr>
            <w:tcW w:w="2256" w:type="pct"/>
          </w:tcPr>
          <w:p w14:paraId="2E74A2A7" w14:textId="77777777" w:rsidR="00207250" w:rsidRDefault="00207250" w:rsidP="00C26B1A">
            <w:pPr>
              <w:spacing w:before="40"/>
            </w:pPr>
            <w:r>
              <w:t>141 Commercial Road, Morwell</w:t>
            </w:r>
          </w:p>
        </w:tc>
        <w:tc>
          <w:tcPr>
            <w:tcW w:w="2165" w:type="pct"/>
          </w:tcPr>
          <w:p w14:paraId="4B90A407" w14:textId="77777777" w:rsidR="00207250" w:rsidRDefault="00207250" w:rsidP="00C26B1A">
            <w:pPr>
              <w:spacing w:before="40"/>
            </w:pPr>
            <w:r>
              <w:t>Monday to Friday, 9am to 5pm</w:t>
            </w:r>
          </w:p>
        </w:tc>
      </w:tr>
      <w:tr w:rsidR="00207250" w14:paraId="09D5AF6D" w14:textId="77777777" w:rsidTr="00C26B1A">
        <w:tc>
          <w:tcPr>
            <w:tcW w:w="579" w:type="pct"/>
            <w:vMerge/>
          </w:tcPr>
          <w:p w14:paraId="7AA2DFBE" w14:textId="77777777" w:rsidR="00207250" w:rsidRDefault="00207250" w:rsidP="00C26B1A">
            <w:pPr>
              <w:spacing w:before="40"/>
            </w:pPr>
          </w:p>
        </w:tc>
        <w:tc>
          <w:tcPr>
            <w:tcW w:w="2256" w:type="pct"/>
          </w:tcPr>
          <w:p w14:paraId="556E734F" w14:textId="77777777" w:rsidR="00207250" w:rsidRDefault="00207250" w:rsidP="00C26B1A">
            <w:pPr>
              <w:spacing w:before="40"/>
            </w:pPr>
            <w:r>
              <w:t>63-65 Elgin Street, Morwell</w:t>
            </w:r>
          </w:p>
        </w:tc>
        <w:tc>
          <w:tcPr>
            <w:tcW w:w="2165" w:type="pct"/>
          </w:tcPr>
          <w:p w14:paraId="094A7E23" w14:textId="77777777" w:rsidR="00207250" w:rsidRDefault="00207250" w:rsidP="00C26B1A">
            <w:pPr>
              <w:spacing w:before="40"/>
            </w:pPr>
            <w:r>
              <w:t>Monday to Friday, 8.30am to 5.15pm</w:t>
            </w:r>
            <w:r>
              <w:br/>
              <w:t>Saturday, 9am to 12noon</w:t>
            </w:r>
          </w:p>
        </w:tc>
      </w:tr>
      <w:tr w:rsidR="00207250" w14:paraId="5408F787" w14:textId="77777777" w:rsidTr="00C26B1A">
        <w:tc>
          <w:tcPr>
            <w:tcW w:w="579" w:type="pct"/>
            <w:vMerge/>
          </w:tcPr>
          <w:p w14:paraId="65B7B09A" w14:textId="77777777" w:rsidR="00207250" w:rsidRDefault="00207250" w:rsidP="00C26B1A">
            <w:pPr>
              <w:spacing w:before="40"/>
            </w:pPr>
          </w:p>
        </w:tc>
        <w:tc>
          <w:tcPr>
            <w:tcW w:w="2256" w:type="pct"/>
          </w:tcPr>
          <w:p w14:paraId="52FEF323" w14:textId="77777777" w:rsidR="00207250" w:rsidRDefault="00207250" w:rsidP="00C26B1A">
            <w:pPr>
              <w:spacing w:before="40"/>
            </w:pPr>
            <w:r>
              <w:t>34-38 Kay Street, Traralgon</w:t>
            </w:r>
          </w:p>
        </w:tc>
        <w:tc>
          <w:tcPr>
            <w:tcW w:w="2165" w:type="pct"/>
          </w:tcPr>
          <w:p w14:paraId="19C274D6" w14:textId="77777777" w:rsidR="00207250" w:rsidRDefault="00207250" w:rsidP="00C26B1A">
            <w:pPr>
              <w:spacing w:before="40"/>
            </w:pPr>
            <w:r>
              <w:t>Monday to Friday, 8.30am to 5.15pm</w:t>
            </w:r>
            <w:r>
              <w:br/>
              <w:t>Saturday, 9am to 12noon</w:t>
            </w:r>
          </w:p>
        </w:tc>
      </w:tr>
      <w:tr w:rsidR="00207250" w14:paraId="4670ECE5" w14:textId="77777777" w:rsidTr="00C26B1A">
        <w:tc>
          <w:tcPr>
            <w:tcW w:w="579" w:type="pct"/>
            <w:vMerge/>
          </w:tcPr>
          <w:p w14:paraId="770CE250" w14:textId="77777777" w:rsidR="00207250" w:rsidRDefault="00207250" w:rsidP="00C26B1A">
            <w:pPr>
              <w:spacing w:before="40"/>
            </w:pPr>
          </w:p>
        </w:tc>
        <w:tc>
          <w:tcPr>
            <w:tcW w:w="2256" w:type="pct"/>
          </w:tcPr>
          <w:p w14:paraId="445302F6" w14:textId="77777777" w:rsidR="00207250" w:rsidRDefault="00207250" w:rsidP="00C26B1A">
            <w:pPr>
              <w:spacing w:before="40"/>
            </w:pPr>
            <w:r>
              <w:t>1-29 George Street, Moe</w:t>
            </w:r>
          </w:p>
        </w:tc>
        <w:tc>
          <w:tcPr>
            <w:tcW w:w="2165" w:type="pct"/>
          </w:tcPr>
          <w:p w14:paraId="3FA5606C" w14:textId="77777777" w:rsidR="00207250" w:rsidRDefault="00207250" w:rsidP="00C26B1A">
            <w:pPr>
              <w:spacing w:before="40"/>
            </w:pPr>
            <w:r>
              <w:t>Monday to Friday, 8.30am to 5.15pm</w:t>
            </w:r>
            <w:r>
              <w:br/>
              <w:t>Saturday, 9am to 12noon</w:t>
            </w:r>
          </w:p>
        </w:tc>
      </w:tr>
      <w:tr w:rsidR="00207250" w14:paraId="56342407" w14:textId="77777777" w:rsidTr="00C26B1A">
        <w:tc>
          <w:tcPr>
            <w:tcW w:w="579" w:type="pct"/>
            <w:vMerge/>
            <w:tcBorders>
              <w:bottom w:val="single" w:sz="4" w:space="0" w:color="auto"/>
            </w:tcBorders>
          </w:tcPr>
          <w:p w14:paraId="753CE8FA" w14:textId="77777777" w:rsidR="00207250" w:rsidRDefault="00207250" w:rsidP="00C26B1A">
            <w:pPr>
              <w:spacing w:before="40"/>
            </w:pPr>
          </w:p>
        </w:tc>
        <w:tc>
          <w:tcPr>
            <w:tcW w:w="2256" w:type="pct"/>
            <w:tcBorders>
              <w:bottom w:val="single" w:sz="4" w:space="0" w:color="auto"/>
            </w:tcBorders>
          </w:tcPr>
          <w:p w14:paraId="3CC2AC37" w14:textId="77777777" w:rsidR="00207250" w:rsidRDefault="00207250" w:rsidP="00C26B1A">
            <w:pPr>
              <w:spacing w:before="40"/>
            </w:pPr>
            <w:r>
              <w:t>9-11 Philip Parade, Churchill</w:t>
            </w:r>
          </w:p>
        </w:tc>
        <w:tc>
          <w:tcPr>
            <w:tcW w:w="2165" w:type="pct"/>
            <w:tcBorders>
              <w:bottom w:val="single" w:sz="4" w:space="0" w:color="auto"/>
            </w:tcBorders>
          </w:tcPr>
          <w:p w14:paraId="13559B51" w14:textId="77777777" w:rsidR="00207250" w:rsidRDefault="00207250" w:rsidP="00C26B1A">
            <w:pPr>
              <w:spacing w:before="40"/>
            </w:pPr>
            <w:r>
              <w:t>Monday to Friday, 8.30am to 5.15pm</w:t>
            </w:r>
            <w:r>
              <w:br/>
              <w:t>Closed between 12noon to 1pm</w:t>
            </w:r>
          </w:p>
        </w:tc>
      </w:tr>
    </w:tbl>
    <w:p w14:paraId="1EFBB9F9" w14:textId="7F584915" w:rsidR="00207250" w:rsidRDefault="00207250" w:rsidP="00D4214E"/>
    <w:p w14:paraId="78F8ABBA" w14:textId="77777777" w:rsidR="00207250" w:rsidRDefault="00207250">
      <w:pPr>
        <w:spacing w:after="160" w:line="259" w:lineRule="auto"/>
      </w:pPr>
      <w:r>
        <w:br w:type="page"/>
      </w:r>
    </w:p>
    <w:p w14:paraId="6D6CBB3F" w14:textId="58DA30D5" w:rsidR="003B5697" w:rsidRDefault="00207250" w:rsidP="00207250">
      <w:pPr>
        <w:pStyle w:val="Heading2"/>
      </w:pPr>
      <w:r>
        <w:lastRenderedPageBreak/>
        <w:t xml:space="preserve">Form of indemnity </w:t>
      </w:r>
    </w:p>
    <w:p w14:paraId="50CD2232" w14:textId="77777777" w:rsidR="00207250" w:rsidRDefault="00207250" w:rsidP="00207250">
      <w:pPr>
        <w:pStyle w:val="NoSpacing"/>
        <w:rPr>
          <w:rFonts w:cs="Arial"/>
        </w:rPr>
      </w:pPr>
    </w:p>
    <w:p w14:paraId="00DD9125" w14:textId="17D4910B" w:rsidR="00207250" w:rsidRDefault="00207250" w:rsidP="00207250">
      <w:r w:rsidRPr="00652430">
        <w:t>THIS INDEMNITY is given the _____ day of ____</w:t>
      </w:r>
      <w:r>
        <w:t>_____</w:t>
      </w:r>
      <w:r w:rsidRPr="00652430">
        <w:t>______ 20_</w:t>
      </w:r>
      <w:r>
        <w:t>__</w:t>
      </w:r>
      <w:r w:rsidRPr="00652430">
        <w:t xml:space="preserve">__, </w:t>
      </w:r>
    </w:p>
    <w:p w14:paraId="032E0DCD" w14:textId="77777777" w:rsidR="00F565DB" w:rsidRDefault="00F565DB" w:rsidP="00207250">
      <w:pPr>
        <w:rPr>
          <w:rFonts w:ascii="Calibri" w:eastAsia="Calibri" w:hAnsi="Calibri" w:cs="Calibri"/>
          <w:b/>
          <w:color w:val="555555"/>
          <w:sz w:val="16"/>
          <w:szCs w:val="16"/>
        </w:rPr>
      </w:pPr>
    </w:p>
    <w:p w14:paraId="37A2026D" w14:textId="77777777" w:rsidR="00207250" w:rsidRPr="00652430" w:rsidRDefault="00207250" w:rsidP="00207250">
      <w:r w:rsidRPr="00652430">
        <w:t xml:space="preserve">by__________________________________________ (hereinafter called “the Indemnifier”) to THE LATROBE </w:t>
      </w:r>
      <w:smartTag w:uri="urn:schemas-microsoft-com:office:smarttags" w:element="stockticker">
        <w:r w:rsidRPr="00652430">
          <w:t>CITY</w:t>
        </w:r>
      </w:smartTag>
      <w:r w:rsidRPr="00652430">
        <w:t xml:space="preserve"> (hereinafter called “the Council”).</w:t>
      </w:r>
    </w:p>
    <w:p w14:paraId="3A0F0EBE" w14:textId="77777777" w:rsidR="00F565DB" w:rsidRDefault="00F565DB" w:rsidP="00207250">
      <w:pPr>
        <w:rPr>
          <w:rFonts w:ascii="Calibri" w:eastAsia="Calibri" w:hAnsi="Calibri" w:cs="Calibri"/>
          <w:b/>
          <w:color w:val="555555"/>
          <w:sz w:val="16"/>
          <w:szCs w:val="16"/>
        </w:rPr>
      </w:pPr>
    </w:p>
    <w:p w14:paraId="57E98E2B" w14:textId="1E5D68CD" w:rsidR="00976061" w:rsidRDefault="00207250" w:rsidP="00BD35F0">
      <w:pPr>
        <w:rPr>
          <w:rFonts w:cs="Arial"/>
        </w:rPr>
      </w:pPr>
      <w:r w:rsidRPr="00652430">
        <w:rPr>
          <w:rFonts w:cs="Arial"/>
        </w:rPr>
        <w:t>WHEREAS the Indemnifier has applied to the Council for authority to use portion of a road or other public area within the Municipal district under the Council’s streets, roads and other public places Local Law.</w:t>
      </w:r>
    </w:p>
    <w:p w14:paraId="2FCE4921" w14:textId="77777777" w:rsidR="00207250" w:rsidRDefault="00207250" w:rsidP="00BD35F0">
      <w:pPr>
        <w:rPr>
          <w:rFonts w:cs="Arial"/>
        </w:rPr>
      </w:pPr>
    </w:p>
    <w:p w14:paraId="4DB8E3D1" w14:textId="77777777" w:rsidR="00207250" w:rsidRDefault="00207250" w:rsidP="00207250">
      <w:smartTag w:uri="urn:schemas-microsoft-com:office:smarttags" w:element="stockticker">
        <w:r w:rsidRPr="00652430">
          <w:t>NOW</w:t>
        </w:r>
      </w:smartTag>
      <w:r w:rsidRPr="00652430">
        <w:t xml:space="preserve"> THIS INDENTURE WITNESSES that in consideration of the Council granting such authority the Indemnifier INDEMNIFIES and will KEEP the Council INDEMNIFIED against any and for all damage to or loss of any equipment and property owned by or under the control of the Council or in adjacent to the area wherein such permit is situated and against any claim arising out of all injuries and damage suffered by any person whatsoever including the Indemnifier or employee or agent or sub-contractor or any customer of the Indemnifier resulting from the use of the said area in the manner and for the purposes aforesaid.</w:t>
      </w:r>
    </w:p>
    <w:p w14:paraId="03769901" w14:textId="77777777" w:rsidR="00207250" w:rsidRDefault="00207250" w:rsidP="00207250"/>
    <w:p w14:paraId="59CC13E3" w14:textId="77777777" w:rsidR="00207250" w:rsidRPr="00652430" w:rsidRDefault="00207250" w:rsidP="00207250">
      <w:r w:rsidRPr="00652430">
        <w:t>SIGNED by the Said</w:t>
      </w:r>
      <w:r w:rsidRPr="00652430">
        <w:tab/>
        <w:t>)</w:t>
      </w:r>
    </w:p>
    <w:p w14:paraId="0523C3E2" w14:textId="77777777" w:rsidR="00207250" w:rsidRPr="00652430" w:rsidRDefault="00207250" w:rsidP="00207250">
      <w:r w:rsidRPr="00652430">
        <w:t>in Victoria</w:t>
      </w:r>
      <w:r w:rsidRPr="00652430">
        <w:tab/>
      </w:r>
      <w:proofErr w:type="gramStart"/>
      <w:r w:rsidRPr="00652430">
        <w:tab/>
        <w:t xml:space="preserve">)   </w:t>
      </w:r>
      <w:proofErr w:type="gramEnd"/>
      <w:r w:rsidRPr="00652430">
        <w:t xml:space="preserve">    ______________________________</w:t>
      </w:r>
    </w:p>
    <w:p w14:paraId="481E7577" w14:textId="77777777" w:rsidR="00207250" w:rsidRPr="00652430" w:rsidRDefault="00207250" w:rsidP="00207250">
      <w:r w:rsidRPr="00652430">
        <w:tab/>
      </w:r>
      <w:r w:rsidRPr="00652430">
        <w:tab/>
      </w:r>
      <w:r>
        <w:tab/>
      </w:r>
      <w:r w:rsidRPr="00652430">
        <w:t>)</w:t>
      </w:r>
      <w:r w:rsidRPr="00652430">
        <w:tab/>
        <w:t xml:space="preserve">          Signature of Applicant</w:t>
      </w:r>
    </w:p>
    <w:p w14:paraId="4246E0A0" w14:textId="77777777" w:rsidR="00207250" w:rsidRPr="00652430" w:rsidRDefault="00207250" w:rsidP="00207250"/>
    <w:p w14:paraId="5D490D3A" w14:textId="4425A9DC" w:rsidR="00207250" w:rsidRDefault="00207250" w:rsidP="00BD35F0">
      <w:r>
        <w:t>OR</w:t>
      </w:r>
    </w:p>
    <w:p w14:paraId="302E315D" w14:textId="77777777" w:rsidR="00207250" w:rsidRDefault="00207250" w:rsidP="00BD35F0"/>
    <w:p w14:paraId="626B0AE5" w14:textId="77777777" w:rsidR="00207250" w:rsidRPr="00652430" w:rsidRDefault="00207250" w:rsidP="00207250">
      <w:r w:rsidRPr="00652430">
        <w:t xml:space="preserve">THE COMMON SEAL OF </w:t>
      </w:r>
      <w:r w:rsidRPr="00652430">
        <w:tab/>
        <w:t>)</w:t>
      </w:r>
    </w:p>
    <w:p w14:paraId="3F8DE9CE" w14:textId="0553B711" w:rsidR="00207250" w:rsidRPr="00652430" w:rsidRDefault="00207250" w:rsidP="00207250">
      <w:r w:rsidRPr="00652430">
        <w:t>was hereunto affixed in</w:t>
      </w:r>
      <w:r>
        <w:t xml:space="preserve">           </w:t>
      </w:r>
      <w:r w:rsidRPr="00652430">
        <w:tab/>
        <w:t>)</w:t>
      </w:r>
    </w:p>
    <w:p w14:paraId="424F4BEB" w14:textId="77777777" w:rsidR="00207250" w:rsidRPr="00652430" w:rsidRDefault="00207250" w:rsidP="00207250">
      <w:r w:rsidRPr="00652430">
        <w:t xml:space="preserve">accordance with its </w:t>
      </w:r>
      <w:proofErr w:type="gramStart"/>
      <w:r w:rsidRPr="00652430">
        <w:t>Articles</w:t>
      </w:r>
      <w:proofErr w:type="gramEnd"/>
      <w:r w:rsidRPr="00652430">
        <w:tab/>
        <w:t>)</w:t>
      </w:r>
    </w:p>
    <w:p w14:paraId="69C89993" w14:textId="7720462B" w:rsidR="00207250" w:rsidRDefault="00207250" w:rsidP="00207250">
      <w:r w:rsidRPr="00652430">
        <w:t>Association in the presence of</w:t>
      </w:r>
      <w:r w:rsidRPr="00652430">
        <w:tab/>
        <w:t>)</w:t>
      </w:r>
    </w:p>
    <w:p w14:paraId="1D4E5A86" w14:textId="77777777" w:rsidR="00207250" w:rsidRDefault="00207250" w:rsidP="00207250"/>
    <w:p w14:paraId="4B235FFA" w14:textId="77777777" w:rsidR="00207250" w:rsidRPr="00652430" w:rsidRDefault="00207250" w:rsidP="00207250">
      <w:r w:rsidRPr="00652430">
        <w:t>Director: _____________________________    Secretary: ______________________</w:t>
      </w:r>
    </w:p>
    <w:p w14:paraId="56EC87D2" w14:textId="14B63009" w:rsidR="00CB64F7" w:rsidRDefault="00CB64F7" w:rsidP="00207250"/>
    <w:p w14:paraId="2C5D7926" w14:textId="22C17D6C" w:rsidR="00CB64F7" w:rsidRDefault="00CB64F7">
      <w:pPr>
        <w:spacing w:after="160" w:line="259" w:lineRule="auto"/>
      </w:pPr>
    </w:p>
    <w:p w14:paraId="28E14331" w14:textId="77777777" w:rsidR="00017967" w:rsidRDefault="00017967">
      <w:pPr>
        <w:spacing w:after="160" w:line="259" w:lineRule="auto"/>
      </w:pPr>
    </w:p>
    <w:p w14:paraId="5013C6EE" w14:textId="77777777" w:rsidR="00017967" w:rsidRDefault="00017967">
      <w:pPr>
        <w:spacing w:after="160" w:line="259" w:lineRule="auto"/>
      </w:pPr>
    </w:p>
    <w:p w14:paraId="616F4C5E" w14:textId="77777777" w:rsidR="00017967" w:rsidRDefault="00017967">
      <w:pPr>
        <w:spacing w:after="160" w:line="259" w:lineRule="auto"/>
      </w:pPr>
    </w:p>
    <w:p w14:paraId="5641548F" w14:textId="77777777" w:rsidR="00017967" w:rsidRDefault="00017967">
      <w:pPr>
        <w:spacing w:after="160" w:line="259" w:lineRule="auto"/>
      </w:pPr>
    </w:p>
    <w:p w14:paraId="2FCDBB28" w14:textId="77777777" w:rsidR="00017967" w:rsidRDefault="00017967">
      <w:pPr>
        <w:spacing w:after="160" w:line="259" w:lineRule="auto"/>
      </w:pPr>
    </w:p>
    <w:p w14:paraId="2B8F30B9" w14:textId="77777777" w:rsidR="00017967" w:rsidRDefault="00017967">
      <w:pPr>
        <w:spacing w:after="160" w:line="259" w:lineRule="auto"/>
      </w:pPr>
    </w:p>
    <w:p w14:paraId="35D46A8E" w14:textId="77777777" w:rsidR="00017967" w:rsidRDefault="00017967">
      <w:pPr>
        <w:spacing w:after="160" w:line="259" w:lineRule="auto"/>
      </w:pPr>
    </w:p>
    <w:p w14:paraId="340AB76B" w14:textId="77777777" w:rsidR="00017967" w:rsidRDefault="00017967">
      <w:pPr>
        <w:spacing w:after="160" w:line="259" w:lineRule="auto"/>
      </w:pPr>
    </w:p>
    <w:p w14:paraId="08A92F7B" w14:textId="77777777" w:rsidR="00017967" w:rsidRDefault="00017967">
      <w:pPr>
        <w:spacing w:after="160" w:line="259" w:lineRule="auto"/>
      </w:pPr>
    </w:p>
    <w:p w14:paraId="58A126F4" w14:textId="39605614" w:rsidR="00017967" w:rsidRDefault="00017967">
      <w:pPr>
        <w:spacing w:after="160" w:line="259" w:lineRule="auto"/>
      </w:pPr>
      <w:r>
        <w:br w:type="page"/>
      </w:r>
    </w:p>
    <w:p w14:paraId="6C0638E8" w14:textId="77777777" w:rsidR="00251643" w:rsidRDefault="00251643" w:rsidP="00251643">
      <w:pPr>
        <w:pStyle w:val="Heading1"/>
      </w:pPr>
      <w:r>
        <w:lastRenderedPageBreak/>
        <w:t>This page is intentionally blank</w:t>
      </w:r>
    </w:p>
    <w:p w14:paraId="3FD30546" w14:textId="1D7E1743" w:rsidR="00017967" w:rsidRDefault="00017967">
      <w:pPr>
        <w:spacing w:after="160" w:line="259" w:lineRule="auto"/>
      </w:pPr>
      <w:r>
        <w:br w:type="page"/>
      </w:r>
    </w:p>
    <w:p w14:paraId="238732D7" w14:textId="3AB63C61" w:rsidR="00207250" w:rsidRDefault="00CB64F7" w:rsidP="00CB64F7">
      <w:pPr>
        <w:pStyle w:val="Heading1"/>
      </w:pPr>
      <w:r>
        <w:lastRenderedPageBreak/>
        <w:t>Important information for applicants</w:t>
      </w:r>
    </w:p>
    <w:p w14:paraId="150E4439" w14:textId="77777777" w:rsidR="00A62EA1" w:rsidRPr="00A62EA1" w:rsidRDefault="00A62EA1" w:rsidP="00A62EA1"/>
    <w:p w14:paraId="69A06042" w14:textId="6EBBF8BC" w:rsidR="00CB64F7" w:rsidRDefault="00CB64F7" w:rsidP="00CB64F7">
      <w:pPr>
        <w:pStyle w:val="Heading3"/>
      </w:pPr>
      <w:r>
        <w:t>Please detach and retain for your records</w:t>
      </w:r>
    </w:p>
    <w:p w14:paraId="70B11B6A" w14:textId="7C219EA4" w:rsidR="00251643" w:rsidRDefault="00251643" w:rsidP="00251643">
      <w:pPr>
        <w:pStyle w:val="Bullet01"/>
      </w:pPr>
      <w:r>
        <w:t>Payment of fee required at time of application.</w:t>
      </w:r>
    </w:p>
    <w:p w14:paraId="1B655DF2" w14:textId="376BCB6F" w:rsidR="00251643" w:rsidRDefault="00251643" w:rsidP="00251643">
      <w:pPr>
        <w:pStyle w:val="Bullet01"/>
      </w:pPr>
      <w:r>
        <w:t>No application has effect until Council has given formal approval.</w:t>
      </w:r>
    </w:p>
    <w:p w14:paraId="08D96500" w14:textId="3D682FB3" w:rsidR="00251643" w:rsidRDefault="00251643" w:rsidP="00251643">
      <w:pPr>
        <w:pStyle w:val="Bullet01"/>
      </w:pPr>
      <w:r>
        <w:t>Permit can be cancelled or suspended at any time due to non-compliance.</w:t>
      </w:r>
    </w:p>
    <w:p w14:paraId="673591EC" w14:textId="739B659F" w:rsidR="00A62EA1" w:rsidRPr="00251643" w:rsidRDefault="00A62EA1" w:rsidP="00251643">
      <w:pPr>
        <w:pStyle w:val="Bullet01"/>
      </w:pPr>
      <w:r>
        <w:t>Public Liability Insurance must remain in force for duration of permit period.</w:t>
      </w:r>
    </w:p>
    <w:p w14:paraId="0E99B995" w14:textId="77777777" w:rsidR="00251643" w:rsidRDefault="00251643" w:rsidP="00CB64F7"/>
    <w:p w14:paraId="77AA2BF2" w14:textId="13E2D89F" w:rsidR="00251643" w:rsidRDefault="005C5F0E" w:rsidP="00CB64F7">
      <w:r w:rsidRPr="005C5F0E">
        <w:t>Latrobe Community Amenity Local Law 2026</w:t>
      </w:r>
      <w:r>
        <w:t xml:space="preserve">, </w:t>
      </w:r>
      <w:r w:rsidRPr="005C5F0E">
        <w:t>Part 3 Clause 12 Droving and Grazing of Livestock</w:t>
      </w:r>
    </w:p>
    <w:p w14:paraId="127CF6B1" w14:textId="5E555701" w:rsidR="005C5F0E" w:rsidRPr="005C5F0E" w:rsidRDefault="005C5F0E" w:rsidP="005C5F0E">
      <w:pPr>
        <w:rPr>
          <w:b/>
          <w:bCs/>
        </w:rPr>
      </w:pPr>
      <w:r w:rsidRPr="005C5F0E">
        <w:rPr>
          <w:b/>
          <w:bCs/>
        </w:rPr>
        <w:t>11. Animal Waste</w:t>
      </w:r>
    </w:p>
    <w:p w14:paraId="5F109839" w14:textId="77777777" w:rsidR="005C5F0E" w:rsidRDefault="005C5F0E" w:rsidP="005C5F0E">
      <w:r>
        <w:t>(4) Sub-clause (1) does not apply to a person in charge of livestock outside of a</w:t>
      </w:r>
    </w:p>
    <w:p w14:paraId="1AACBE31" w14:textId="77777777" w:rsidR="005C5F0E" w:rsidRDefault="005C5F0E" w:rsidP="005C5F0E">
      <w:r>
        <w:t>residential zone, except if animal waste is left on a livestock road crossing and may,</w:t>
      </w:r>
    </w:p>
    <w:p w14:paraId="70091E76" w14:textId="77777777" w:rsidR="005C5F0E" w:rsidRDefault="005C5F0E" w:rsidP="005C5F0E">
      <w:r>
        <w:t>in the opinion of an Authorised Officer, cause a genuine risk to public safety.</w:t>
      </w:r>
    </w:p>
    <w:p w14:paraId="28E28BB5" w14:textId="77777777" w:rsidR="005C5F0E" w:rsidRDefault="005C5F0E" w:rsidP="005C5F0E"/>
    <w:p w14:paraId="71DBED6A" w14:textId="0AF7B162" w:rsidR="005C5F0E" w:rsidRPr="005C5F0E" w:rsidRDefault="005C5F0E" w:rsidP="005C5F0E">
      <w:pPr>
        <w:rPr>
          <w:b/>
          <w:bCs/>
        </w:rPr>
      </w:pPr>
      <w:r w:rsidRPr="005C5F0E">
        <w:rPr>
          <w:b/>
          <w:bCs/>
        </w:rPr>
        <w:t>12. Droving and Grazing of Livestock</w:t>
      </w:r>
    </w:p>
    <w:p w14:paraId="1D2FDF64" w14:textId="77777777" w:rsidR="005C5F0E" w:rsidRDefault="005C5F0E" w:rsidP="005C5F0E">
      <w:r>
        <w:t>(1) A person who owns or is in charge or control of livestock must not, without a permit,</w:t>
      </w:r>
    </w:p>
    <w:p w14:paraId="5099B7C0" w14:textId="77777777" w:rsidR="005C5F0E" w:rsidRDefault="005C5F0E" w:rsidP="005C5F0E">
      <w:r>
        <w:t>cause or allow the droving or grazing of the livestock on any road or public place.</w:t>
      </w:r>
    </w:p>
    <w:p w14:paraId="342B11F9" w14:textId="77777777" w:rsidR="005C5F0E" w:rsidRDefault="005C5F0E" w:rsidP="005C5F0E">
      <w:r>
        <w:t>(2) A person must not, without a permit, install a stock crossing or related sign or other</w:t>
      </w:r>
    </w:p>
    <w:p w14:paraId="24FDD60C" w14:textId="735D5366" w:rsidR="005C5F0E" w:rsidRDefault="005C5F0E" w:rsidP="005C5F0E">
      <w:r>
        <w:t>infrastructure on any road.</w:t>
      </w:r>
    </w:p>
    <w:p w14:paraId="35F41872" w14:textId="77777777" w:rsidR="00906D0F" w:rsidRDefault="00906D0F" w:rsidP="00906D0F">
      <w:pPr>
        <w:pStyle w:val="ListParagraph"/>
      </w:pPr>
    </w:p>
    <w:p w14:paraId="692EA035" w14:textId="77777777" w:rsidR="00CB64F7" w:rsidRPr="00CB64F7" w:rsidRDefault="00CB64F7" w:rsidP="00CB64F7"/>
    <w:sectPr w:rsidR="00CB64F7" w:rsidRPr="00CB64F7" w:rsidSect="003A33C1">
      <w:headerReference w:type="default" r:id="rId11"/>
      <w:footerReference w:type="default" r:id="rId12"/>
      <w:headerReference w:type="first" r:id="rId13"/>
      <w:type w:val="continuous"/>
      <w:pgSz w:w="11906" w:h="16838" w:code="9"/>
      <w:pgMar w:top="851" w:right="737" w:bottom="1814" w:left="737" w:header="709" w:footer="709"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901B7" w14:textId="77777777" w:rsidR="00507F3B" w:rsidRDefault="00507F3B" w:rsidP="00D5744F">
      <w:pPr>
        <w:spacing w:after="0"/>
      </w:pPr>
      <w:r>
        <w:separator/>
      </w:r>
    </w:p>
  </w:endnote>
  <w:endnote w:type="continuationSeparator" w:id="0">
    <w:p w14:paraId="4BFE4D1E" w14:textId="77777777" w:rsidR="00507F3B" w:rsidRDefault="00507F3B"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C63" w14:textId="33990C41" w:rsidR="000E3B9B" w:rsidRDefault="00EA07ED" w:rsidP="00DC3F74">
    <w:pPr>
      <w:pStyle w:val="Footer"/>
      <w:ind w:left="1701"/>
      <w:rPr>
        <w:noProof/>
      </w:rPr>
    </w:pPr>
    <w:r w:rsidRPr="00EA07ED">
      <w:t xml:space="preserve">Application for </w:t>
    </w:r>
    <w:r w:rsidR="003A33C1">
      <w:t>Permit to Drive, Graze or Cross Livestock</w:t>
    </w:r>
    <w:r>
      <w:t xml:space="preserve"> </w:t>
    </w:r>
    <w:r w:rsidR="000E3B9B">
      <w:t xml:space="preserve">| Page </w:t>
    </w:r>
    <w:r w:rsidR="000E3B9B">
      <w:fldChar w:fldCharType="begin"/>
    </w:r>
    <w:r w:rsidR="000E3B9B">
      <w:instrText xml:space="preserve"> PAGE   \* MERGEFORMAT </w:instrText>
    </w:r>
    <w:r w:rsidR="000E3B9B">
      <w:fldChar w:fldCharType="separate"/>
    </w:r>
    <w:r w:rsidR="000E3B9B">
      <w:t>2</w:t>
    </w:r>
    <w:r w:rsidR="000E3B9B">
      <w:rPr>
        <w:noProof/>
      </w:rPr>
      <w:fldChar w:fldCharType="end"/>
    </w:r>
  </w:p>
  <w:p w14:paraId="438526DC" w14:textId="0BAE0D0F" w:rsidR="000E3B9B" w:rsidRDefault="000E3B9B" w:rsidP="00DC3F74">
    <w:pPr>
      <w:pStyle w:val="Footer"/>
      <w:ind w:left="1701"/>
      <w:rPr>
        <w:noProof/>
      </w:rPr>
    </w:pPr>
    <w:r>
      <w:rPr>
        <w:noProof/>
      </w:rPr>
      <w:t xml:space="preserve">Version: </w:t>
    </w:r>
    <w:r w:rsidR="00491BB6">
      <w:rPr>
        <w:noProof/>
      </w:rPr>
      <w:t>2</w:t>
    </w:r>
  </w:p>
  <w:p w14:paraId="6630980B" w14:textId="65B25B7D" w:rsidR="000E3B9B" w:rsidRDefault="005C5F0E" w:rsidP="00DC3F74">
    <w:pPr>
      <w:pStyle w:val="Footer"/>
      <w:ind w:left="1701"/>
    </w:pPr>
    <w:r>
      <w:t>05/09/2026</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FC06F" w14:textId="77777777" w:rsidR="00507F3B" w:rsidRDefault="00507F3B" w:rsidP="00D5744F">
      <w:pPr>
        <w:spacing w:after="0"/>
      </w:pPr>
      <w:r>
        <w:separator/>
      </w:r>
    </w:p>
  </w:footnote>
  <w:footnote w:type="continuationSeparator" w:id="0">
    <w:p w14:paraId="6FA7C8DB" w14:textId="77777777" w:rsidR="00507F3B" w:rsidRDefault="00507F3B"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990" w14:textId="77777777" w:rsidR="000E3B9B" w:rsidRDefault="000E3B9B" w:rsidP="003D72CE">
    <w:pPr>
      <w:pStyle w:val="Header"/>
      <w:jc w:val="right"/>
    </w:pPr>
    <w:r>
      <w:rPr>
        <w:noProof/>
      </w:rPr>
      <w:drawing>
        <wp:anchor distT="0" distB="0" distL="114300" distR="114300" simplePos="0" relativeHeight="251661312" behindDoc="1" locked="0" layoutInCell="1" allowOverlap="1" wp14:anchorId="157D4AA2" wp14:editId="02A4F8F4">
          <wp:simplePos x="0" y="0"/>
          <wp:positionH relativeFrom="page">
            <wp:align>left</wp:align>
          </wp:positionH>
          <wp:positionV relativeFrom="paragraph">
            <wp:posOffset>-443973</wp:posOffset>
          </wp:positionV>
          <wp:extent cx="7541231" cy="10667145"/>
          <wp:effectExtent l="0" t="0" r="3175" b="0"/>
          <wp:wrapNone/>
          <wp:docPr id="1826217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93E" w14:textId="77777777" w:rsidR="000E3B9B" w:rsidRDefault="000E3B9B">
    <w:pPr>
      <w:pStyle w:val="Header"/>
    </w:pPr>
    <w:r>
      <w:rPr>
        <w:noProof/>
        <w:color w:val="FFFFFF" w:themeColor="background1"/>
      </w:rPr>
      <w:drawing>
        <wp:anchor distT="0" distB="0" distL="114300" distR="114300" simplePos="0" relativeHeight="251660288" behindDoc="1" locked="0" layoutInCell="1" allowOverlap="1" wp14:anchorId="0DEF62CA" wp14:editId="33AD9110">
          <wp:simplePos x="0" y="0"/>
          <wp:positionH relativeFrom="page">
            <wp:align>right</wp:align>
          </wp:positionH>
          <wp:positionV relativeFrom="paragraph">
            <wp:posOffset>-441325</wp:posOffset>
          </wp:positionV>
          <wp:extent cx="7550613" cy="10680970"/>
          <wp:effectExtent l="0" t="0" r="0" b="0"/>
          <wp:wrapNone/>
          <wp:docPr id="1422659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5CC7040"/>
    <w:multiLevelType w:val="hybridMultilevel"/>
    <w:tmpl w:val="0D1EB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1E6483"/>
    <w:multiLevelType w:val="hybridMultilevel"/>
    <w:tmpl w:val="9E98C1CA"/>
    <w:lvl w:ilvl="0" w:tplc="0C090017">
      <w:start w:val="1"/>
      <w:numFmt w:val="lowerLetter"/>
      <w:lvlText w:val="%1)"/>
      <w:lvlJc w:val="left"/>
      <w:pPr>
        <w:ind w:left="1875" w:hanging="360"/>
      </w:pPr>
    </w:lvl>
    <w:lvl w:ilvl="1" w:tplc="0C090019" w:tentative="1">
      <w:start w:val="1"/>
      <w:numFmt w:val="lowerLetter"/>
      <w:lvlText w:val="%2."/>
      <w:lvlJc w:val="left"/>
      <w:pPr>
        <w:ind w:left="2595" w:hanging="360"/>
      </w:pPr>
    </w:lvl>
    <w:lvl w:ilvl="2" w:tplc="0C09001B" w:tentative="1">
      <w:start w:val="1"/>
      <w:numFmt w:val="lowerRoman"/>
      <w:lvlText w:val="%3."/>
      <w:lvlJc w:val="right"/>
      <w:pPr>
        <w:ind w:left="3315" w:hanging="180"/>
      </w:pPr>
    </w:lvl>
    <w:lvl w:ilvl="3" w:tplc="0C09000F" w:tentative="1">
      <w:start w:val="1"/>
      <w:numFmt w:val="decimal"/>
      <w:lvlText w:val="%4."/>
      <w:lvlJc w:val="left"/>
      <w:pPr>
        <w:ind w:left="4035" w:hanging="360"/>
      </w:pPr>
    </w:lvl>
    <w:lvl w:ilvl="4" w:tplc="0C090019" w:tentative="1">
      <w:start w:val="1"/>
      <w:numFmt w:val="lowerLetter"/>
      <w:lvlText w:val="%5."/>
      <w:lvlJc w:val="left"/>
      <w:pPr>
        <w:ind w:left="4755" w:hanging="360"/>
      </w:pPr>
    </w:lvl>
    <w:lvl w:ilvl="5" w:tplc="0C09001B" w:tentative="1">
      <w:start w:val="1"/>
      <w:numFmt w:val="lowerRoman"/>
      <w:lvlText w:val="%6."/>
      <w:lvlJc w:val="right"/>
      <w:pPr>
        <w:ind w:left="5475" w:hanging="180"/>
      </w:pPr>
    </w:lvl>
    <w:lvl w:ilvl="6" w:tplc="0C09000F" w:tentative="1">
      <w:start w:val="1"/>
      <w:numFmt w:val="decimal"/>
      <w:lvlText w:val="%7."/>
      <w:lvlJc w:val="left"/>
      <w:pPr>
        <w:ind w:left="6195" w:hanging="360"/>
      </w:pPr>
    </w:lvl>
    <w:lvl w:ilvl="7" w:tplc="0C090019" w:tentative="1">
      <w:start w:val="1"/>
      <w:numFmt w:val="lowerLetter"/>
      <w:lvlText w:val="%8."/>
      <w:lvlJc w:val="left"/>
      <w:pPr>
        <w:ind w:left="6915" w:hanging="360"/>
      </w:pPr>
    </w:lvl>
    <w:lvl w:ilvl="8" w:tplc="0C09001B" w:tentative="1">
      <w:start w:val="1"/>
      <w:numFmt w:val="lowerRoman"/>
      <w:lvlText w:val="%9."/>
      <w:lvlJc w:val="right"/>
      <w:pPr>
        <w:ind w:left="7635" w:hanging="180"/>
      </w:pPr>
    </w:lvl>
  </w:abstractNum>
  <w:abstractNum w:abstractNumId="3"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103D52"/>
    <w:multiLevelType w:val="multilevel"/>
    <w:tmpl w:val="DC22A3BE"/>
    <w:lvl w:ilvl="0">
      <w:start w:val="37"/>
      <w:numFmt w:val="decimal"/>
      <w:lvlText w:val="%1."/>
      <w:lvlJc w:val="left"/>
      <w:pPr>
        <w:ind w:left="720" w:hanging="360"/>
      </w:pPr>
      <w:rPr>
        <w:rFonts w:hint="default"/>
      </w:rPr>
    </w:lvl>
    <w:lvl w:ilvl="1">
      <w:start w:val="1"/>
      <w:numFmt w:val="decimal"/>
      <w:isLgl/>
      <w:lvlText w:val="%1.%2"/>
      <w:lvlJc w:val="left"/>
      <w:pPr>
        <w:ind w:left="1155" w:hanging="435"/>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B12B38"/>
    <w:multiLevelType w:val="hybridMultilevel"/>
    <w:tmpl w:val="72280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8FE7539"/>
    <w:multiLevelType w:val="hybridMultilevel"/>
    <w:tmpl w:val="C8FE5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0D10A9"/>
    <w:multiLevelType w:val="hybridMultilevel"/>
    <w:tmpl w:val="CA56E1A2"/>
    <w:lvl w:ilvl="0" w:tplc="0C090017">
      <w:start w:val="1"/>
      <w:numFmt w:val="lowerLetter"/>
      <w:lvlText w:val="%1)"/>
      <w:lvlJc w:val="left"/>
      <w:pPr>
        <w:ind w:left="1875" w:hanging="360"/>
      </w:pPr>
    </w:lvl>
    <w:lvl w:ilvl="1" w:tplc="0C090019" w:tentative="1">
      <w:start w:val="1"/>
      <w:numFmt w:val="lowerLetter"/>
      <w:lvlText w:val="%2."/>
      <w:lvlJc w:val="left"/>
      <w:pPr>
        <w:ind w:left="2595" w:hanging="360"/>
      </w:pPr>
    </w:lvl>
    <w:lvl w:ilvl="2" w:tplc="0C09001B" w:tentative="1">
      <w:start w:val="1"/>
      <w:numFmt w:val="lowerRoman"/>
      <w:lvlText w:val="%3."/>
      <w:lvlJc w:val="right"/>
      <w:pPr>
        <w:ind w:left="3315" w:hanging="180"/>
      </w:pPr>
    </w:lvl>
    <w:lvl w:ilvl="3" w:tplc="0C09000F" w:tentative="1">
      <w:start w:val="1"/>
      <w:numFmt w:val="decimal"/>
      <w:lvlText w:val="%4."/>
      <w:lvlJc w:val="left"/>
      <w:pPr>
        <w:ind w:left="4035" w:hanging="360"/>
      </w:pPr>
    </w:lvl>
    <w:lvl w:ilvl="4" w:tplc="0C090019" w:tentative="1">
      <w:start w:val="1"/>
      <w:numFmt w:val="lowerLetter"/>
      <w:lvlText w:val="%5."/>
      <w:lvlJc w:val="left"/>
      <w:pPr>
        <w:ind w:left="4755" w:hanging="360"/>
      </w:pPr>
    </w:lvl>
    <w:lvl w:ilvl="5" w:tplc="0C09001B" w:tentative="1">
      <w:start w:val="1"/>
      <w:numFmt w:val="lowerRoman"/>
      <w:lvlText w:val="%6."/>
      <w:lvlJc w:val="right"/>
      <w:pPr>
        <w:ind w:left="5475" w:hanging="180"/>
      </w:pPr>
    </w:lvl>
    <w:lvl w:ilvl="6" w:tplc="0C09000F" w:tentative="1">
      <w:start w:val="1"/>
      <w:numFmt w:val="decimal"/>
      <w:lvlText w:val="%7."/>
      <w:lvlJc w:val="left"/>
      <w:pPr>
        <w:ind w:left="6195" w:hanging="360"/>
      </w:pPr>
    </w:lvl>
    <w:lvl w:ilvl="7" w:tplc="0C090019" w:tentative="1">
      <w:start w:val="1"/>
      <w:numFmt w:val="lowerLetter"/>
      <w:lvlText w:val="%8."/>
      <w:lvlJc w:val="left"/>
      <w:pPr>
        <w:ind w:left="6915" w:hanging="360"/>
      </w:pPr>
    </w:lvl>
    <w:lvl w:ilvl="8" w:tplc="0C09001B" w:tentative="1">
      <w:start w:val="1"/>
      <w:numFmt w:val="lowerRoman"/>
      <w:lvlText w:val="%9."/>
      <w:lvlJc w:val="right"/>
      <w:pPr>
        <w:ind w:left="7635" w:hanging="180"/>
      </w:pPr>
    </w:lvl>
  </w:abstractNum>
  <w:abstractNum w:abstractNumId="10"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2E32024"/>
    <w:multiLevelType w:val="hybridMultilevel"/>
    <w:tmpl w:val="544A2E7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4"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B723425"/>
    <w:multiLevelType w:val="multilevel"/>
    <w:tmpl w:val="29F28874"/>
    <w:lvl w:ilvl="0">
      <w:start w:val="1"/>
      <w:numFmt w:val="decimal"/>
      <w:pStyle w:val="Number01"/>
      <w:lvlText w:val="%1."/>
      <w:lvlJc w:val="left"/>
      <w:pPr>
        <w:ind w:left="284" w:hanging="284"/>
      </w:pPr>
      <w:rPr>
        <w:rFonts w:hint="default"/>
      </w:rPr>
    </w:lvl>
    <w:lvl w:ilvl="1">
      <w:start w:val="1"/>
      <w:numFmt w:val="decimal"/>
      <w:pStyle w:val="Number02"/>
      <w:lvlText w:val="%1.%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13E3118"/>
    <w:multiLevelType w:val="multilevel"/>
    <w:tmpl w:val="E13A21A4"/>
    <w:lvl w:ilvl="0">
      <w:start w:val="1"/>
      <w:numFmt w:val="bullet"/>
      <w:pStyle w:val="Bullet01"/>
      <w:lvlText w:val=""/>
      <w:lvlJc w:val="left"/>
      <w:pPr>
        <w:ind w:left="284" w:hanging="284"/>
      </w:pPr>
      <w:rPr>
        <w:rFonts w:ascii="Symbol" w:hAnsi="Symbol" w:hint="default"/>
        <w:color w:val="auto"/>
      </w:rPr>
    </w:lvl>
    <w:lvl w:ilvl="1">
      <w:start w:val="1"/>
      <w:numFmt w:val="bullet"/>
      <w:pStyle w:val="Bullet02"/>
      <w:lvlText w:val="◦"/>
      <w:lvlJc w:val="left"/>
      <w:pPr>
        <w:ind w:left="567" w:hanging="283"/>
      </w:pPr>
      <w:rPr>
        <w:rFonts w:ascii="Arial" w:hAnsi="Arial" w:hint="default"/>
        <w:color w:val="auto"/>
      </w:rPr>
    </w:lvl>
    <w:lvl w:ilvl="2">
      <w:start w:val="1"/>
      <w:numFmt w:val="bullet"/>
      <w:pStyle w:val="Bullet03"/>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71A66F6"/>
    <w:multiLevelType w:val="hybridMultilevel"/>
    <w:tmpl w:val="A364C38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4179493">
    <w:abstractNumId w:val="17"/>
  </w:num>
  <w:num w:numId="2" w16cid:durableId="953906746">
    <w:abstractNumId w:val="16"/>
  </w:num>
  <w:num w:numId="3" w16cid:durableId="1131554542">
    <w:abstractNumId w:val="6"/>
  </w:num>
  <w:num w:numId="4" w16cid:durableId="1227490467">
    <w:abstractNumId w:val="16"/>
  </w:num>
  <w:num w:numId="5" w16cid:durableId="335575441">
    <w:abstractNumId w:val="16"/>
  </w:num>
  <w:num w:numId="6" w16cid:durableId="5446237">
    <w:abstractNumId w:val="16"/>
  </w:num>
  <w:num w:numId="7" w16cid:durableId="219825342">
    <w:abstractNumId w:val="6"/>
  </w:num>
  <w:num w:numId="8" w16cid:durableId="1687633593">
    <w:abstractNumId w:val="6"/>
  </w:num>
  <w:num w:numId="9" w16cid:durableId="185405731">
    <w:abstractNumId w:val="17"/>
  </w:num>
  <w:num w:numId="10" w16cid:durableId="360667104">
    <w:abstractNumId w:val="17"/>
  </w:num>
  <w:num w:numId="11" w16cid:durableId="1921475300">
    <w:abstractNumId w:val="17"/>
  </w:num>
  <w:num w:numId="12" w16cid:durableId="1608192548">
    <w:abstractNumId w:val="17"/>
  </w:num>
  <w:num w:numId="13" w16cid:durableId="797143419">
    <w:abstractNumId w:val="17"/>
  </w:num>
  <w:num w:numId="14" w16cid:durableId="1469082837">
    <w:abstractNumId w:val="17"/>
  </w:num>
  <w:num w:numId="15" w16cid:durableId="2124379869">
    <w:abstractNumId w:val="16"/>
  </w:num>
  <w:num w:numId="16" w16cid:durableId="1295597246">
    <w:abstractNumId w:val="16"/>
  </w:num>
  <w:num w:numId="17" w16cid:durableId="1125195171">
    <w:abstractNumId w:val="16"/>
  </w:num>
  <w:num w:numId="18" w16cid:durableId="759331223">
    <w:abstractNumId w:val="6"/>
  </w:num>
  <w:num w:numId="19" w16cid:durableId="1037050323">
    <w:abstractNumId w:val="6"/>
  </w:num>
  <w:num w:numId="20" w16cid:durableId="752167944">
    <w:abstractNumId w:val="15"/>
  </w:num>
  <w:num w:numId="21" w16cid:durableId="967927736">
    <w:abstractNumId w:val="12"/>
  </w:num>
  <w:num w:numId="22" w16cid:durableId="1708482291">
    <w:abstractNumId w:val="14"/>
  </w:num>
  <w:num w:numId="23" w16cid:durableId="37827098">
    <w:abstractNumId w:val="13"/>
  </w:num>
  <w:num w:numId="24" w16cid:durableId="1526140052">
    <w:abstractNumId w:val="0"/>
  </w:num>
  <w:num w:numId="25" w16cid:durableId="1600478686">
    <w:abstractNumId w:val="10"/>
  </w:num>
  <w:num w:numId="26" w16cid:durableId="1867404083">
    <w:abstractNumId w:val="5"/>
  </w:num>
  <w:num w:numId="27" w16cid:durableId="230964291">
    <w:abstractNumId w:val="3"/>
  </w:num>
  <w:num w:numId="28" w16cid:durableId="1353606720">
    <w:abstractNumId w:val="18"/>
  </w:num>
  <w:num w:numId="29" w16cid:durableId="228613391">
    <w:abstractNumId w:val="8"/>
  </w:num>
  <w:num w:numId="30" w16cid:durableId="1606233134">
    <w:abstractNumId w:val="1"/>
  </w:num>
  <w:num w:numId="31" w16cid:durableId="1135102318">
    <w:abstractNumId w:val="7"/>
  </w:num>
  <w:num w:numId="32" w16cid:durableId="584069175">
    <w:abstractNumId w:val="4"/>
  </w:num>
  <w:num w:numId="33" w16cid:durableId="1315909662">
    <w:abstractNumId w:val="2"/>
  </w:num>
  <w:num w:numId="34" w16cid:durableId="976376025">
    <w:abstractNumId w:val="11"/>
  </w:num>
  <w:num w:numId="35" w16cid:durableId="681632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17967"/>
    <w:rsid w:val="00021342"/>
    <w:rsid w:val="0007081C"/>
    <w:rsid w:val="00074246"/>
    <w:rsid w:val="00075914"/>
    <w:rsid w:val="00075ECB"/>
    <w:rsid w:val="000978EE"/>
    <w:rsid w:val="000A3294"/>
    <w:rsid w:val="000B5325"/>
    <w:rsid w:val="000B7115"/>
    <w:rsid w:val="000C34EA"/>
    <w:rsid w:val="000C6662"/>
    <w:rsid w:val="000D44E7"/>
    <w:rsid w:val="000D4C2D"/>
    <w:rsid w:val="000E376C"/>
    <w:rsid w:val="000E3B9B"/>
    <w:rsid w:val="000E4975"/>
    <w:rsid w:val="000F3729"/>
    <w:rsid w:val="000F79E4"/>
    <w:rsid w:val="00103C01"/>
    <w:rsid w:val="00111924"/>
    <w:rsid w:val="001233C2"/>
    <w:rsid w:val="00127455"/>
    <w:rsid w:val="00130A24"/>
    <w:rsid w:val="00141877"/>
    <w:rsid w:val="00144AFF"/>
    <w:rsid w:val="00144E8B"/>
    <w:rsid w:val="00155D2E"/>
    <w:rsid w:val="00156618"/>
    <w:rsid w:val="00172ABE"/>
    <w:rsid w:val="00183E12"/>
    <w:rsid w:val="00185DF8"/>
    <w:rsid w:val="001902E7"/>
    <w:rsid w:val="00193AE8"/>
    <w:rsid w:val="00196D9F"/>
    <w:rsid w:val="001A0B63"/>
    <w:rsid w:val="001A1B4E"/>
    <w:rsid w:val="001B457E"/>
    <w:rsid w:val="001C1E9A"/>
    <w:rsid w:val="001C1FEC"/>
    <w:rsid w:val="001C608E"/>
    <w:rsid w:val="001D599D"/>
    <w:rsid w:val="001F0B32"/>
    <w:rsid w:val="00201E77"/>
    <w:rsid w:val="00207250"/>
    <w:rsid w:val="00210E6D"/>
    <w:rsid w:val="00214666"/>
    <w:rsid w:val="002246ED"/>
    <w:rsid w:val="00224D7E"/>
    <w:rsid w:val="00231193"/>
    <w:rsid w:val="002339EB"/>
    <w:rsid w:val="00251643"/>
    <w:rsid w:val="00252E92"/>
    <w:rsid w:val="00265B71"/>
    <w:rsid w:val="002819B3"/>
    <w:rsid w:val="00285D20"/>
    <w:rsid w:val="002A34AB"/>
    <w:rsid w:val="002B1A81"/>
    <w:rsid w:val="002B39BC"/>
    <w:rsid w:val="002B6688"/>
    <w:rsid w:val="002C2818"/>
    <w:rsid w:val="002C3E4F"/>
    <w:rsid w:val="002C56BB"/>
    <w:rsid w:val="002D421C"/>
    <w:rsid w:val="002D7FC7"/>
    <w:rsid w:val="002E0546"/>
    <w:rsid w:val="002E75A3"/>
    <w:rsid w:val="003024B9"/>
    <w:rsid w:val="00321ACF"/>
    <w:rsid w:val="003415B4"/>
    <w:rsid w:val="00350640"/>
    <w:rsid w:val="00364D97"/>
    <w:rsid w:val="00371076"/>
    <w:rsid w:val="003750EC"/>
    <w:rsid w:val="0037700F"/>
    <w:rsid w:val="00394D5B"/>
    <w:rsid w:val="003A33C1"/>
    <w:rsid w:val="003B08B6"/>
    <w:rsid w:val="003B5697"/>
    <w:rsid w:val="003C0CE6"/>
    <w:rsid w:val="003D2AE3"/>
    <w:rsid w:val="003D71BC"/>
    <w:rsid w:val="003D72CE"/>
    <w:rsid w:val="003E5CFB"/>
    <w:rsid w:val="003F0C4C"/>
    <w:rsid w:val="00401379"/>
    <w:rsid w:val="00406381"/>
    <w:rsid w:val="00411E24"/>
    <w:rsid w:val="00417505"/>
    <w:rsid w:val="0042262C"/>
    <w:rsid w:val="0044046F"/>
    <w:rsid w:val="004620C6"/>
    <w:rsid w:val="004723F0"/>
    <w:rsid w:val="00481AB8"/>
    <w:rsid w:val="00491BB6"/>
    <w:rsid w:val="004A41E7"/>
    <w:rsid w:val="004A7712"/>
    <w:rsid w:val="004A7E3B"/>
    <w:rsid w:val="004B237D"/>
    <w:rsid w:val="004B54A0"/>
    <w:rsid w:val="004C2F2A"/>
    <w:rsid w:val="004E261F"/>
    <w:rsid w:val="004E674B"/>
    <w:rsid w:val="00501945"/>
    <w:rsid w:val="00503098"/>
    <w:rsid w:val="0050779A"/>
    <w:rsid w:val="00507F3B"/>
    <w:rsid w:val="005165B5"/>
    <w:rsid w:val="005475A5"/>
    <w:rsid w:val="00562F4B"/>
    <w:rsid w:val="0057525F"/>
    <w:rsid w:val="00576F32"/>
    <w:rsid w:val="005854D1"/>
    <w:rsid w:val="005866DE"/>
    <w:rsid w:val="0058774A"/>
    <w:rsid w:val="005B1565"/>
    <w:rsid w:val="005B6148"/>
    <w:rsid w:val="005C4DCC"/>
    <w:rsid w:val="005C5F0E"/>
    <w:rsid w:val="005D01C4"/>
    <w:rsid w:val="005D110E"/>
    <w:rsid w:val="005D4FD0"/>
    <w:rsid w:val="005E6508"/>
    <w:rsid w:val="005F17F2"/>
    <w:rsid w:val="005F6C61"/>
    <w:rsid w:val="00601737"/>
    <w:rsid w:val="006061A7"/>
    <w:rsid w:val="006071FA"/>
    <w:rsid w:val="00612DD9"/>
    <w:rsid w:val="00616733"/>
    <w:rsid w:val="006218C7"/>
    <w:rsid w:val="006333D4"/>
    <w:rsid w:val="00644882"/>
    <w:rsid w:val="006619DF"/>
    <w:rsid w:val="006630A0"/>
    <w:rsid w:val="006650FE"/>
    <w:rsid w:val="00666826"/>
    <w:rsid w:val="0066778F"/>
    <w:rsid w:val="00675817"/>
    <w:rsid w:val="00682ED5"/>
    <w:rsid w:val="0069494C"/>
    <w:rsid w:val="006B418C"/>
    <w:rsid w:val="006B7CD7"/>
    <w:rsid w:val="006C4908"/>
    <w:rsid w:val="006C7C38"/>
    <w:rsid w:val="006C7FF9"/>
    <w:rsid w:val="006D02F5"/>
    <w:rsid w:val="006D3888"/>
    <w:rsid w:val="006D6F00"/>
    <w:rsid w:val="006E368E"/>
    <w:rsid w:val="006F44E6"/>
    <w:rsid w:val="006F7CA1"/>
    <w:rsid w:val="00705D15"/>
    <w:rsid w:val="00705DB6"/>
    <w:rsid w:val="00710337"/>
    <w:rsid w:val="007114D0"/>
    <w:rsid w:val="00712DB6"/>
    <w:rsid w:val="00721BC4"/>
    <w:rsid w:val="007304A6"/>
    <w:rsid w:val="00767D28"/>
    <w:rsid w:val="00773DF2"/>
    <w:rsid w:val="00777A28"/>
    <w:rsid w:val="007841CE"/>
    <w:rsid w:val="007A6AEE"/>
    <w:rsid w:val="007B0CEB"/>
    <w:rsid w:val="007B7BB0"/>
    <w:rsid w:val="007C7FC7"/>
    <w:rsid w:val="007E2CFB"/>
    <w:rsid w:val="007E6982"/>
    <w:rsid w:val="007F5853"/>
    <w:rsid w:val="00802B57"/>
    <w:rsid w:val="00803F18"/>
    <w:rsid w:val="00835DC8"/>
    <w:rsid w:val="0083632F"/>
    <w:rsid w:val="00850248"/>
    <w:rsid w:val="00852160"/>
    <w:rsid w:val="00860E8F"/>
    <w:rsid w:val="008712F4"/>
    <w:rsid w:val="008736A2"/>
    <w:rsid w:val="00877E2C"/>
    <w:rsid w:val="00877E46"/>
    <w:rsid w:val="0088330A"/>
    <w:rsid w:val="0088422F"/>
    <w:rsid w:val="00891CFA"/>
    <w:rsid w:val="008A4F00"/>
    <w:rsid w:val="008B5D8E"/>
    <w:rsid w:val="008C411A"/>
    <w:rsid w:val="008D41EE"/>
    <w:rsid w:val="008E4EB5"/>
    <w:rsid w:val="00906D0F"/>
    <w:rsid w:val="00911534"/>
    <w:rsid w:val="00923E09"/>
    <w:rsid w:val="00924984"/>
    <w:rsid w:val="00935B5E"/>
    <w:rsid w:val="00940DC6"/>
    <w:rsid w:val="0095462D"/>
    <w:rsid w:val="009577FA"/>
    <w:rsid w:val="00967B94"/>
    <w:rsid w:val="00967E00"/>
    <w:rsid w:val="00976061"/>
    <w:rsid w:val="009A54E8"/>
    <w:rsid w:val="009B05C0"/>
    <w:rsid w:val="009B2973"/>
    <w:rsid w:val="009B42E3"/>
    <w:rsid w:val="009B642D"/>
    <w:rsid w:val="009B785C"/>
    <w:rsid w:val="009C153D"/>
    <w:rsid w:val="009C3B36"/>
    <w:rsid w:val="009D2625"/>
    <w:rsid w:val="009E78AD"/>
    <w:rsid w:val="00A00D5C"/>
    <w:rsid w:val="00A05C70"/>
    <w:rsid w:val="00A13BB1"/>
    <w:rsid w:val="00A23DB9"/>
    <w:rsid w:val="00A2746E"/>
    <w:rsid w:val="00A33A67"/>
    <w:rsid w:val="00A3629E"/>
    <w:rsid w:val="00A3753D"/>
    <w:rsid w:val="00A45345"/>
    <w:rsid w:val="00A5072D"/>
    <w:rsid w:val="00A56F9D"/>
    <w:rsid w:val="00A57EF8"/>
    <w:rsid w:val="00A62EA1"/>
    <w:rsid w:val="00A657D7"/>
    <w:rsid w:val="00A74DA6"/>
    <w:rsid w:val="00A76D1B"/>
    <w:rsid w:val="00A80A20"/>
    <w:rsid w:val="00AA7A60"/>
    <w:rsid w:val="00AB31E9"/>
    <w:rsid w:val="00AB3543"/>
    <w:rsid w:val="00AB5349"/>
    <w:rsid w:val="00AB5CF2"/>
    <w:rsid w:val="00AC5F86"/>
    <w:rsid w:val="00AD3B0B"/>
    <w:rsid w:val="00AD45F9"/>
    <w:rsid w:val="00AE302E"/>
    <w:rsid w:val="00AE4222"/>
    <w:rsid w:val="00AF05DD"/>
    <w:rsid w:val="00AF2789"/>
    <w:rsid w:val="00B06597"/>
    <w:rsid w:val="00B13A85"/>
    <w:rsid w:val="00B14C53"/>
    <w:rsid w:val="00B2347C"/>
    <w:rsid w:val="00B241E2"/>
    <w:rsid w:val="00B24488"/>
    <w:rsid w:val="00B2769C"/>
    <w:rsid w:val="00B32FCA"/>
    <w:rsid w:val="00B37214"/>
    <w:rsid w:val="00B37B7D"/>
    <w:rsid w:val="00B60E59"/>
    <w:rsid w:val="00B60FE0"/>
    <w:rsid w:val="00B6782A"/>
    <w:rsid w:val="00B812DB"/>
    <w:rsid w:val="00B92754"/>
    <w:rsid w:val="00BB174C"/>
    <w:rsid w:val="00BB1D3D"/>
    <w:rsid w:val="00BB5754"/>
    <w:rsid w:val="00BB611D"/>
    <w:rsid w:val="00BB6386"/>
    <w:rsid w:val="00BC23FB"/>
    <w:rsid w:val="00BC3E2D"/>
    <w:rsid w:val="00BC3FE7"/>
    <w:rsid w:val="00BD35F0"/>
    <w:rsid w:val="00BD4B8E"/>
    <w:rsid w:val="00BD7F41"/>
    <w:rsid w:val="00BE444B"/>
    <w:rsid w:val="00BE7E31"/>
    <w:rsid w:val="00BF1C41"/>
    <w:rsid w:val="00C0302E"/>
    <w:rsid w:val="00C1340A"/>
    <w:rsid w:val="00C22F71"/>
    <w:rsid w:val="00C258B0"/>
    <w:rsid w:val="00C31384"/>
    <w:rsid w:val="00C42F2C"/>
    <w:rsid w:val="00C524B2"/>
    <w:rsid w:val="00C52665"/>
    <w:rsid w:val="00C52C39"/>
    <w:rsid w:val="00C54F7B"/>
    <w:rsid w:val="00C62734"/>
    <w:rsid w:val="00C63DE0"/>
    <w:rsid w:val="00C661FB"/>
    <w:rsid w:val="00C677E0"/>
    <w:rsid w:val="00C81D92"/>
    <w:rsid w:val="00C910C3"/>
    <w:rsid w:val="00C91F99"/>
    <w:rsid w:val="00CA2C52"/>
    <w:rsid w:val="00CB2074"/>
    <w:rsid w:val="00CB64F7"/>
    <w:rsid w:val="00CC2EA6"/>
    <w:rsid w:val="00CC4F57"/>
    <w:rsid w:val="00CE4EA2"/>
    <w:rsid w:val="00CF0FC0"/>
    <w:rsid w:val="00CF3A63"/>
    <w:rsid w:val="00CF4DCF"/>
    <w:rsid w:val="00CF5D5E"/>
    <w:rsid w:val="00CF7F67"/>
    <w:rsid w:val="00D0316E"/>
    <w:rsid w:val="00D272CF"/>
    <w:rsid w:val="00D319F8"/>
    <w:rsid w:val="00D31C67"/>
    <w:rsid w:val="00D37845"/>
    <w:rsid w:val="00D4214E"/>
    <w:rsid w:val="00D43EDF"/>
    <w:rsid w:val="00D45755"/>
    <w:rsid w:val="00D47B98"/>
    <w:rsid w:val="00D513E4"/>
    <w:rsid w:val="00D51D40"/>
    <w:rsid w:val="00D52705"/>
    <w:rsid w:val="00D5744F"/>
    <w:rsid w:val="00D67F3D"/>
    <w:rsid w:val="00D75B20"/>
    <w:rsid w:val="00D82375"/>
    <w:rsid w:val="00D900F7"/>
    <w:rsid w:val="00D937BE"/>
    <w:rsid w:val="00DB0A80"/>
    <w:rsid w:val="00DC068D"/>
    <w:rsid w:val="00DC3F74"/>
    <w:rsid w:val="00DD19F5"/>
    <w:rsid w:val="00DD68CE"/>
    <w:rsid w:val="00DD77B8"/>
    <w:rsid w:val="00DD78A6"/>
    <w:rsid w:val="00DE7376"/>
    <w:rsid w:val="00DF50EE"/>
    <w:rsid w:val="00E05380"/>
    <w:rsid w:val="00E20F7A"/>
    <w:rsid w:val="00E41A0E"/>
    <w:rsid w:val="00E55EF2"/>
    <w:rsid w:val="00E66A65"/>
    <w:rsid w:val="00E738F8"/>
    <w:rsid w:val="00E85CDC"/>
    <w:rsid w:val="00E95BF8"/>
    <w:rsid w:val="00EA07ED"/>
    <w:rsid w:val="00EB2163"/>
    <w:rsid w:val="00EC2CE0"/>
    <w:rsid w:val="00ED23FB"/>
    <w:rsid w:val="00EF616C"/>
    <w:rsid w:val="00F12B19"/>
    <w:rsid w:val="00F2105C"/>
    <w:rsid w:val="00F267CB"/>
    <w:rsid w:val="00F30007"/>
    <w:rsid w:val="00F43591"/>
    <w:rsid w:val="00F46387"/>
    <w:rsid w:val="00F5342D"/>
    <w:rsid w:val="00F542E1"/>
    <w:rsid w:val="00F5576E"/>
    <w:rsid w:val="00F565DB"/>
    <w:rsid w:val="00F61F67"/>
    <w:rsid w:val="00F647D6"/>
    <w:rsid w:val="00F74419"/>
    <w:rsid w:val="00F85370"/>
    <w:rsid w:val="00F965AA"/>
    <w:rsid w:val="00F96AF9"/>
    <w:rsid w:val="00FA0CE9"/>
    <w:rsid w:val="00FB14F7"/>
    <w:rsid w:val="00FB1577"/>
    <w:rsid w:val="00FB5B3F"/>
    <w:rsid w:val="00FB6F5B"/>
    <w:rsid w:val="00FC17A2"/>
    <w:rsid w:val="00FD34C3"/>
    <w:rsid w:val="00FD5CF6"/>
    <w:rsid w:val="00FD691D"/>
    <w:rsid w:val="00FE0F14"/>
    <w:rsid w:val="00FE71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13BB1"/>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numPr>
        <w:numId w:val="14"/>
      </w:numPr>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1"/>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uiPriority w:val="99"/>
    <w:semiHidden/>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 w:type="character" w:styleId="CommentReference">
    <w:name w:val="annotation reference"/>
    <w:basedOn w:val="DefaultParagraphFont"/>
    <w:uiPriority w:val="99"/>
    <w:semiHidden/>
    <w:rsid w:val="00C524B2"/>
    <w:rPr>
      <w:sz w:val="16"/>
      <w:szCs w:val="16"/>
    </w:rPr>
  </w:style>
  <w:style w:type="paragraph" w:styleId="CommentText">
    <w:name w:val="annotation text"/>
    <w:basedOn w:val="Normal"/>
    <w:link w:val="CommentTextChar"/>
    <w:uiPriority w:val="99"/>
    <w:semiHidden/>
    <w:rsid w:val="00C524B2"/>
    <w:rPr>
      <w:szCs w:val="20"/>
    </w:rPr>
  </w:style>
  <w:style w:type="character" w:customStyle="1" w:styleId="CommentTextChar">
    <w:name w:val="Comment Text Char"/>
    <w:basedOn w:val="DefaultParagraphFont"/>
    <w:link w:val="CommentText"/>
    <w:uiPriority w:val="99"/>
    <w:semiHidden/>
    <w:rsid w:val="00C524B2"/>
    <w:rPr>
      <w:rFonts w:ascii="Arial" w:hAnsi="Arial"/>
      <w:sz w:val="20"/>
      <w:szCs w:val="20"/>
    </w:rPr>
  </w:style>
  <w:style w:type="paragraph" w:styleId="CommentSubject">
    <w:name w:val="annotation subject"/>
    <w:basedOn w:val="CommentText"/>
    <w:next w:val="CommentText"/>
    <w:link w:val="CommentSubjectChar"/>
    <w:uiPriority w:val="99"/>
    <w:semiHidden/>
    <w:rsid w:val="00C524B2"/>
    <w:rPr>
      <w:b/>
      <w:bCs/>
    </w:rPr>
  </w:style>
  <w:style w:type="character" w:customStyle="1" w:styleId="CommentSubjectChar">
    <w:name w:val="Comment Subject Char"/>
    <w:basedOn w:val="CommentTextChar"/>
    <w:link w:val="CommentSubject"/>
    <w:uiPriority w:val="99"/>
    <w:semiHidden/>
    <w:rsid w:val="00C524B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customXml/itemProps2.xml><?xml version="1.0" encoding="utf-8"?>
<ds:datastoreItem xmlns:ds="http://schemas.openxmlformats.org/officeDocument/2006/customXml" ds:itemID="{0B459678-70F5-447A-8FC1-6FCF3E37802D}">
  <ds:schemaRefs>
    <ds:schemaRef ds:uri="http://schemas.microsoft.com/sharepoint/v3/contenttype/forms"/>
  </ds:schemaRefs>
</ds:datastoreItem>
</file>

<file path=customXml/itemProps3.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16</TotalTime>
  <Pages>5</Pages>
  <Words>747</Words>
  <Characters>3907</Characters>
  <Application>Microsoft Office Word</Application>
  <DocSecurity>0</DocSecurity>
  <Lines>169</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4</cp:revision>
  <dcterms:created xsi:type="dcterms:W3CDTF">2026-09-02T02:07:00Z</dcterms:created>
  <dcterms:modified xsi:type="dcterms:W3CDTF">2026-09-02T02:23:00Z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