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4D053" w14:textId="290CA739" w:rsidR="00D4214E" w:rsidRDefault="009A4593" w:rsidP="00D4214E">
      <w:pPr>
        <w:pStyle w:val="Title"/>
      </w:pPr>
      <w:r>
        <w:t>Application for Permit</w:t>
      </w:r>
      <w:r w:rsidR="0035194F">
        <w:t xml:space="preserve"> to Busk</w:t>
      </w:r>
    </w:p>
    <w:p w14:paraId="581C61FD" w14:textId="77777777" w:rsidR="00B03788" w:rsidRDefault="00B03788" w:rsidP="005F64C6">
      <w:pPr>
        <w:pStyle w:val="Heading3"/>
      </w:pPr>
      <w:r w:rsidRPr="00B03788">
        <w:t>Latrobe Community Amenity Local Law 2026</w:t>
      </w:r>
    </w:p>
    <w:p w14:paraId="619E81EF" w14:textId="7E10CBB2" w:rsidR="00B03788" w:rsidRDefault="00B03788" w:rsidP="00FA7060">
      <w:pPr>
        <w:pStyle w:val="Heading3"/>
        <w:tabs>
          <w:tab w:val="left" w:pos="4440"/>
        </w:tabs>
      </w:pPr>
      <w:r w:rsidRPr="00B03788">
        <w:t>Part 9</w:t>
      </w:r>
      <w:r>
        <w:t xml:space="preserve"> Clause </w:t>
      </w:r>
      <w:r w:rsidRPr="00B03788">
        <w:t>56 Roadside Trading or Performing</w:t>
      </w:r>
    </w:p>
    <w:p w14:paraId="551D319B" w14:textId="09FA47BB" w:rsidR="005D7A7F" w:rsidRDefault="00237641" w:rsidP="00FA7060">
      <w:pPr>
        <w:pStyle w:val="Heading3"/>
        <w:tabs>
          <w:tab w:val="left" w:pos="4440"/>
        </w:tabs>
      </w:pPr>
      <w:r w:rsidRPr="00111E2C">
        <w:t>Permit to Busk duration is 12 months</w:t>
      </w:r>
      <w:r w:rsidR="00FA7060">
        <w:tab/>
      </w:r>
      <w:r w:rsidR="00FA7060">
        <w:tab/>
      </w:r>
      <w:r w:rsidR="00FA7060">
        <w:tab/>
      </w:r>
      <w:r w:rsidR="00FA7060">
        <w:tab/>
      </w:r>
      <w:r w:rsidR="00FA7060">
        <w:tab/>
      </w:r>
      <w:r w:rsidR="00FA7060">
        <w:tab/>
      </w:r>
      <w:r w:rsidR="00FA7060">
        <w:tab/>
        <w:t>2026-2027</w:t>
      </w:r>
      <w:r w:rsidR="00FA7060">
        <w:tab/>
      </w:r>
    </w:p>
    <w:p w14:paraId="39F8F672" w14:textId="45C09A8A" w:rsidR="000E3B9B" w:rsidRDefault="005D7A7F" w:rsidP="000E3B9B">
      <w:pPr>
        <w:pStyle w:val="Heading1"/>
      </w:pPr>
      <w:r>
        <w:t xml:space="preserve">Applicant </w:t>
      </w:r>
      <w:r w:rsidR="000E3B9B">
        <w:t xml:space="preserve">details </w:t>
      </w:r>
    </w:p>
    <w:tbl>
      <w:tblPr>
        <w:tblStyle w:val="TableGrid"/>
        <w:tblW w:w="5002" w:type="pct"/>
        <w:tblInd w:w="-5" w:type="dxa"/>
        <w:tblLook w:val="04A0" w:firstRow="1" w:lastRow="0" w:firstColumn="1" w:lastColumn="0" w:noHBand="0" w:noVBand="1"/>
      </w:tblPr>
      <w:tblGrid>
        <w:gridCol w:w="3401"/>
        <w:gridCol w:w="3545"/>
        <w:gridCol w:w="1134"/>
        <w:gridCol w:w="2346"/>
      </w:tblGrid>
      <w:tr w:rsidR="005F64C6" w14:paraId="0EC98303" w14:textId="77777777" w:rsidTr="00237641">
        <w:tc>
          <w:tcPr>
            <w:tcW w:w="5000" w:type="pct"/>
            <w:gridSpan w:val="4"/>
            <w:vAlign w:val="center"/>
          </w:tcPr>
          <w:p w14:paraId="410598F3" w14:textId="77777777" w:rsidR="005F64C6" w:rsidRDefault="005F64C6" w:rsidP="00274EBA">
            <w:pPr>
              <w:spacing w:before="40"/>
            </w:pPr>
            <w:r>
              <w:t>First name:</w:t>
            </w:r>
          </w:p>
        </w:tc>
      </w:tr>
      <w:tr w:rsidR="005F64C6" w14:paraId="04593460" w14:textId="77777777" w:rsidTr="00237641">
        <w:tc>
          <w:tcPr>
            <w:tcW w:w="5000" w:type="pct"/>
            <w:gridSpan w:val="4"/>
            <w:vAlign w:val="center"/>
          </w:tcPr>
          <w:p w14:paraId="63B3D0AC" w14:textId="77777777" w:rsidR="005F64C6" w:rsidRDefault="005F64C6" w:rsidP="00274EBA">
            <w:pPr>
              <w:spacing w:before="40"/>
            </w:pPr>
            <w:r>
              <w:t>Last name:</w:t>
            </w:r>
          </w:p>
        </w:tc>
      </w:tr>
      <w:tr w:rsidR="005F64C6" w14:paraId="042DF040" w14:textId="77777777" w:rsidTr="00237641">
        <w:tc>
          <w:tcPr>
            <w:tcW w:w="3875" w:type="pct"/>
            <w:gridSpan w:val="3"/>
            <w:vAlign w:val="center"/>
          </w:tcPr>
          <w:p w14:paraId="6D3AEAD7" w14:textId="6ADF7CE8" w:rsidR="005F64C6" w:rsidRDefault="005F64C6" w:rsidP="00274EBA">
            <w:pPr>
              <w:spacing w:before="40"/>
            </w:pPr>
            <w:r w:rsidRPr="009E3549">
              <w:t xml:space="preserve">Postal </w:t>
            </w:r>
            <w:r>
              <w:t>a</w:t>
            </w:r>
            <w:r w:rsidRPr="009E3549">
              <w:t>ddress</w:t>
            </w:r>
            <w:r w:rsidR="00237641">
              <w:t>:</w:t>
            </w:r>
          </w:p>
        </w:tc>
        <w:tc>
          <w:tcPr>
            <w:tcW w:w="1125" w:type="pct"/>
            <w:vAlign w:val="center"/>
          </w:tcPr>
          <w:p w14:paraId="08501B24" w14:textId="77777777" w:rsidR="005F64C6" w:rsidRDefault="005F64C6" w:rsidP="00274EBA">
            <w:pPr>
              <w:spacing w:before="40"/>
            </w:pPr>
            <w:r>
              <w:t>Post code:</w:t>
            </w:r>
          </w:p>
        </w:tc>
      </w:tr>
      <w:tr w:rsidR="005F64C6" w14:paraId="489808F8" w14:textId="77777777" w:rsidTr="00237641">
        <w:tc>
          <w:tcPr>
            <w:tcW w:w="3875" w:type="pct"/>
            <w:gridSpan w:val="3"/>
            <w:vAlign w:val="center"/>
          </w:tcPr>
          <w:p w14:paraId="71667541" w14:textId="49B10D37" w:rsidR="005F64C6" w:rsidRDefault="00237641" w:rsidP="00274EBA">
            <w:pPr>
              <w:spacing w:before="40"/>
            </w:pPr>
            <w:r>
              <w:t>Residential address:</w:t>
            </w:r>
          </w:p>
        </w:tc>
        <w:tc>
          <w:tcPr>
            <w:tcW w:w="1125" w:type="pct"/>
            <w:vAlign w:val="center"/>
          </w:tcPr>
          <w:p w14:paraId="02AD2CB0" w14:textId="77777777" w:rsidR="005F64C6" w:rsidRDefault="005F64C6" w:rsidP="00274EBA">
            <w:pPr>
              <w:spacing w:before="40"/>
            </w:pPr>
            <w:r>
              <w:t>Post code:</w:t>
            </w:r>
          </w:p>
        </w:tc>
      </w:tr>
      <w:tr w:rsidR="005D7A7F" w14:paraId="215DDF88" w14:textId="77777777" w:rsidTr="00237641">
        <w:tblPrEx>
          <w:jc w:val="center"/>
          <w:tblInd w:w="0" w:type="dxa"/>
        </w:tblPrEx>
        <w:trPr>
          <w:jc w:val="center"/>
        </w:trPr>
        <w:tc>
          <w:tcPr>
            <w:tcW w:w="5000" w:type="pct"/>
            <w:gridSpan w:val="4"/>
            <w:vAlign w:val="center"/>
          </w:tcPr>
          <w:p w14:paraId="1F086D82" w14:textId="359EA718" w:rsidR="005D7A7F" w:rsidRDefault="005D7A7F" w:rsidP="00274EBA">
            <w:pPr>
              <w:spacing w:before="40"/>
            </w:pPr>
            <w:r>
              <w:t>Email:</w:t>
            </w:r>
          </w:p>
        </w:tc>
      </w:tr>
      <w:tr w:rsidR="005F64C6" w14:paraId="05894BFF" w14:textId="77777777" w:rsidTr="00237641">
        <w:tblPrEx>
          <w:jc w:val="center"/>
          <w:tblInd w:w="0" w:type="dxa"/>
        </w:tblPrEx>
        <w:trPr>
          <w:jc w:val="center"/>
        </w:trPr>
        <w:tc>
          <w:tcPr>
            <w:tcW w:w="1631" w:type="pct"/>
            <w:vAlign w:val="center"/>
          </w:tcPr>
          <w:p w14:paraId="29552CF0" w14:textId="0C3733C4" w:rsidR="005F64C6" w:rsidRDefault="00237641" w:rsidP="00274EBA">
            <w:pPr>
              <w:spacing w:before="40"/>
            </w:pPr>
            <w:r>
              <w:t>Home</w:t>
            </w:r>
            <w:r w:rsidR="005D7A7F">
              <w:t xml:space="preserve"> </w:t>
            </w:r>
            <w:r w:rsidR="005F64C6">
              <w:t>p</w:t>
            </w:r>
            <w:r w:rsidR="005F64C6" w:rsidRPr="009E3549">
              <w:t>hon</w:t>
            </w:r>
            <w:r w:rsidR="005F64C6">
              <w:t>e:</w:t>
            </w:r>
          </w:p>
        </w:tc>
        <w:tc>
          <w:tcPr>
            <w:tcW w:w="1700" w:type="pct"/>
          </w:tcPr>
          <w:p w14:paraId="43A9C66F" w14:textId="56071B56" w:rsidR="005F64C6" w:rsidRDefault="00237641" w:rsidP="00274EBA">
            <w:pPr>
              <w:spacing w:before="40"/>
            </w:pPr>
            <w:r>
              <w:t xml:space="preserve">Work </w:t>
            </w:r>
            <w:r w:rsidR="005F64C6">
              <w:t>phone:</w:t>
            </w:r>
          </w:p>
        </w:tc>
        <w:tc>
          <w:tcPr>
            <w:tcW w:w="1669" w:type="pct"/>
            <w:gridSpan w:val="2"/>
          </w:tcPr>
          <w:p w14:paraId="632E6298" w14:textId="77777777" w:rsidR="005F64C6" w:rsidRPr="009E3549" w:rsidRDefault="005F64C6" w:rsidP="00274EBA">
            <w:pPr>
              <w:spacing w:before="40"/>
            </w:pPr>
            <w:r w:rsidRPr="009E3549">
              <w:t>Mobile</w:t>
            </w:r>
            <w:r>
              <w:t>:</w:t>
            </w:r>
          </w:p>
        </w:tc>
      </w:tr>
    </w:tbl>
    <w:p w14:paraId="007A58AE" w14:textId="3CC9AD29" w:rsidR="008C7F1C" w:rsidRDefault="008C7F1C" w:rsidP="000E3B9B">
      <w:pPr>
        <w:pStyle w:val="Heading1"/>
      </w:pPr>
      <w:r>
        <w:t>Permit details</w:t>
      </w:r>
    </w:p>
    <w:tbl>
      <w:tblPr>
        <w:tblStyle w:val="TableGrid"/>
        <w:tblW w:w="5000" w:type="pct"/>
        <w:tblLook w:val="04A0" w:firstRow="1" w:lastRow="0" w:firstColumn="1" w:lastColumn="0" w:noHBand="0" w:noVBand="1"/>
      </w:tblPr>
      <w:tblGrid>
        <w:gridCol w:w="3114"/>
        <w:gridCol w:w="7308"/>
      </w:tblGrid>
      <w:tr w:rsidR="005D7A7F" w14:paraId="1CCE3948" w14:textId="77777777" w:rsidTr="005D7A7F">
        <w:tc>
          <w:tcPr>
            <w:tcW w:w="1494" w:type="pct"/>
            <w:tcBorders>
              <w:right w:val="single" w:sz="4" w:space="0" w:color="auto"/>
            </w:tcBorders>
          </w:tcPr>
          <w:p w14:paraId="22AD7309" w14:textId="3B08A74C" w:rsidR="005D7A7F" w:rsidRDefault="005D7A7F" w:rsidP="00274EBA">
            <w:pPr>
              <w:spacing w:before="40"/>
            </w:pPr>
            <w:r>
              <w:t>Location</w:t>
            </w:r>
          </w:p>
        </w:tc>
        <w:tc>
          <w:tcPr>
            <w:tcW w:w="3506" w:type="pct"/>
            <w:tcBorders>
              <w:top w:val="single" w:sz="4" w:space="0" w:color="auto"/>
              <w:left w:val="single" w:sz="4" w:space="0" w:color="auto"/>
              <w:bottom w:val="single" w:sz="4" w:space="0" w:color="auto"/>
              <w:right w:val="single" w:sz="4" w:space="0" w:color="auto"/>
            </w:tcBorders>
          </w:tcPr>
          <w:p w14:paraId="7322E593" w14:textId="77777777" w:rsidR="005D7A7F" w:rsidRDefault="005D7A7F" w:rsidP="00531288">
            <w:pPr>
              <w:spacing w:before="40"/>
            </w:pPr>
          </w:p>
        </w:tc>
      </w:tr>
      <w:tr w:rsidR="005D7A7F" w14:paraId="58EF6CCA" w14:textId="77777777" w:rsidTr="005D7A7F">
        <w:tc>
          <w:tcPr>
            <w:tcW w:w="1494" w:type="pct"/>
            <w:tcBorders>
              <w:right w:val="single" w:sz="4" w:space="0" w:color="auto"/>
            </w:tcBorders>
          </w:tcPr>
          <w:p w14:paraId="518D7D38" w14:textId="1272EE0A" w:rsidR="005D7A7F" w:rsidRDefault="005D7A7F" w:rsidP="00274EBA">
            <w:pPr>
              <w:spacing w:before="40"/>
            </w:pPr>
            <w:r>
              <w:t>Date</w:t>
            </w:r>
          </w:p>
        </w:tc>
        <w:tc>
          <w:tcPr>
            <w:tcW w:w="3506" w:type="pct"/>
            <w:tcBorders>
              <w:top w:val="single" w:sz="4" w:space="0" w:color="auto"/>
              <w:left w:val="single" w:sz="4" w:space="0" w:color="auto"/>
              <w:bottom w:val="single" w:sz="4" w:space="0" w:color="auto"/>
              <w:right w:val="single" w:sz="4" w:space="0" w:color="auto"/>
            </w:tcBorders>
          </w:tcPr>
          <w:p w14:paraId="3C09A443" w14:textId="77777777" w:rsidR="005D7A7F" w:rsidRDefault="005D7A7F" w:rsidP="00531288">
            <w:pPr>
              <w:spacing w:before="40"/>
            </w:pPr>
          </w:p>
        </w:tc>
      </w:tr>
      <w:tr w:rsidR="00237641" w14:paraId="15A55B1D" w14:textId="77777777" w:rsidTr="00BC6217">
        <w:trPr>
          <w:trHeight w:val="890"/>
        </w:trPr>
        <w:tc>
          <w:tcPr>
            <w:tcW w:w="1494" w:type="pct"/>
            <w:tcBorders>
              <w:right w:val="single" w:sz="4" w:space="0" w:color="auto"/>
            </w:tcBorders>
            <w:vAlign w:val="center"/>
          </w:tcPr>
          <w:p w14:paraId="0FC106F3" w14:textId="00F930F6" w:rsidR="00237641" w:rsidRDefault="00237641" w:rsidP="00C24942">
            <w:pPr>
              <w:spacing w:before="40"/>
            </w:pPr>
            <w:r w:rsidRPr="008D2E32">
              <w:t>Times</w:t>
            </w:r>
            <w:r>
              <w:t xml:space="preserve"> and d</w:t>
            </w:r>
            <w:r w:rsidRPr="008D2E32">
              <w:t>uration</w:t>
            </w:r>
          </w:p>
          <w:p w14:paraId="1B3D6935" w14:textId="606F1521" w:rsidR="00237641" w:rsidRDefault="00237641" w:rsidP="00C24942">
            <w:pPr>
              <w:spacing w:before="40"/>
            </w:pPr>
            <w:r>
              <w:t>(List proposed days and duration)</w:t>
            </w:r>
          </w:p>
        </w:tc>
        <w:tc>
          <w:tcPr>
            <w:tcW w:w="3506" w:type="pct"/>
            <w:tcBorders>
              <w:top w:val="single" w:sz="4" w:space="0" w:color="auto"/>
              <w:left w:val="single" w:sz="4" w:space="0" w:color="auto"/>
              <w:right w:val="single" w:sz="4" w:space="0" w:color="auto"/>
            </w:tcBorders>
          </w:tcPr>
          <w:p w14:paraId="798F11E9" w14:textId="77777777" w:rsidR="00237641" w:rsidRDefault="00237641" w:rsidP="00C24942">
            <w:pPr>
              <w:spacing w:before="40"/>
            </w:pPr>
          </w:p>
          <w:p w14:paraId="546CDD08" w14:textId="77777777" w:rsidR="00237641" w:rsidRDefault="00237641" w:rsidP="00C24942">
            <w:pPr>
              <w:spacing w:before="40"/>
            </w:pPr>
          </w:p>
          <w:p w14:paraId="1DF9DD23" w14:textId="77777777" w:rsidR="00237641" w:rsidRDefault="00237641" w:rsidP="00C24942">
            <w:pPr>
              <w:spacing w:before="40"/>
            </w:pPr>
          </w:p>
        </w:tc>
      </w:tr>
      <w:tr w:rsidR="005D7A7F" w14:paraId="1DA3516D" w14:textId="77777777" w:rsidTr="005D7A7F">
        <w:tc>
          <w:tcPr>
            <w:tcW w:w="1494" w:type="pct"/>
            <w:tcBorders>
              <w:right w:val="single" w:sz="4" w:space="0" w:color="auto"/>
            </w:tcBorders>
          </w:tcPr>
          <w:p w14:paraId="1F3EE2A5" w14:textId="03B0805E" w:rsidR="005D7A7F" w:rsidRDefault="00237641" w:rsidP="00274EBA">
            <w:pPr>
              <w:spacing w:before="40"/>
            </w:pPr>
            <w:r>
              <w:t>Activity and instrument etc</w:t>
            </w:r>
          </w:p>
        </w:tc>
        <w:tc>
          <w:tcPr>
            <w:tcW w:w="3506" w:type="pct"/>
            <w:tcBorders>
              <w:top w:val="single" w:sz="4" w:space="0" w:color="auto"/>
              <w:left w:val="single" w:sz="4" w:space="0" w:color="auto"/>
              <w:bottom w:val="single" w:sz="4" w:space="0" w:color="auto"/>
              <w:right w:val="single" w:sz="4" w:space="0" w:color="auto"/>
            </w:tcBorders>
          </w:tcPr>
          <w:p w14:paraId="4A89A59D" w14:textId="22EDE1CC" w:rsidR="005D7A7F" w:rsidRDefault="005D7A7F" w:rsidP="00531288">
            <w:pPr>
              <w:spacing w:before="40"/>
            </w:pPr>
          </w:p>
        </w:tc>
      </w:tr>
    </w:tbl>
    <w:p w14:paraId="572F8C3F" w14:textId="430CD3C3" w:rsidR="000E3B9B" w:rsidRDefault="00C17AFF" w:rsidP="000E3B9B">
      <w:pPr>
        <w:pStyle w:val="Heading1"/>
      </w:pPr>
      <w:r>
        <w:t>P</w:t>
      </w:r>
      <w:r w:rsidR="000E3B9B">
        <w:t>ayment details</w:t>
      </w:r>
    </w:p>
    <w:tbl>
      <w:tblPr>
        <w:tblStyle w:val="TableGrid"/>
        <w:tblpPr w:leftFromText="180" w:rightFromText="180" w:vertAnchor="text" w:horzAnchor="margin" w:tblpY="86"/>
        <w:tblW w:w="5000" w:type="pct"/>
        <w:tblLook w:val="04A0" w:firstRow="1" w:lastRow="0" w:firstColumn="1" w:lastColumn="0" w:noHBand="0" w:noVBand="1"/>
      </w:tblPr>
      <w:tblGrid>
        <w:gridCol w:w="5151"/>
        <w:gridCol w:w="5271"/>
      </w:tblGrid>
      <w:tr w:rsidR="000E3B9B" w:rsidRPr="00AD3B0B" w14:paraId="451BA526" w14:textId="77777777" w:rsidTr="000E3B9B">
        <w:tc>
          <w:tcPr>
            <w:tcW w:w="2471" w:type="pct"/>
            <w:tcBorders>
              <w:top w:val="single" w:sz="4" w:space="0" w:color="auto"/>
              <w:left w:val="single" w:sz="4" w:space="0" w:color="auto"/>
              <w:bottom w:val="single" w:sz="4" w:space="0" w:color="auto"/>
            </w:tcBorders>
            <w:shd w:val="clear" w:color="auto" w:fill="F9EDF1"/>
          </w:tcPr>
          <w:p w14:paraId="56242C0B" w14:textId="77777777" w:rsidR="000E3B9B" w:rsidRPr="00AD3B0B" w:rsidRDefault="000E3B9B" w:rsidP="00353E67">
            <w:pPr>
              <w:spacing w:before="40"/>
            </w:pPr>
            <w:r>
              <w:t>Total fee payable</w:t>
            </w:r>
          </w:p>
        </w:tc>
        <w:tc>
          <w:tcPr>
            <w:tcW w:w="2529" w:type="pct"/>
            <w:tcBorders>
              <w:left w:val="single" w:sz="4" w:space="0" w:color="auto"/>
            </w:tcBorders>
            <w:shd w:val="clear" w:color="auto" w:fill="FFFFFF" w:themeFill="background1"/>
          </w:tcPr>
          <w:p w14:paraId="44BA960F" w14:textId="70C67041" w:rsidR="000E3B9B" w:rsidRPr="00AD3B0B" w:rsidRDefault="000E3B9B" w:rsidP="00353E67">
            <w:pPr>
              <w:spacing w:before="40"/>
            </w:pPr>
            <w:r>
              <w:t>$</w:t>
            </w:r>
            <w:r w:rsidR="006012A3">
              <w:t>7</w:t>
            </w:r>
            <w:r w:rsidR="00614E87">
              <w:t>2</w:t>
            </w:r>
            <w:r w:rsidR="00DB3385">
              <w:t>.00</w:t>
            </w:r>
          </w:p>
        </w:tc>
      </w:tr>
      <w:tr w:rsidR="000E3B9B" w:rsidRPr="00AD3B0B" w14:paraId="4A0CF58F" w14:textId="77777777" w:rsidTr="000E3B9B">
        <w:tc>
          <w:tcPr>
            <w:tcW w:w="2471" w:type="pct"/>
            <w:tcBorders>
              <w:top w:val="single" w:sz="4" w:space="0" w:color="auto"/>
              <w:left w:val="single" w:sz="4" w:space="0" w:color="auto"/>
              <w:bottom w:val="single" w:sz="4" w:space="0" w:color="auto"/>
            </w:tcBorders>
            <w:shd w:val="clear" w:color="auto" w:fill="F9EDF1"/>
          </w:tcPr>
          <w:p w14:paraId="509B8BA1" w14:textId="77777777" w:rsidR="000E3B9B" w:rsidRPr="00AD3B0B" w:rsidRDefault="000E3B9B" w:rsidP="00353E67">
            <w:pPr>
              <w:spacing w:before="40"/>
            </w:pPr>
            <w:r>
              <w:t>Receipt number</w:t>
            </w:r>
          </w:p>
        </w:tc>
        <w:tc>
          <w:tcPr>
            <w:tcW w:w="2529" w:type="pct"/>
            <w:tcBorders>
              <w:left w:val="single" w:sz="4" w:space="0" w:color="auto"/>
            </w:tcBorders>
            <w:shd w:val="clear" w:color="auto" w:fill="FFFFFF" w:themeFill="background1"/>
          </w:tcPr>
          <w:p w14:paraId="7A487DBF" w14:textId="77777777" w:rsidR="000E3B9B" w:rsidRPr="00AD3B0B" w:rsidRDefault="000E3B9B" w:rsidP="00353E67">
            <w:pPr>
              <w:spacing w:before="40"/>
            </w:pPr>
          </w:p>
        </w:tc>
      </w:tr>
    </w:tbl>
    <w:p w14:paraId="5CEEAE24" w14:textId="77777777" w:rsidR="00C17AFF" w:rsidRDefault="00C17AFF" w:rsidP="00C17AFF">
      <w:pPr>
        <w:pStyle w:val="NoSpacing"/>
        <w:rPr>
          <w:rFonts w:cs="Arial"/>
          <w:b/>
          <w:bCs/>
          <w:color w:val="000000"/>
        </w:rPr>
      </w:pPr>
    </w:p>
    <w:p w14:paraId="482834F0" w14:textId="458673CA" w:rsidR="000E3B9B" w:rsidRDefault="00DB3385" w:rsidP="00237641">
      <w:pPr>
        <w:pStyle w:val="Heading2"/>
      </w:pPr>
      <w:r>
        <w:t>Applicant’s</w:t>
      </w:r>
      <w:r w:rsidR="000E3B9B">
        <w:t xml:space="preserve"> </w:t>
      </w:r>
      <w:r w:rsidR="00237641">
        <w:t>signature</w:t>
      </w:r>
    </w:p>
    <w:tbl>
      <w:tblPr>
        <w:tblStyle w:val="TableGrid"/>
        <w:tblW w:w="5000" w:type="pct"/>
        <w:tblLook w:val="04A0" w:firstRow="1" w:lastRow="0" w:firstColumn="1" w:lastColumn="0" w:noHBand="0" w:noVBand="1"/>
      </w:tblPr>
      <w:tblGrid>
        <w:gridCol w:w="6947"/>
        <w:gridCol w:w="3475"/>
      </w:tblGrid>
      <w:tr w:rsidR="000E3B9B" w14:paraId="52FDEC72" w14:textId="77777777" w:rsidTr="000E3B9B">
        <w:tc>
          <w:tcPr>
            <w:tcW w:w="3333" w:type="pct"/>
          </w:tcPr>
          <w:p w14:paraId="5C8841EE" w14:textId="77777777" w:rsidR="000E3B9B" w:rsidRDefault="000E3B9B" w:rsidP="00353E67"/>
          <w:p w14:paraId="04447EBE" w14:textId="77777777" w:rsidR="00237641" w:rsidRPr="00A13BB1" w:rsidRDefault="00237641" w:rsidP="00353E67"/>
          <w:p w14:paraId="72562AAA" w14:textId="77777777" w:rsidR="000E3B9B" w:rsidRDefault="000E3B9B" w:rsidP="00353E67">
            <w:pPr>
              <w:pStyle w:val="Caption"/>
              <w:rPr>
                <w:b/>
              </w:rPr>
            </w:pPr>
            <w:r>
              <w:t>Signature</w:t>
            </w:r>
          </w:p>
        </w:tc>
        <w:tc>
          <w:tcPr>
            <w:tcW w:w="1667" w:type="pct"/>
          </w:tcPr>
          <w:p w14:paraId="6EAFA87A" w14:textId="77777777" w:rsidR="000E3B9B" w:rsidRDefault="000E3B9B" w:rsidP="00353E67"/>
          <w:p w14:paraId="63DF3FBD" w14:textId="77777777" w:rsidR="000E3B9B" w:rsidRPr="00A13BB1" w:rsidRDefault="000E3B9B" w:rsidP="00353E67"/>
          <w:p w14:paraId="069D1366" w14:textId="77777777" w:rsidR="000E3B9B" w:rsidRDefault="000E3B9B" w:rsidP="00353E67">
            <w:pPr>
              <w:pStyle w:val="Caption"/>
              <w:rPr>
                <w:b/>
              </w:rPr>
            </w:pPr>
            <w:r>
              <w:t>Date</w:t>
            </w:r>
          </w:p>
        </w:tc>
      </w:tr>
      <w:tr w:rsidR="00237641" w14:paraId="61C4C407" w14:textId="77777777" w:rsidTr="000E3B9B">
        <w:tc>
          <w:tcPr>
            <w:tcW w:w="3333" w:type="pct"/>
          </w:tcPr>
          <w:p w14:paraId="1643A002" w14:textId="77777777" w:rsidR="00237641" w:rsidRDefault="00237641" w:rsidP="00237641"/>
          <w:p w14:paraId="3B5E2419" w14:textId="77777777" w:rsidR="00237641" w:rsidRPr="00A13BB1" w:rsidRDefault="00237641" w:rsidP="00237641"/>
          <w:p w14:paraId="5B8A67B8" w14:textId="60E2E077" w:rsidR="00237641" w:rsidRDefault="00237641" w:rsidP="00237641">
            <w:r w:rsidRPr="00237641">
              <w:rPr>
                <w:sz w:val="16"/>
                <w:szCs w:val="18"/>
              </w:rPr>
              <w:t>Signature</w:t>
            </w:r>
            <w:r>
              <w:rPr>
                <w:sz w:val="16"/>
                <w:szCs w:val="18"/>
              </w:rPr>
              <w:t xml:space="preserve"> of parent or guardian</w:t>
            </w:r>
          </w:p>
        </w:tc>
        <w:tc>
          <w:tcPr>
            <w:tcW w:w="1667" w:type="pct"/>
          </w:tcPr>
          <w:p w14:paraId="619BBC04" w14:textId="77777777" w:rsidR="00237641" w:rsidRDefault="00237641" w:rsidP="00237641"/>
          <w:p w14:paraId="2E88C729" w14:textId="77777777" w:rsidR="00237641" w:rsidRPr="00A13BB1" w:rsidRDefault="00237641" w:rsidP="00237641"/>
          <w:p w14:paraId="67B9E64B" w14:textId="504D4457" w:rsidR="00237641" w:rsidRDefault="00237641" w:rsidP="00237641">
            <w:r w:rsidRPr="00237641">
              <w:rPr>
                <w:sz w:val="16"/>
                <w:szCs w:val="18"/>
              </w:rPr>
              <w:t>Date</w:t>
            </w:r>
          </w:p>
        </w:tc>
      </w:tr>
    </w:tbl>
    <w:p w14:paraId="416DA303" w14:textId="77777777" w:rsidR="002C09CD" w:rsidRDefault="002C09CD" w:rsidP="00531288">
      <w:pPr>
        <w:rPr>
          <w:rStyle w:val="Heading3Char"/>
        </w:rPr>
      </w:pPr>
    </w:p>
    <w:p w14:paraId="02180E65" w14:textId="529D1CD9" w:rsidR="00C17AFF" w:rsidRDefault="00C17AFF" w:rsidP="00C17AFF">
      <w:r w:rsidRPr="00320A74">
        <w:t>Applicants under the age of 18 years require permission from a parent or guardia</w:t>
      </w:r>
      <w:r w:rsidR="00237641">
        <w:t xml:space="preserve">n and need to be accompanied by that parent or guardian while busking. </w:t>
      </w:r>
    </w:p>
    <w:p w14:paraId="79FAF7E7" w14:textId="77777777" w:rsidR="0035194F" w:rsidRDefault="0035194F" w:rsidP="00C17AFF"/>
    <w:p w14:paraId="5D725537" w14:textId="77777777" w:rsidR="0035194F" w:rsidRDefault="0035194F" w:rsidP="00C17AFF"/>
    <w:p w14:paraId="607B9726" w14:textId="77777777" w:rsidR="0035194F" w:rsidRDefault="0035194F" w:rsidP="00C17AFF"/>
    <w:p w14:paraId="5ABDB177" w14:textId="77777777" w:rsidR="0035194F" w:rsidRDefault="0035194F" w:rsidP="00C17AFF"/>
    <w:p w14:paraId="3A835DE6" w14:textId="70250414" w:rsidR="0035194F" w:rsidRPr="0035194F" w:rsidRDefault="0035194F" w:rsidP="0035194F">
      <w:pPr>
        <w:pStyle w:val="Heading2"/>
        <w:rPr>
          <w:lang w:val="en-US"/>
        </w:rPr>
      </w:pPr>
      <w:r w:rsidRPr="0035194F">
        <w:rPr>
          <w:lang w:val="en-US"/>
        </w:rPr>
        <w:lastRenderedPageBreak/>
        <w:t>F</w:t>
      </w:r>
      <w:r>
        <w:rPr>
          <w:lang w:val="en-US"/>
        </w:rPr>
        <w:t>orm of indemnity</w:t>
      </w:r>
    </w:p>
    <w:p w14:paraId="5CB60CE8" w14:textId="77777777" w:rsidR="0035194F" w:rsidRPr="0035194F" w:rsidRDefault="0035194F" w:rsidP="0035194F">
      <w:pPr>
        <w:spacing w:after="160" w:line="259" w:lineRule="auto"/>
        <w:rPr>
          <w:lang w:val="en-US"/>
        </w:rPr>
      </w:pPr>
    </w:p>
    <w:p w14:paraId="4F19FDA4" w14:textId="77777777" w:rsidR="0035194F" w:rsidRPr="0035194F" w:rsidRDefault="0035194F" w:rsidP="0035194F">
      <w:pPr>
        <w:spacing w:after="160" w:line="259" w:lineRule="auto"/>
        <w:rPr>
          <w:lang w:val="en-US"/>
        </w:rPr>
      </w:pPr>
      <w:r w:rsidRPr="0035194F">
        <w:rPr>
          <w:lang w:val="en-US"/>
        </w:rPr>
        <w:t>THIS INDEMNITY is given the _____ day of _________</w:t>
      </w:r>
      <w:proofErr w:type="gramStart"/>
      <w:r w:rsidRPr="0035194F">
        <w:rPr>
          <w:lang w:val="en-US"/>
        </w:rPr>
        <w:t>_ 20_</w:t>
      </w:r>
      <w:proofErr w:type="gramEnd"/>
      <w:r w:rsidRPr="0035194F">
        <w:rPr>
          <w:lang w:val="en-US"/>
        </w:rPr>
        <w:t xml:space="preserve">__, </w:t>
      </w:r>
    </w:p>
    <w:p w14:paraId="15F14314" w14:textId="77777777" w:rsidR="0035194F" w:rsidRPr="0035194F" w:rsidRDefault="0035194F" w:rsidP="0035194F">
      <w:pPr>
        <w:spacing w:after="160" w:line="259" w:lineRule="auto"/>
        <w:rPr>
          <w:lang w:val="en-US"/>
        </w:rPr>
      </w:pPr>
      <w:r w:rsidRPr="0035194F">
        <w:rPr>
          <w:lang w:val="en-US"/>
        </w:rPr>
        <w:t xml:space="preserve">by__________________________________________ (hereinafter called “the Indemnifier”) to </w:t>
      </w:r>
    </w:p>
    <w:p w14:paraId="63A70FBC" w14:textId="77777777" w:rsidR="0035194F" w:rsidRPr="0035194F" w:rsidRDefault="0035194F" w:rsidP="0035194F">
      <w:pPr>
        <w:spacing w:after="160" w:line="259" w:lineRule="auto"/>
        <w:rPr>
          <w:lang w:val="en-US"/>
        </w:rPr>
      </w:pPr>
      <w:r w:rsidRPr="0035194F">
        <w:rPr>
          <w:lang w:val="en-US"/>
        </w:rPr>
        <w:t xml:space="preserve">THE LATROBE </w:t>
      </w:r>
      <w:smartTag w:uri="urn:schemas-microsoft-com:office:smarttags" w:element="stockticker">
        <w:r w:rsidRPr="0035194F">
          <w:rPr>
            <w:lang w:val="en-US"/>
          </w:rPr>
          <w:t>CITY</w:t>
        </w:r>
      </w:smartTag>
      <w:r w:rsidRPr="0035194F">
        <w:rPr>
          <w:lang w:val="en-US"/>
        </w:rPr>
        <w:t xml:space="preserve"> (hereinafter called “the Council”).</w:t>
      </w:r>
    </w:p>
    <w:p w14:paraId="1B13855A" w14:textId="77777777" w:rsidR="0035194F" w:rsidRPr="0035194F" w:rsidRDefault="0035194F" w:rsidP="0035194F">
      <w:pPr>
        <w:spacing w:after="160" w:line="259" w:lineRule="auto"/>
        <w:rPr>
          <w:lang w:val="en-US"/>
        </w:rPr>
      </w:pPr>
    </w:p>
    <w:p w14:paraId="56EF904E" w14:textId="77777777" w:rsidR="0035194F" w:rsidRPr="0035194F" w:rsidRDefault="0035194F" w:rsidP="0035194F">
      <w:pPr>
        <w:spacing w:after="160" w:line="259" w:lineRule="auto"/>
        <w:rPr>
          <w:lang w:val="en-US"/>
        </w:rPr>
      </w:pPr>
      <w:r w:rsidRPr="0035194F">
        <w:rPr>
          <w:lang w:val="en-US"/>
        </w:rPr>
        <w:t>WHEREAS the Indemnifier has applied to the Council for authority to use portion of a road or other public area within the Municipal district under the Council’s streets, roads and other public places Local Law.</w:t>
      </w:r>
    </w:p>
    <w:p w14:paraId="3F7FEC88" w14:textId="77777777" w:rsidR="0035194F" w:rsidRPr="0035194F" w:rsidRDefault="0035194F" w:rsidP="0035194F">
      <w:pPr>
        <w:spacing w:after="160" w:line="259" w:lineRule="auto"/>
        <w:rPr>
          <w:lang w:val="en-US"/>
        </w:rPr>
      </w:pPr>
    </w:p>
    <w:p w14:paraId="29A20256" w14:textId="77777777" w:rsidR="0035194F" w:rsidRPr="0035194F" w:rsidRDefault="0035194F" w:rsidP="0035194F">
      <w:pPr>
        <w:spacing w:after="160" w:line="259" w:lineRule="auto"/>
        <w:rPr>
          <w:lang w:val="en-US"/>
        </w:rPr>
      </w:pPr>
      <w:r w:rsidRPr="0035194F">
        <w:rPr>
          <w:lang w:val="en-US"/>
        </w:rPr>
        <w:t>NOW THIS INDENTURE WITNESSES that in consideration of the Council granting such authority the Indemnifier INDEMNIFIES and will KEEP the Council INDEMNIFIED against any and for all damage to or loss of any equipment and property owned by or under the control of the Council or in adjacent to the area wherein such permit  to busk is situated and against any claim arising out of all injuries and damage suffered by any person whatsoever including the Indemnifier or employee or agent or sub-contractor or any customer of the Indemnifier resulting from the use of the said area in the manner and for the purposes aforesaid.</w:t>
      </w:r>
    </w:p>
    <w:p w14:paraId="0D3F6829" w14:textId="571A5798" w:rsidR="0035194F" w:rsidRPr="0035194F" w:rsidRDefault="0035194F" w:rsidP="0035194F">
      <w:pPr>
        <w:spacing w:after="160" w:line="259" w:lineRule="auto"/>
        <w:rPr>
          <w:lang w:val="en-US"/>
        </w:rPr>
      </w:pPr>
      <w:r w:rsidRPr="0035194F">
        <w:rPr>
          <w:lang w:val="en-US"/>
        </w:rPr>
        <w:t xml:space="preserve">       </w:t>
      </w:r>
    </w:p>
    <w:p w14:paraId="548BA5D7" w14:textId="261A31F8" w:rsidR="0035194F" w:rsidRPr="0035194F" w:rsidRDefault="0035194F" w:rsidP="0035194F">
      <w:pPr>
        <w:spacing w:after="160" w:line="259" w:lineRule="auto"/>
        <w:rPr>
          <w:lang w:val="en-US"/>
        </w:rPr>
      </w:pPr>
      <w:r w:rsidRPr="0035194F">
        <w:rPr>
          <w:lang w:val="en-US"/>
        </w:rPr>
        <w:t xml:space="preserve">Signature of </w:t>
      </w:r>
      <w:r w:rsidR="006012A3">
        <w:rPr>
          <w:lang w:val="en-US"/>
        </w:rPr>
        <w:t>a</w:t>
      </w:r>
      <w:r w:rsidRPr="0035194F">
        <w:rPr>
          <w:lang w:val="en-US"/>
        </w:rPr>
        <w:t>pplicant</w:t>
      </w:r>
      <w:r w:rsidR="006012A3">
        <w:rPr>
          <w:lang w:val="en-US"/>
        </w:rPr>
        <w:t xml:space="preserve"> or parent/guardian</w:t>
      </w:r>
      <w:r w:rsidRPr="0035194F">
        <w:rPr>
          <w:lang w:val="en-US"/>
        </w:rPr>
        <w:t>:  _____________________________________</w:t>
      </w:r>
      <w:r w:rsidRPr="0035194F">
        <w:rPr>
          <w:lang w:val="en-US"/>
        </w:rPr>
        <w:tab/>
      </w:r>
    </w:p>
    <w:p w14:paraId="73E24F74" w14:textId="77777777" w:rsidR="006012A3" w:rsidRDefault="006012A3" w:rsidP="006012A3">
      <w:pPr>
        <w:rPr>
          <w:lang w:val="en-US"/>
        </w:rPr>
      </w:pPr>
    </w:p>
    <w:p w14:paraId="477F7420" w14:textId="149A05EF" w:rsidR="006012A3" w:rsidRDefault="006012A3" w:rsidP="006012A3">
      <w:pPr>
        <w:pStyle w:val="Heading1"/>
        <w:rPr>
          <w:lang w:val="en-US"/>
        </w:rPr>
      </w:pPr>
      <w:r>
        <w:rPr>
          <w:lang w:val="en-US"/>
        </w:rPr>
        <w:t>Important Information</w:t>
      </w:r>
    </w:p>
    <w:p w14:paraId="064FA092" w14:textId="10B876E3" w:rsidR="006012A3" w:rsidRDefault="006012A3" w:rsidP="006012A3">
      <w:pPr>
        <w:pStyle w:val="Bullet01"/>
      </w:pPr>
      <w:r>
        <w:t xml:space="preserve">Organisations must also provide an insurance certificate of currency, showing public liability insurance. </w:t>
      </w:r>
    </w:p>
    <w:p w14:paraId="40D0CC7B" w14:textId="55ED2920" w:rsidR="0035194F" w:rsidRPr="006012A3" w:rsidRDefault="0035194F" w:rsidP="006012A3">
      <w:pPr>
        <w:pStyle w:val="Bullet01"/>
      </w:pPr>
      <w:r w:rsidRPr="0035194F">
        <w:rPr>
          <w:b/>
          <w:lang w:val="en-US"/>
        </w:rPr>
        <w:tab/>
      </w:r>
    </w:p>
    <w:p w14:paraId="25417442" w14:textId="499F943B" w:rsidR="0035194F" w:rsidRPr="0035194F" w:rsidRDefault="0035194F" w:rsidP="0035194F">
      <w:pPr>
        <w:pStyle w:val="Heading3"/>
        <w:rPr>
          <w:lang w:val="en-US"/>
        </w:rPr>
      </w:pPr>
      <w:r w:rsidRPr="0035194F">
        <w:rPr>
          <w:lang w:val="en-US"/>
        </w:rPr>
        <w:t>G</w:t>
      </w:r>
      <w:r>
        <w:rPr>
          <w:lang w:val="en-US"/>
        </w:rPr>
        <w:t xml:space="preserve">eneral conditions of application </w:t>
      </w:r>
      <w:proofErr w:type="gramStart"/>
      <w:r>
        <w:rPr>
          <w:lang w:val="en-US"/>
        </w:rPr>
        <w:t>to</w:t>
      </w:r>
      <w:proofErr w:type="gramEnd"/>
      <w:r>
        <w:rPr>
          <w:lang w:val="en-US"/>
        </w:rPr>
        <w:t xml:space="preserve"> a permit to busk</w:t>
      </w:r>
    </w:p>
    <w:p w14:paraId="7120451F" w14:textId="55FBB62F" w:rsidR="0035194F" w:rsidRPr="0035194F" w:rsidRDefault="0035194F" w:rsidP="0035194F">
      <w:pPr>
        <w:pStyle w:val="Bullet01"/>
        <w:numPr>
          <w:ilvl w:val="0"/>
          <w:numId w:val="27"/>
        </w:numPr>
        <w:ind w:left="284" w:hanging="284"/>
      </w:pPr>
      <w:r w:rsidRPr="0035194F">
        <w:t>No sound reinforcement equipment (amplification) may be used;</w:t>
      </w:r>
    </w:p>
    <w:p w14:paraId="7E08ACCB" w14:textId="77777777" w:rsidR="0035194F" w:rsidRPr="0035194F" w:rsidRDefault="0035194F" w:rsidP="0035194F">
      <w:pPr>
        <w:pStyle w:val="Bullet01"/>
        <w:numPr>
          <w:ilvl w:val="0"/>
          <w:numId w:val="27"/>
        </w:numPr>
        <w:ind w:left="284" w:hanging="284"/>
      </w:pPr>
      <w:r w:rsidRPr="0035194F">
        <w:t xml:space="preserve">It is the permit holder’s responsibility to re-apply for the </w:t>
      </w:r>
      <w:proofErr w:type="gramStart"/>
      <w:r w:rsidRPr="0035194F">
        <w:t>permit,</w:t>
      </w:r>
      <w:proofErr w:type="gramEnd"/>
      <w:r w:rsidRPr="0035194F">
        <w:t xml:space="preserve"> no renewal will be sent;</w:t>
      </w:r>
    </w:p>
    <w:p w14:paraId="2DD9F5BD" w14:textId="77777777" w:rsidR="0035194F" w:rsidRPr="0035194F" w:rsidRDefault="0035194F" w:rsidP="0035194F">
      <w:pPr>
        <w:pStyle w:val="Bullet01"/>
        <w:numPr>
          <w:ilvl w:val="0"/>
          <w:numId w:val="27"/>
        </w:numPr>
        <w:ind w:left="284" w:hanging="284"/>
      </w:pPr>
      <w:r w:rsidRPr="0035194F">
        <w:t>Should genuine complaints be received the Latrobe City Council reserves the right to revoke the permit at any time;</w:t>
      </w:r>
    </w:p>
    <w:p w14:paraId="1DB50F3B" w14:textId="77777777" w:rsidR="0035194F" w:rsidRPr="0035194F" w:rsidRDefault="0035194F" w:rsidP="0035194F">
      <w:pPr>
        <w:pStyle w:val="Bullet01"/>
        <w:numPr>
          <w:ilvl w:val="0"/>
          <w:numId w:val="27"/>
        </w:numPr>
        <w:ind w:left="284" w:hanging="284"/>
      </w:pPr>
      <w:r w:rsidRPr="0035194F">
        <w:t>No permit holder may sell or offer or expose for sale any article or commodity;</w:t>
      </w:r>
    </w:p>
    <w:p w14:paraId="46160D6B" w14:textId="77777777" w:rsidR="0035194F" w:rsidRPr="0035194F" w:rsidRDefault="0035194F" w:rsidP="0035194F">
      <w:pPr>
        <w:pStyle w:val="Bullet01"/>
        <w:numPr>
          <w:ilvl w:val="0"/>
          <w:numId w:val="27"/>
        </w:numPr>
        <w:ind w:left="284" w:hanging="284"/>
      </w:pPr>
      <w:r w:rsidRPr="0035194F">
        <w:t>The busker must comply with all directions given by members of the Victoria Police or an authorised officer which might include ceasing busking or moving from the busking location where the congestion or inconvenience is being caused to adjoining premises, road users or pedestrian traffic;</w:t>
      </w:r>
    </w:p>
    <w:p w14:paraId="570DAA8B" w14:textId="77777777" w:rsidR="0035194F" w:rsidRPr="0035194F" w:rsidRDefault="0035194F" w:rsidP="0035194F">
      <w:pPr>
        <w:pStyle w:val="Bullet01"/>
        <w:numPr>
          <w:ilvl w:val="0"/>
          <w:numId w:val="27"/>
        </w:numPr>
        <w:ind w:left="284" w:hanging="284"/>
      </w:pPr>
      <w:r w:rsidRPr="0035194F">
        <w:t>No busker may advertise or associate his or her busking with advertising in conjunction with any performance;</w:t>
      </w:r>
    </w:p>
    <w:p w14:paraId="42548D2F" w14:textId="77777777" w:rsidR="0035194F" w:rsidRPr="0035194F" w:rsidRDefault="0035194F" w:rsidP="0035194F">
      <w:pPr>
        <w:pStyle w:val="Bullet01"/>
        <w:numPr>
          <w:ilvl w:val="0"/>
          <w:numId w:val="27"/>
        </w:numPr>
        <w:ind w:left="284" w:hanging="284"/>
      </w:pPr>
      <w:r w:rsidRPr="0035194F">
        <w:t xml:space="preserve">Any busker under the age of 18 years must be accompanied by a parent or guardian whilst busking, </w:t>
      </w:r>
      <w:proofErr w:type="gramStart"/>
      <w:r w:rsidRPr="0035194F">
        <w:t>at all times</w:t>
      </w:r>
      <w:proofErr w:type="gramEnd"/>
      <w:r w:rsidRPr="0035194F">
        <w:t>;</w:t>
      </w:r>
    </w:p>
    <w:p w14:paraId="40B91320" w14:textId="77777777" w:rsidR="0035194F" w:rsidRPr="0035194F" w:rsidRDefault="0035194F" w:rsidP="0035194F">
      <w:pPr>
        <w:pStyle w:val="Bullet01"/>
        <w:numPr>
          <w:ilvl w:val="0"/>
          <w:numId w:val="27"/>
        </w:numPr>
        <w:ind w:left="284" w:hanging="284"/>
      </w:pPr>
      <w:r w:rsidRPr="0035194F">
        <w:t>The issued permit or badge must be carried while busking and shown to an Authorised Officer on request;</w:t>
      </w:r>
    </w:p>
    <w:p w14:paraId="171F7E4E" w14:textId="77777777" w:rsidR="0035194F" w:rsidRPr="0035194F" w:rsidRDefault="0035194F" w:rsidP="0035194F">
      <w:pPr>
        <w:pStyle w:val="Bullet01"/>
        <w:numPr>
          <w:ilvl w:val="0"/>
          <w:numId w:val="27"/>
        </w:numPr>
        <w:ind w:left="284" w:hanging="284"/>
      </w:pPr>
      <w:r w:rsidRPr="0035194F">
        <w:t>A 1.8 metre clear pedestrian access from any shopfront must be maintained;</w:t>
      </w:r>
      <w:r w:rsidRPr="0035194F">
        <w:tab/>
        <w:t xml:space="preserve">   </w:t>
      </w:r>
      <w:r w:rsidRPr="0035194F">
        <w:tab/>
      </w:r>
    </w:p>
    <w:p w14:paraId="2E3D3B59" w14:textId="77777777" w:rsidR="0035194F" w:rsidRPr="0035194F" w:rsidRDefault="0035194F" w:rsidP="0035194F">
      <w:pPr>
        <w:pStyle w:val="Bullet01"/>
        <w:numPr>
          <w:ilvl w:val="0"/>
          <w:numId w:val="27"/>
        </w:numPr>
        <w:ind w:left="284" w:hanging="284"/>
      </w:pPr>
      <w:r w:rsidRPr="0035194F">
        <w:t>Several buskers are permitted in the CBD. Permit holder must consult with adjacent business proprietors prior to setting up and change location if requested;</w:t>
      </w:r>
    </w:p>
    <w:p w14:paraId="7E1A83F8" w14:textId="77777777" w:rsidR="0035194F" w:rsidRPr="0035194F" w:rsidRDefault="0035194F" w:rsidP="0035194F">
      <w:pPr>
        <w:pStyle w:val="Bullet01"/>
        <w:numPr>
          <w:ilvl w:val="0"/>
          <w:numId w:val="27"/>
        </w:numPr>
        <w:ind w:left="284" w:hanging="284"/>
      </w:pPr>
      <w:r w:rsidRPr="0035194F">
        <w:t>Maximum two hours at any one location unless otherwise specified in permit;</w:t>
      </w:r>
    </w:p>
    <w:p w14:paraId="2E3CF3F0" w14:textId="77777777" w:rsidR="0035194F" w:rsidRDefault="0035194F" w:rsidP="00BE5285">
      <w:pPr>
        <w:pStyle w:val="Bullet01"/>
        <w:numPr>
          <w:ilvl w:val="0"/>
          <w:numId w:val="27"/>
        </w:numPr>
        <w:ind w:left="284" w:hanging="284"/>
      </w:pPr>
      <w:r w:rsidRPr="0035194F">
        <w:t>Any other co</w:t>
      </w:r>
      <w:r>
        <w:t>n</w:t>
      </w:r>
      <w:r w:rsidRPr="0035194F">
        <w:t>ditions as imposed from time to time</w:t>
      </w:r>
    </w:p>
    <w:p w14:paraId="54599E7E" w14:textId="77777777" w:rsidR="0035194F" w:rsidRDefault="0035194F" w:rsidP="0035194F">
      <w:pPr>
        <w:pStyle w:val="Bullet01"/>
        <w:ind w:left="284"/>
      </w:pPr>
    </w:p>
    <w:p w14:paraId="70ACDE80" w14:textId="77777777" w:rsidR="0035194F" w:rsidRDefault="0035194F" w:rsidP="0035194F">
      <w:pPr>
        <w:pStyle w:val="Bullet01"/>
        <w:ind w:left="284"/>
      </w:pPr>
    </w:p>
    <w:p w14:paraId="723C3DF3" w14:textId="77777777" w:rsidR="0035194F" w:rsidRDefault="0035194F" w:rsidP="0035194F">
      <w:pPr>
        <w:pStyle w:val="Bullet01"/>
        <w:ind w:left="284"/>
      </w:pPr>
    </w:p>
    <w:p w14:paraId="5F871BA1" w14:textId="20297334" w:rsidR="0035194F" w:rsidRDefault="0035194F" w:rsidP="0035194F">
      <w:pPr>
        <w:pStyle w:val="Bullet01"/>
        <w:ind w:left="284"/>
      </w:pPr>
    </w:p>
    <w:p w14:paraId="58C49DCB" w14:textId="77777777" w:rsidR="002B351F" w:rsidRDefault="002B351F" w:rsidP="00C17AFF"/>
    <w:tbl>
      <w:tblPr>
        <w:tblStyle w:val="TableGrid"/>
        <w:tblW w:w="0" w:type="auto"/>
        <w:tblBorders>
          <w:insideH w:val="none" w:sz="0" w:space="0" w:color="auto"/>
          <w:insideV w:val="none" w:sz="0" w:space="0" w:color="auto"/>
        </w:tblBorders>
        <w:tblLook w:val="04A0" w:firstRow="1" w:lastRow="0" w:firstColumn="1" w:lastColumn="0" w:noHBand="0" w:noVBand="1"/>
      </w:tblPr>
      <w:tblGrid>
        <w:gridCol w:w="3474"/>
        <w:gridCol w:w="2137"/>
        <w:gridCol w:w="1337"/>
        <w:gridCol w:w="3474"/>
      </w:tblGrid>
      <w:tr w:rsidR="002B351F" w14:paraId="33053328" w14:textId="77777777" w:rsidTr="00571D83">
        <w:tc>
          <w:tcPr>
            <w:tcW w:w="3474" w:type="dxa"/>
            <w:tcBorders>
              <w:bottom w:val="single" w:sz="4" w:space="0" w:color="auto"/>
            </w:tcBorders>
            <w:shd w:val="clear" w:color="auto" w:fill="F9EDF1"/>
          </w:tcPr>
          <w:p w14:paraId="78B27FE1" w14:textId="77777777" w:rsidR="002B351F" w:rsidRDefault="002B351F" w:rsidP="00571D83">
            <w:pPr>
              <w:pStyle w:val="Heading3"/>
            </w:pPr>
            <w:r>
              <w:t>Office use only</w:t>
            </w:r>
          </w:p>
        </w:tc>
        <w:tc>
          <w:tcPr>
            <w:tcW w:w="3474" w:type="dxa"/>
            <w:gridSpan w:val="2"/>
            <w:tcBorders>
              <w:bottom w:val="single" w:sz="4" w:space="0" w:color="auto"/>
            </w:tcBorders>
            <w:shd w:val="clear" w:color="auto" w:fill="F9EDF1"/>
          </w:tcPr>
          <w:p w14:paraId="72E0C38F" w14:textId="230942E4" w:rsidR="002B351F" w:rsidRPr="000F7175" w:rsidRDefault="002B351F" w:rsidP="006012A3">
            <w:pPr>
              <w:rPr>
                <w:b/>
              </w:rPr>
            </w:pPr>
            <w:r w:rsidRPr="000F7175">
              <w:t>Permit fee: $</w:t>
            </w:r>
            <w:r w:rsidR="006012A3" w:rsidRPr="00AD35A0">
              <w:rPr>
                <w:bCs/>
              </w:rPr>
              <w:t>7</w:t>
            </w:r>
            <w:r w:rsidR="00614E87">
              <w:rPr>
                <w:bCs/>
              </w:rPr>
              <w:t>2</w:t>
            </w:r>
            <w:r w:rsidRPr="00AD35A0">
              <w:rPr>
                <w:bCs/>
              </w:rPr>
              <w:t>.00</w:t>
            </w:r>
          </w:p>
        </w:tc>
        <w:tc>
          <w:tcPr>
            <w:tcW w:w="3474" w:type="dxa"/>
            <w:tcBorders>
              <w:bottom w:val="single" w:sz="4" w:space="0" w:color="auto"/>
            </w:tcBorders>
            <w:shd w:val="clear" w:color="auto" w:fill="F9EDF1"/>
          </w:tcPr>
          <w:p w14:paraId="33BB49A6" w14:textId="77777777" w:rsidR="002B351F" w:rsidRDefault="002B351F" w:rsidP="00571D83">
            <w:pPr>
              <w:jc w:val="right"/>
              <w:rPr>
                <w:lang w:eastAsia="en-AU"/>
              </w:rPr>
            </w:pPr>
            <w:r w:rsidRPr="000F7175">
              <w:rPr>
                <w:lang w:eastAsia="en-AU"/>
              </w:rPr>
              <w:t>Ledger No</w:t>
            </w:r>
            <w:r w:rsidRPr="00C17AFF">
              <w:rPr>
                <w:lang w:eastAsia="en-AU"/>
              </w:rPr>
              <w:t xml:space="preserve">: </w:t>
            </w:r>
            <w:proofErr w:type="gramStart"/>
            <w:r w:rsidRPr="00C17AFF">
              <w:rPr>
                <w:lang w:eastAsia="en-AU"/>
              </w:rPr>
              <w:t>CL.R</w:t>
            </w:r>
            <w:proofErr w:type="gramEnd"/>
            <w:r w:rsidRPr="00C17AFF">
              <w:rPr>
                <w:lang w:eastAsia="en-AU"/>
              </w:rPr>
              <w:t>58111373</w:t>
            </w:r>
          </w:p>
        </w:tc>
      </w:tr>
      <w:tr w:rsidR="002B351F" w14:paraId="03D2C53B" w14:textId="77777777" w:rsidTr="00571D83">
        <w:tblPrEx>
          <w:tblBorders>
            <w:insideH w:val="single" w:sz="4" w:space="0" w:color="auto"/>
            <w:insideV w:val="single" w:sz="4" w:space="0" w:color="auto"/>
          </w:tblBorders>
          <w:tblLook w:val="06A0" w:firstRow="1" w:lastRow="0" w:firstColumn="1" w:lastColumn="0" w:noHBand="1" w:noVBand="1"/>
        </w:tblPrEx>
        <w:tc>
          <w:tcPr>
            <w:tcW w:w="5611" w:type="dxa"/>
            <w:gridSpan w:val="2"/>
            <w:shd w:val="clear" w:color="auto" w:fill="F9EDF1" w:themeFill="accent4"/>
          </w:tcPr>
          <w:p w14:paraId="698854CE" w14:textId="77777777" w:rsidR="002B351F" w:rsidRDefault="002B351F" w:rsidP="00571D83">
            <w:pPr>
              <w:spacing w:before="40"/>
            </w:pPr>
            <w:r>
              <w:t>Have you sighted copies:</w:t>
            </w:r>
          </w:p>
          <w:p w14:paraId="2E2A436B" w14:textId="592E0E7F" w:rsidR="002B351F" w:rsidRDefault="00CF4681" w:rsidP="00571D83">
            <w:pPr>
              <w:spacing w:before="40"/>
            </w:pPr>
            <w:sdt>
              <w:sdtPr>
                <w:id w:val="1520037864"/>
                <w14:checkbox>
                  <w14:checked w14:val="0"/>
                  <w14:checkedState w14:val="2612" w14:font="MS Gothic"/>
                  <w14:uncheckedState w14:val="2610" w14:font="MS Gothic"/>
                </w14:checkbox>
              </w:sdtPr>
              <w:sdtEndPr/>
              <w:sdtContent>
                <w:r w:rsidR="002B351F" w:rsidRPr="005F64C6">
                  <w:rPr>
                    <w:rFonts w:ascii="Segoe UI Symbol" w:hAnsi="Segoe UI Symbol" w:cs="Segoe UI Symbol"/>
                  </w:rPr>
                  <w:t>☐</w:t>
                </w:r>
              </w:sdtContent>
            </w:sdt>
            <w:r w:rsidR="002B351F">
              <w:t xml:space="preserve"> </w:t>
            </w:r>
            <w:r w:rsidR="006012A3">
              <w:t>Photo ID</w:t>
            </w:r>
            <w:r w:rsidR="002B351F">
              <w:t xml:space="preserve"> (mandatory)</w:t>
            </w:r>
          </w:p>
          <w:p w14:paraId="3BD7C2EE" w14:textId="77777777" w:rsidR="002B351F" w:rsidRDefault="006012A3" w:rsidP="00571D83">
            <w:pPr>
              <w:spacing w:before="40"/>
            </w:pPr>
            <w:r>
              <w:t>Photo ID</w:t>
            </w:r>
            <w:r w:rsidR="002B351F">
              <w:t xml:space="preserve"> number:</w:t>
            </w:r>
          </w:p>
          <w:p w14:paraId="729BD34D" w14:textId="113E7BB6" w:rsidR="006012A3" w:rsidRDefault="00CF4681" w:rsidP="00571D83">
            <w:pPr>
              <w:spacing w:before="40"/>
            </w:pPr>
            <w:sdt>
              <w:sdtPr>
                <w:id w:val="-1199548045"/>
                <w14:checkbox>
                  <w14:checked w14:val="0"/>
                  <w14:checkedState w14:val="2612" w14:font="MS Gothic"/>
                  <w14:uncheckedState w14:val="2610" w14:font="MS Gothic"/>
                </w14:checkbox>
              </w:sdtPr>
              <w:sdtEndPr/>
              <w:sdtContent>
                <w:r w:rsidR="006012A3" w:rsidRPr="005F64C6">
                  <w:rPr>
                    <w:rFonts w:ascii="Segoe UI Symbol" w:hAnsi="Segoe UI Symbol" w:cs="Segoe UI Symbol"/>
                  </w:rPr>
                  <w:t>☐</w:t>
                </w:r>
              </w:sdtContent>
            </w:sdt>
            <w:r w:rsidR="006012A3">
              <w:t xml:space="preserve"> Page 2 indemnity signed </w:t>
            </w:r>
          </w:p>
          <w:p w14:paraId="26693EE2" w14:textId="2A7639F4" w:rsidR="006012A3" w:rsidRDefault="00CF4681" w:rsidP="00571D83">
            <w:pPr>
              <w:spacing w:before="40"/>
              <w:rPr>
                <w:b/>
                <w:bCs/>
              </w:rPr>
            </w:pPr>
            <w:sdt>
              <w:sdtPr>
                <w:id w:val="-1106571302"/>
                <w14:checkbox>
                  <w14:checked w14:val="0"/>
                  <w14:checkedState w14:val="2612" w14:font="MS Gothic"/>
                  <w14:uncheckedState w14:val="2610" w14:font="MS Gothic"/>
                </w14:checkbox>
              </w:sdtPr>
              <w:sdtEndPr/>
              <w:sdtContent>
                <w:r w:rsidR="006012A3" w:rsidRPr="005F64C6">
                  <w:rPr>
                    <w:rFonts w:ascii="Segoe UI Symbol" w:hAnsi="Segoe UI Symbol" w:cs="Segoe UI Symbol"/>
                  </w:rPr>
                  <w:t>☐</w:t>
                </w:r>
              </w:sdtContent>
            </w:sdt>
            <w:r w:rsidR="006012A3">
              <w:t xml:space="preserve"> Insurance certificate of currency attached (organisations)</w:t>
            </w:r>
          </w:p>
        </w:tc>
        <w:tc>
          <w:tcPr>
            <w:tcW w:w="4811" w:type="dxa"/>
            <w:gridSpan w:val="2"/>
            <w:shd w:val="clear" w:color="auto" w:fill="F9EDF1" w:themeFill="accent4"/>
          </w:tcPr>
          <w:p w14:paraId="2E9E23DE" w14:textId="77777777" w:rsidR="002B351F" w:rsidRDefault="002B351F" w:rsidP="00571D83">
            <w:pPr>
              <w:pStyle w:val="Caption"/>
            </w:pPr>
            <w:r>
              <w:t>Date stamp:</w:t>
            </w:r>
          </w:p>
        </w:tc>
      </w:tr>
    </w:tbl>
    <w:p w14:paraId="68129E39" w14:textId="77777777" w:rsidR="002B351F" w:rsidRDefault="002B351F" w:rsidP="00C17AFF"/>
    <w:p w14:paraId="716D50ED" w14:textId="77777777" w:rsidR="002B351F" w:rsidRDefault="002B351F" w:rsidP="002B351F">
      <w:pPr>
        <w:pStyle w:val="Heading1"/>
        <w:rPr>
          <w:lang w:eastAsia="en-AU"/>
        </w:rPr>
      </w:pPr>
      <w:r>
        <w:t>S</w:t>
      </w:r>
      <w:r w:rsidRPr="008D41EE">
        <w:t>ubmitting you</w:t>
      </w:r>
      <w:r>
        <w:t>r</w:t>
      </w:r>
      <w:r w:rsidRPr="008D41EE">
        <w:t xml:space="preserve"> application</w:t>
      </w:r>
    </w:p>
    <w:tbl>
      <w:tblPr>
        <w:tblStyle w:val="TableGrid"/>
        <w:tblW w:w="5000" w:type="pct"/>
        <w:tblLook w:val="06A0" w:firstRow="1" w:lastRow="0" w:firstColumn="1" w:lastColumn="0" w:noHBand="1" w:noVBand="1"/>
      </w:tblPr>
      <w:tblGrid>
        <w:gridCol w:w="1207"/>
        <w:gridCol w:w="4702"/>
        <w:gridCol w:w="4513"/>
      </w:tblGrid>
      <w:tr w:rsidR="002B351F" w14:paraId="0824BDF7" w14:textId="77777777" w:rsidTr="00AD559B">
        <w:tc>
          <w:tcPr>
            <w:tcW w:w="579" w:type="pct"/>
          </w:tcPr>
          <w:p w14:paraId="09C67FFF" w14:textId="77777777" w:rsidR="002B351F" w:rsidRDefault="002B351F" w:rsidP="00AD559B">
            <w:pPr>
              <w:spacing w:before="40"/>
            </w:pPr>
            <w:r>
              <w:t>Mail</w:t>
            </w:r>
          </w:p>
        </w:tc>
        <w:tc>
          <w:tcPr>
            <w:tcW w:w="4421" w:type="pct"/>
            <w:gridSpan w:val="2"/>
          </w:tcPr>
          <w:p w14:paraId="1F2922B2" w14:textId="77777777" w:rsidR="002B351F" w:rsidRDefault="002B351F" w:rsidP="00AD559B">
            <w:pPr>
              <w:spacing w:before="40"/>
            </w:pPr>
            <w:r>
              <w:t xml:space="preserve">Post the completed and signed application together with copies </w:t>
            </w:r>
            <w:r w:rsidRPr="00DD19F5">
              <w:t>of required documentation</w:t>
            </w:r>
            <w:r>
              <w:t xml:space="preserve"> and cheque or money order payable to ‘Latrobe City Council’ to PO Box 264 Morwell VIC 3840.</w:t>
            </w:r>
          </w:p>
        </w:tc>
      </w:tr>
      <w:tr w:rsidR="002B351F" w14:paraId="7430F8A4" w14:textId="77777777" w:rsidTr="00AD559B">
        <w:tc>
          <w:tcPr>
            <w:tcW w:w="579" w:type="pct"/>
            <w:vMerge w:val="restart"/>
          </w:tcPr>
          <w:p w14:paraId="04986229" w14:textId="77777777" w:rsidR="002B351F" w:rsidRDefault="002B351F" w:rsidP="00AD559B">
            <w:pPr>
              <w:spacing w:before="40"/>
            </w:pPr>
            <w:r>
              <w:t>In person</w:t>
            </w:r>
          </w:p>
        </w:tc>
        <w:tc>
          <w:tcPr>
            <w:tcW w:w="4421" w:type="pct"/>
            <w:gridSpan w:val="2"/>
          </w:tcPr>
          <w:p w14:paraId="64FA5F90" w14:textId="77777777" w:rsidR="002B351F" w:rsidRDefault="002B351F" w:rsidP="00AD559B">
            <w:pPr>
              <w:spacing w:before="40"/>
            </w:pPr>
            <w:r>
              <w:t xml:space="preserve">Bring the completed and signed application together with copies of supporting </w:t>
            </w:r>
            <w:r w:rsidRPr="00DD19F5">
              <w:t>documents and payment to any of our following Service Centres and Libraries. Cash and cheques not accepted</w:t>
            </w:r>
            <w:r w:rsidRPr="009B5312">
              <w:t xml:space="preserve"> at Morwell Library.</w:t>
            </w:r>
          </w:p>
        </w:tc>
      </w:tr>
      <w:tr w:rsidR="002B351F" w14:paraId="0110D55F" w14:textId="77777777" w:rsidTr="00AD559B">
        <w:tc>
          <w:tcPr>
            <w:tcW w:w="579" w:type="pct"/>
            <w:vMerge/>
          </w:tcPr>
          <w:p w14:paraId="15BFA9E9" w14:textId="77777777" w:rsidR="002B351F" w:rsidRDefault="002B351F" w:rsidP="00AD559B">
            <w:pPr>
              <w:spacing w:before="40"/>
            </w:pPr>
          </w:p>
        </w:tc>
        <w:tc>
          <w:tcPr>
            <w:tcW w:w="2256" w:type="pct"/>
          </w:tcPr>
          <w:p w14:paraId="74E60CB5" w14:textId="77777777" w:rsidR="002B351F" w:rsidRDefault="002B351F" w:rsidP="00AD559B">
            <w:pPr>
              <w:spacing w:before="40"/>
            </w:pPr>
            <w:r>
              <w:t>141 Commercial Road, Morwell</w:t>
            </w:r>
          </w:p>
        </w:tc>
        <w:tc>
          <w:tcPr>
            <w:tcW w:w="2165" w:type="pct"/>
          </w:tcPr>
          <w:p w14:paraId="38827D61" w14:textId="77777777" w:rsidR="002B351F" w:rsidRDefault="002B351F" w:rsidP="00AD559B">
            <w:pPr>
              <w:spacing w:before="40"/>
            </w:pPr>
            <w:r>
              <w:t>Monday to Friday, 9am to 5pm</w:t>
            </w:r>
          </w:p>
        </w:tc>
      </w:tr>
      <w:tr w:rsidR="002B351F" w14:paraId="654CD4BC" w14:textId="77777777" w:rsidTr="00AD559B">
        <w:tc>
          <w:tcPr>
            <w:tcW w:w="579" w:type="pct"/>
            <w:vMerge/>
          </w:tcPr>
          <w:p w14:paraId="7DD65CE6" w14:textId="77777777" w:rsidR="002B351F" w:rsidRDefault="002B351F" w:rsidP="00AD559B">
            <w:pPr>
              <w:spacing w:before="40"/>
            </w:pPr>
          </w:p>
        </w:tc>
        <w:tc>
          <w:tcPr>
            <w:tcW w:w="2256" w:type="pct"/>
          </w:tcPr>
          <w:p w14:paraId="23B6D706" w14:textId="77777777" w:rsidR="002B351F" w:rsidRDefault="002B351F" w:rsidP="00AD559B">
            <w:pPr>
              <w:spacing w:before="40"/>
            </w:pPr>
            <w:r>
              <w:t>63-65 Elgin Street, Morwell</w:t>
            </w:r>
          </w:p>
        </w:tc>
        <w:tc>
          <w:tcPr>
            <w:tcW w:w="2165" w:type="pct"/>
          </w:tcPr>
          <w:p w14:paraId="3863BCC0" w14:textId="77777777" w:rsidR="002B351F" w:rsidRDefault="002B351F" w:rsidP="00AD559B">
            <w:pPr>
              <w:spacing w:before="40"/>
            </w:pPr>
            <w:r>
              <w:t>Monday to Friday, 8.30am to 5.15pm</w:t>
            </w:r>
            <w:r>
              <w:br/>
              <w:t>Saturday, 9am to 12noon</w:t>
            </w:r>
          </w:p>
        </w:tc>
      </w:tr>
      <w:tr w:rsidR="002B351F" w14:paraId="47A9CE82" w14:textId="77777777" w:rsidTr="00AD559B">
        <w:tc>
          <w:tcPr>
            <w:tcW w:w="579" w:type="pct"/>
            <w:vMerge/>
          </w:tcPr>
          <w:p w14:paraId="4F8A18F9" w14:textId="77777777" w:rsidR="002B351F" w:rsidRDefault="002B351F" w:rsidP="00AD559B">
            <w:pPr>
              <w:spacing w:before="40"/>
            </w:pPr>
          </w:p>
        </w:tc>
        <w:tc>
          <w:tcPr>
            <w:tcW w:w="2256" w:type="pct"/>
          </w:tcPr>
          <w:p w14:paraId="7FECD8C7" w14:textId="77777777" w:rsidR="002B351F" w:rsidRDefault="002B351F" w:rsidP="00AD559B">
            <w:pPr>
              <w:spacing w:before="40"/>
            </w:pPr>
            <w:r>
              <w:t>34-38 Kay Street, Traralgon</w:t>
            </w:r>
          </w:p>
        </w:tc>
        <w:tc>
          <w:tcPr>
            <w:tcW w:w="2165" w:type="pct"/>
          </w:tcPr>
          <w:p w14:paraId="3C453FB5" w14:textId="77777777" w:rsidR="002B351F" w:rsidRDefault="002B351F" w:rsidP="00AD559B">
            <w:pPr>
              <w:spacing w:before="40"/>
            </w:pPr>
            <w:r>
              <w:t>Monday to Friday, 8.30am to 5.15pm</w:t>
            </w:r>
            <w:r>
              <w:br/>
              <w:t>Saturday, 9am to 12noon</w:t>
            </w:r>
          </w:p>
        </w:tc>
      </w:tr>
      <w:tr w:rsidR="002B351F" w14:paraId="3AA4656C" w14:textId="77777777" w:rsidTr="00AD559B">
        <w:tc>
          <w:tcPr>
            <w:tcW w:w="579" w:type="pct"/>
            <w:vMerge/>
          </w:tcPr>
          <w:p w14:paraId="58641D34" w14:textId="77777777" w:rsidR="002B351F" w:rsidRDefault="002B351F" w:rsidP="00AD559B">
            <w:pPr>
              <w:spacing w:before="40"/>
            </w:pPr>
          </w:p>
        </w:tc>
        <w:tc>
          <w:tcPr>
            <w:tcW w:w="2256" w:type="pct"/>
          </w:tcPr>
          <w:p w14:paraId="13C134C7" w14:textId="77777777" w:rsidR="002B351F" w:rsidRDefault="002B351F" w:rsidP="00AD559B">
            <w:pPr>
              <w:spacing w:before="40"/>
            </w:pPr>
            <w:r>
              <w:t>1-29 George Street, Moe</w:t>
            </w:r>
          </w:p>
        </w:tc>
        <w:tc>
          <w:tcPr>
            <w:tcW w:w="2165" w:type="pct"/>
          </w:tcPr>
          <w:p w14:paraId="76126472" w14:textId="77777777" w:rsidR="002B351F" w:rsidRDefault="002B351F" w:rsidP="00AD559B">
            <w:pPr>
              <w:spacing w:before="40"/>
            </w:pPr>
            <w:r>
              <w:t>Monday to Friday, 8.30am to 5.15pm</w:t>
            </w:r>
            <w:r>
              <w:br/>
              <w:t>Saturday, 9am to 12noon</w:t>
            </w:r>
          </w:p>
        </w:tc>
      </w:tr>
      <w:tr w:rsidR="002B351F" w14:paraId="09EA4E3C" w14:textId="77777777" w:rsidTr="00AD559B">
        <w:tc>
          <w:tcPr>
            <w:tcW w:w="579" w:type="pct"/>
            <w:vMerge/>
            <w:tcBorders>
              <w:bottom w:val="single" w:sz="4" w:space="0" w:color="auto"/>
            </w:tcBorders>
          </w:tcPr>
          <w:p w14:paraId="4FD3AB63" w14:textId="77777777" w:rsidR="002B351F" w:rsidRDefault="002B351F" w:rsidP="00AD559B">
            <w:pPr>
              <w:spacing w:before="40"/>
            </w:pPr>
          </w:p>
        </w:tc>
        <w:tc>
          <w:tcPr>
            <w:tcW w:w="2256" w:type="pct"/>
            <w:tcBorders>
              <w:bottom w:val="single" w:sz="4" w:space="0" w:color="auto"/>
            </w:tcBorders>
          </w:tcPr>
          <w:p w14:paraId="0662D5ED" w14:textId="77777777" w:rsidR="002B351F" w:rsidRDefault="002B351F" w:rsidP="00AD559B">
            <w:pPr>
              <w:spacing w:before="40"/>
            </w:pPr>
            <w:r>
              <w:t>9-11 Philip Parade, Churchill</w:t>
            </w:r>
          </w:p>
        </w:tc>
        <w:tc>
          <w:tcPr>
            <w:tcW w:w="2165" w:type="pct"/>
            <w:tcBorders>
              <w:bottom w:val="single" w:sz="4" w:space="0" w:color="auto"/>
            </w:tcBorders>
          </w:tcPr>
          <w:p w14:paraId="18B59A39" w14:textId="77777777" w:rsidR="002B351F" w:rsidRDefault="002B351F" w:rsidP="00AD559B">
            <w:pPr>
              <w:spacing w:before="40"/>
            </w:pPr>
            <w:r>
              <w:t>Monday to Friday, 8.30am to 5.15pm</w:t>
            </w:r>
            <w:r>
              <w:br/>
              <w:t>Closed between 12noon to 1pm</w:t>
            </w:r>
          </w:p>
        </w:tc>
      </w:tr>
    </w:tbl>
    <w:p w14:paraId="7CC7F8E2" w14:textId="77777777" w:rsidR="002B351F" w:rsidRDefault="002B351F" w:rsidP="002B351F"/>
    <w:p w14:paraId="6BE3707F" w14:textId="13F0444F" w:rsidR="002B351F" w:rsidRPr="008D2E32" w:rsidRDefault="002B351F" w:rsidP="002B351F">
      <w:pPr>
        <w:rPr>
          <w:sz w:val="24"/>
          <w:szCs w:val="24"/>
        </w:rPr>
      </w:pPr>
      <w:r w:rsidRPr="002B351F">
        <w:rPr>
          <w:b/>
          <w:bCs/>
        </w:rPr>
        <w:t>Privacy Notification Statement:</w:t>
      </w:r>
      <w:r>
        <w:rPr>
          <w:b/>
          <w:bCs/>
        </w:rPr>
        <w:t xml:space="preserve"> </w:t>
      </w:r>
      <w:r>
        <w:t>Lat</w:t>
      </w:r>
      <w:r w:rsidRPr="00111E2C">
        <w:t xml:space="preserve">robe City Council is collecting this information solely for its permit database. The information is only for Latrobe City Council for this purpose and will not be disclosed unless required under law. For further information on privacy, please consult Council’s </w:t>
      </w:r>
      <w:hyperlink r:id="rId11" w:history="1">
        <w:r w:rsidRPr="00111E2C">
          <w:rPr>
            <w:rStyle w:val="Hyperlink"/>
            <w:rFonts w:cs="Arial"/>
            <w:sz w:val="18"/>
            <w:szCs w:val="18"/>
          </w:rPr>
          <w:t>Citizens Confidentiality and Privacy Policy</w:t>
        </w:r>
      </w:hyperlink>
      <w:r w:rsidRPr="00111E2C">
        <w:t>.</w:t>
      </w:r>
      <w:r w:rsidRPr="008D2E32">
        <w:rPr>
          <w:sz w:val="24"/>
          <w:szCs w:val="24"/>
        </w:rPr>
        <w:tab/>
      </w:r>
    </w:p>
    <w:p w14:paraId="5D41D6CB" w14:textId="77777777" w:rsidR="002B351F" w:rsidRDefault="002B351F" w:rsidP="00152E78">
      <w:pPr>
        <w:pStyle w:val="Heading2"/>
      </w:pPr>
      <w:bookmarkStart w:id="0" w:name="_Hlk155271439"/>
    </w:p>
    <w:p w14:paraId="67D3EEF3" w14:textId="77777777" w:rsidR="002B351F" w:rsidRDefault="002B351F" w:rsidP="002B351F"/>
    <w:p w14:paraId="5CC004D3" w14:textId="77777777" w:rsidR="002B351F" w:rsidRDefault="002B351F" w:rsidP="002B351F"/>
    <w:p w14:paraId="276C5CD3" w14:textId="77777777" w:rsidR="002B351F" w:rsidRDefault="002B351F" w:rsidP="002B351F"/>
    <w:p w14:paraId="29546743" w14:textId="77777777" w:rsidR="002B351F" w:rsidRDefault="002B351F" w:rsidP="002B351F"/>
    <w:p w14:paraId="712E272E" w14:textId="77777777" w:rsidR="002B351F" w:rsidRDefault="002B351F" w:rsidP="002B351F"/>
    <w:p w14:paraId="6E29B71A" w14:textId="77777777" w:rsidR="002B351F" w:rsidRDefault="002B351F" w:rsidP="002B351F"/>
    <w:p w14:paraId="415CE917" w14:textId="77777777" w:rsidR="002B351F" w:rsidRDefault="002B351F" w:rsidP="002B351F"/>
    <w:p w14:paraId="1C487C73" w14:textId="77777777" w:rsidR="002B351F" w:rsidRDefault="002B351F" w:rsidP="002B351F"/>
    <w:p w14:paraId="26B9F230" w14:textId="77777777" w:rsidR="002B351F" w:rsidRDefault="002B351F" w:rsidP="002B351F"/>
    <w:p w14:paraId="24F8C104" w14:textId="77777777" w:rsidR="002B351F" w:rsidRDefault="002B351F" w:rsidP="002B351F"/>
    <w:bookmarkEnd w:id="0"/>
    <w:p w14:paraId="63FADD65" w14:textId="0BE0BD1A" w:rsidR="00531288" w:rsidRDefault="00531288" w:rsidP="0035194F">
      <w:pPr>
        <w:sectPr w:rsidR="00531288" w:rsidSect="00976061">
          <w:headerReference w:type="default" r:id="rId12"/>
          <w:footerReference w:type="default" r:id="rId13"/>
          <w:headerReference w:type="first" r:id="rId14"/>
          <w:pgSz w:w="11906" w:h="16838" w:code="9"/>
          <w:pgMar w:top="851" w:right="737" w:bottom="1814" w:left="737" w:header="709" w:footer="709" w:gutter="0"/>
          <w:cols w:space="708"/>
          <w:titlePg/>
          <w:docGrid w:linePitch="360"/>
        </w:sectPr>
      </w:pPr>
    </w:p>
    <w:p w14:paraId="0653CCEF" w14:textId="77777777" w:rsidR="00976061" w:rsidRDefault="00976061" w:rsidP="00F247A7">
      <w:pPr>
        <w:pStyle w:val="Bullet01"/>
        <w:sectPr w:rsidR="00976061" w:rsidSect="00531288">
          <w:type w:val="continuous"/>
          <w:pgSz w:w="11906" w:h="16838" w:code="9"/>
          <w:pgMar w:top="851" w:right="1077" w:bottom="1814" w:left="1077" w:header="709" w:footer="709" w:gutter="0"/>
          <w:cols w:space="708"/>
          <w:titlePg/>
          <w:docGrid w:linePitch="360"/>
        </w:sectPr>
      </w:pPr>
    </w:p>
    <w:p w14:paraId="57E98E2B" w14:textId="77777777" w:rsidR="00976061" w:rsidRPr="000E3B9B" w:rsidRDefault="00976061" w:rsidP="000F7175"/>
    <w:sectPr w:rsidR="00976061" w:rsidRPr="000E3B9B" w:rsidSect="00F12B19">
      <w:headerReference w:type="default" r:id="rId15"/>
      <w:footerReference w:type="default" r:id="rId16"/>
      <w:headerReference w:type="first" r:id="rId17"/>
      <w:type w:val="continuous"/>
      <w:pgSz w:w="11906" w:h="16838" w:code="9"/>
      <w:pgMar w:top="851" w:right="1077" w:bottom="181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A556B" w14:textId="77777777" w:rsidR="00CF4681" w:rsidRDefault="00CF4681" w:rsidP="00D5744F">
      <w:pPr>
        <w:spacing w:after="0"/>
      </w:pPr>
      <w:r>
        <w:separator/>
      </w:r>
    </w:p>
  </w:endnote>
  <w:endnote w:type="continuationSeparator" w:id="0">
    <w:p w14:paraId="4198FA3A" w14:textId="77777777" w:rsidR="00CF4681" w:rsidRDefault="00CF4681" w:rsidP="00D574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7044" w14:textId="744D886A" w:rsidR="0069494C" w:rsidRDefault="005C5A7E" w:rsidP="00DC3F74">
    <w:pPr>
      <w:pStyle w:val="Footer"/>
      <w:ind w:left="1701"/>
      <w:rPr>
        <w:noProof/>
      </w:rPr>
    </w:pPr>
    <w:r w:rsidRPr="005C5A7E">
      <w:t>Appl</w:t>
    </w:r>
    <w:r w:rsidR="00152E78">
      <w:t xml:space="preserve">ication for </w:t>
    </w:r>
    <w:r w:rsidR="0035194F">
      <w:t>Permit to Busk</w:t>
    </w:r>
    <w:r w:rsidR="00152E78">
      <w:t xml:space="preserve"> </w:t>
    </w:r>
    <w:r w:rsidR="0069494C">
      <w:t xml:space="preserve">| Page </w:t>
    </w:r>
    <w:r w:rsidR="0069494C">
      <w:fldChar w:fldCharType="begin"/>
    </w:r>
    <w:r w:rsidR="0069494C">
      <w:instrText xml:space="preserve"> PAGE   \* MERGEFORMAT </w:instrText>
    </w:r>
    <w:r w:rsidR="0069494C">
      <w:fldChar w:fldCharType="separate"/>
    </w:r>
    <w:r w:rsidR="0069494C">
      <w:t>2</w:t>
    </w:r>
    <w:r w:rsidR="0069494C">
      <w:rPr>
        <w:noProof/>
      </w:rPr>
      <w:fldChar w:fldCharType="end"/>
    </w:r>
  </w:p>
  <w:p w14:paraId="6426BAD7" w14:textId="59EBEF0D" w:rsidR="00DC3F74" w:rsidRDefault="0000586C" w:rsidP="00DC3F74">
    <w:pPr>
      <w:pStyle w:val="Footer"/>
      <w:ind w:left="1701"/>
      <w:rPr>
        <w:noProof/>
      </w:rPr>
    </w:pPr>
    <w:r>
      <w:rPr>
        <w:noProof/>
      </w:rPr>
      <w:t xml:space="preserve">Version: </w:t>
    </w:r>
    <w:r w:rsidR="00614E87">
      <w:rPr>
        <w:noProof/>
      </w:rPr>
      <w:t>2</w:t>
    </w:r>
  </w:p>
  <w:p w14:paraId="3CDAB7A7" w14:textId="77EF48D6" w:rsidR="00DC3F74" w:rsidRDefault="00B03788" w:rsidP="00DC3F74">
    <w:pPr>
      <w:pStyle w:val="Footer"/>
      <w:ind w:left="1701"/>
    </w:pPr>
    <w:r>
      <w:t>05/09/</w:t>
    </w:r>
    <w:r w:rsidR="00FA7060">
      <w:t>2026</w:t>
    </w:r>
    <w:r w:rsidR="00FA706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AC63" w14:textId="77777777" w:rsidR="000E3B9B" w:rsidRDefault="000E3B9B" w:rsidP="00DC3F74">
    <w:pPr>
      <w:pStyle w:val="Footer"/>
      <w:ind w:left="1701"/>
      <w:rPr>
        <w:noProof/>
      </w:rPr>
    </w:pPr>
    <w:r w:rsidRPr="008D0286">
      <w:t xml:space="preserve">Document title </w:t>
    </w:r>
    <w:r>
      <w:t xml:space="preserve">| Page </w:t>
    </w:r>
    <w:r>
      <w:fldChar w:fldCharType="begin"/>
    </w:r>
    <w:r>
      <w:instrText xml:space="preserve"> PAGE   \* MERGEFORMAT </w:instrText>
    </w:r>
    <w:r>
      <w:fldChar w:fldCharType="separate"/>
    </w:r>
    <w:r>
      <w:t>2</w:t>
    </w:r>
    <w:r>
      <w:rPr>
        <w:noProof/>
      </w:rPr>
      <w:fldChar w:fldCharType="end"/>
    </w:r>
  </w:p>
  <w:p w14:paraId="438526DC" w14:textId="77777777" w:rsidR="000E3B9B" w:rsidRDefault="000E3B9B" w:rsidP="00DC3F74">
    <w:pPr>
      <w:pStyle w:val="Footer"/>
      <w:ind w:left="1701"/>
      <w:rPr>
        <w:noProof/>
      </w:rPr>
    </w:pPr>
    <w:r>
      <w:rPr>
        <w:noProof/>
      </w:rPr>
      <w:t>Version: 1</w:t>
    </w:r>
  </w:p>
  <w:p w14:paraId="6630980B" w14:textId="77777777" w:rsidR="000E3B9B" w:rsidRDefault="000E3B9B" w:rsidP="00DC3F74">
    <w:pPr>
      <w:pStyle w:val="Footer"/>
      <w:ind w:left="1701"/>
    </w:pPr>
    <w:r>
      <w:t>00/00/0000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F9AE3" w14:textId="77777777" w:rsidR="00CF4681" w:rsidRDefault="00CF4681" w:rsidP="00D5744F">
      <w:pPr>
        <w:spacing w:after="0"/>
      </w:pPr>
      <w:r>
        <w:separator/>
      </w:r>
    </w:p>
  </w:footnote>
  <w:footnote w:type="continuationSeparator" w:id="0">
    <w:p w14:paraId="7C1B7FC9" w14:textId="77777777" w:rsidR="00CF4681" w:rsidRDefault="00CF4681" w:rsidP="00D574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86B3" w14:textId="77777777" w:rsidR="004A7712" w:rsidRDefault="00AC5F86" w:rsidP="003D72CE">
    <w:pPr>
      <w:pStyle w:val="Header"/>
      <w:jc w:val="right"/>
    </w:pPr>
    <w:r>
      <w:rPr>
        <w:noProof/>
      </w:rPr>
      <w:drawing>
        <wp:anchor distT="0" distB="0" distL="114300" distR="114300" simplePos="0" relativeHeight="251658240" behindDoc="1" locked="0" layoutInCell="1" allowOverlap="1" wp14:anchorId="05B63071" wp14:editId="396D1380">
          <wp:simplePos x="0" y="0"/>
          <wp:positionH relativeFrom="page">
            <wp:align>left</wp:align>
          </wp:positionH>
          <wp:positionV relativeFrom="paragraph">
            <wp:posOffset>-443973</wp:posOffset>
          </wp:positionV>
          <wp:extent cx="7541231" cy="10667145"/>
          <wp:effectExtent l="0" t="0" r="3175" b="0"/>
          <wp:wrapNone/>
          <wp:docPr id="1124607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rsidR="0069494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B920" w14:textId="77777777" w:rsidR="0069494C" w:rsidRDefault="0069494C">
    <w:pPr>
      <w:pStyle w:val="Header"/>
    </w:pPr>
    <w:r>
      <w:rPr>
        <w:noProof/>
        <w:color w:val="FFFFFF" w:themeColor="background1"/>
      </w:rPr>
      <w:drawing>
        <wp:anchor distT="0" distB="0" distL="114300" distR="114300" simplePos="0" relativeHeight="251656192" behindDoc="1" locked="0" layoutInCell="1" allowOverlap="1" wp14:anchorId="2891F509" wp14:editId="02722474">
          <wp:simplePos x="0" y="0"/>
          <wp:positionH relativeFrom="page">
            <wp:align>right</wp:align>
          </wp:positionH>
          <wp:positionV relativeFrom="paragraph">
            <wp:posOffset>-441325</wp:posOffset>
          </wp:positionV>
          <wp:extent cx="7550613" cy="10680970"/>
          <wp:effectExtent l="0" t="0" r="0" b="0"/>
          <wp:wrapNone/>
          <wp:docPr id="1070883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4990" w14:textId="77777777" w:rsidR="000E3B9B" w:rsidRDefault="000E3B9B" w:rsidP="003D72CE">
    <w:pPr>
      <w:pStyle w:val="Header"/>
      <w:jc w:val="right"/>
    </w:pPr>
    <w:r>
      <w:rPr>
        <w:noProof/>
      </w:rPr>
      <w:drawing>
        <wp:anchor distT="0" distB="0" distL="114300" distR="114300" simplePos="0" relativeHeight="251661312" behindDoc="1" locked="0" layoutInCell="1" allowOverlap="1" wp14:anchorId="157D4AA2" wp14:editId="02A4F8F4">
          <wp:simplePos x="0" y="0"/>
          <wp:positionH relativeFrom="page">
            <wp:align>left</wp:align>
          </wp:positionH>
          <wp:positionV relativeFrom="paragraph">
            <wp:posOffset>-443973</wp:posOffset>
          </wp:positionV>
          <wp:extent cx="7541231" cy="10667145"/>
          <wp:effectExtent l="0" t="0" r="3175" b="0"/>
          <wp:wrapNone/>
          <wp:docPr id="207792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593E" w14:textId="77777777" w:rsidR="000E3B9B" w:rsidRDefault="000E3B9B">
    <w:pPr>
      <w:pStyle w:val="Header"/>
    </w:pPr>
    <w:r>
      <w:rPr>
        <w:noProof/>
        <w:color w:val="FFFFFF" w:themeColor="background1"/>
      </w:rPr>
      <w:drawing>
        <wp:anchor distT="0" distB="0" distL="114300" distR="114300" simplePos="0" relativeHeight="251660288" behindDoc="1" locked="0" layoutInCell="1" allowOverlap="1" wp14:anchorId="0DEF62CA" wp14:editId="33AD9110">
          <wp:simplePos x="0" y="0"/>
          <wp:positionH relativeFrom="page">
            <wp:align>right</wp:align>
          </wp:positionH>
          <wp:positionV relativeFrom="paragraph">
            <wp:posOffset>-441325</wp:posOffset>
          </wp:positionV>
          <wp:extent cx="7550613" cy="10680970"/>
          <wp:effectExtent l="0" t="0" r="0" b="0"/>
          <wp:wrapNone/>
          <wp:docPr id="931157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0AC2"/>
    <w:multiLevelType w:val="multilevel"/>
    <w:tmpl w:val="9CBA1E4A"/>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EC26C4"/>
    <w:multiLevelType w:val="hybridMultilevel"/>
    <w:tmpl w:val="C84E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3A7FCF"/>
    <w:multiLevelType w:val="multilevel"/>
    <w:tmpl w:val="3D4C19B0"/>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1542EAB"/>
    <w:multiLevelType w:val="multilevel"/>
    <w:tmpl w:val="ADFAF66A"/>
    <w:lvl w:ilvl="0">
      <w:start w:val="1"/>
      <w:numFmt w:val="lowerLetter"/>
      <w:pStyle w:val="Letter01"/>
      <w:lvlText w:val="%1."/>
      <w:lvlJc w:val="left"/>
      <w:pPr>
        <w:ind w:left="284" w:hanging="284"/>
      </w:pPr>
      <w:rPr>
        <w:rFonts w:hint="default"/>
      </w:rPr>
    </w:lvl>
    <w:lvl w:ilvl="1">
      <w:start w:val="1"/>
      <w:numFmt w:val="lowerRoman"/>
      <w:pStyle w:val="Letter02"/>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063356A"/>
    <w:multiLevelType w:val="multilevel"/>
    <w:tmpl w:val="9184F9A2"/>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CC0747D"/>
    <w:multiLevelType w:val="hybridMultilevel"/>
    <w:tmpl w:val="9E966F0E"/>
    <w:lvl w:ilvl="0" w:tplc="05443CB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DBB28DB"/>
    <w:multiLevelType w:val="hybridMultilevel"/>
    <w:tmpl w:val="535C4788"/>
    <w:lvl w:ilvl="0" w:tplc="7D5C93F0">
      <w:start w:val="1"/>
      <w:numFmt w:val="bullet"/>
      <w:lvlText w:val=""/>
      <w:lvlJc w:val="left"/>
      <w:pPr>
        <w:ind w:left="0" w:hanging="360"/>
      </w:pPr>
      <w:rPr>
        <w:rFonts w:ascii="Symbol" w:hAnsi="Symbol" w:hint="default"/>
      </w:rPr>
    </w:lvl>
    <w:lvl w:ilvl="1" w:tplc="0C090003">
      <w:start w:val="1"/>
      <w:numFmt w:val="bullet"/>
      <w:lvlText w:val="o"/>
      <w:lvlJc w:val="left"/>
      <w:pPr>
        <w:ind w:left="1260" w:hanging="360"/>
      </w:pPr>
      <w:rPr>
        <w:rFonts w:ascii="Courier New" w:hAnsi="Courier New" w:cs="Courier New" w:hint="default"/>
      </w:rPr>
    </w:lvl>
    <w:lvl w:ilvl="2" w:tplc="0C090005">
      <w:start w:val="1"/>
      <w:numFmt w:val="bullet"/>
      <w:lvlText w:val=""/>
      <w:lvlJc w:val="left"/>
      <w:pPr>
        <w:ind w:left="1980" w:hanging="360"/>
      </w:pPr>
      <w:rPr>
        <w:rFonts w:ascii="Wingdings" w:hAnsi="Wingdings" w:hint="default"/>
      </w:rPr>
    </w:lvl>
    <w:lvl w:ilvl="3" w:tplc="0C090001">
      <w:start w:val="1"/>
      <w:numFmt w:val="bullet"/>
      <w:lvlText w:val=""/>
      <w:lvlJc w:val="left"/>
      <w:pPr>
        <w:ind w:left="2700" w:hanging="360"/>
      </w:pPr>
      <w:rPr>
        <w:rFonts w:ascii="Symbol" w:hAnsi="Symbol" w:hint="default"/>
      </w:rPr>
    </w:lvl>
    <w:lvl w:ilvl="4" w:tplc="0C090003">
      <w:start w:val="1"/>
      <w:numFmt w:val="bullet"/>
      <w:lvlText w:val="o"/>
      <w:lvlJc w:val="left"/>
      <w:pPr>
        <w:ind w:left="3420" w:hanging="360"/>
      </w:pPr>
      <w:rPr>
        <w:rFonts w:ascii="Courier New" w:hAnsi="Courier New" w:cs="Courier New" w:hint="default"/>
      </w:rPr>
    </w:lvl>
    <w:lvl w:ilvl="5" w:tplc="0C090005">
      <w:start w:val="1"/>
      <w:numFmt w:val="bullet"/>
      <w:lvlText w:val=""/>
      <w:lvlJc w:val="left"/>
      <w:pPr>
        <w:ind w:left="4140" w:hanging="360"/>
      </w:pPr>
      <w:rPr>
        <w:rFonts w:ascii="Wingdings" w:hAnsi="Wingdings" w:hint="default"/>
      </w:rPr>
    </w:lvl>
    <w:lvl w:ilvl="6" w:tplc="0C090001">
      <w:start w:val="1"/>
      <w:numFmt w:val="bullet"/>
      <w:lvlText w:val=""/>
      <w:lvlJc w:val="left"/>
      <w:pPr>
        <w:ind w:left="4860" w:hanging="360"/>
      </w:pPr>
      <w:rPr>
        <w:rFonts w:ascii="Symbol" w:hAnsi="Symbol" w:hint="default"/>
      </w:rPr>
    </w:lvl>
    <w:lvl w:ilvl="7" w:tplc="0C090003">
      <w:start w:val="1"/>
      <w:numFmt w:val="bullet"/>
      <w:lvlText w:val="o"/>
      <w:lvlJc w:val="left"/>
      <w:pPr>
        <w:ind w:left="5580" w:hanging="360"/>
      </w:pPr>
      <w:rPr>
        <w:rFonts w:ascii="Courier New" w:hAnsi="Courier New" w:cs="Courier New" w:hint="default"/>
      </w:rPr>
    </w:lvl>
    <w:lvl w:ilvl="8" w:tplc="0C090005">
      <w:start w:val="1"/>
      <w:numFmt w:val="bullet"/>
      <w:lvlText w:val=""/>
      <w:lvlJc w:val="left"/>
      <w:pPr>
        <w:ind w:left="6300" w:hanging="360"/>
      </w:pPr>
      <w:rPr>
        <w:rFonts w:ascii="Wingdings" w:hAnsi="Wingdings" w:hint="default"/>
      </w:rPr>
    </w:lvl>
  </w:abstractNum>
  <w:abstractNum w:abstractNumId="7" w15:restartNumberingAfterBreak="0">
    <w:nsid w:val="5F951073"/>
    <w:multiLevelType w:val="hybridMultilevel"/>
    <w:tmpl w:val="78F6DD66"/>
    <w:lvl w:ilvl="0" w:tplc="98E07222">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8" w15:restartNumberingAfterBreak="0">
    <w:nsid w:val="64055764"/>
    <w:multiLevelType w:val="hybridMultilevel"/>
    <w:tmpl w:val="BC1CF2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6A17D3B"/>
    <w:multiLevelType w:val="hybridMultilevel"/>
    <w:tmpl w:val="28A0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B723425"/>
    <w:multiLevelType w:val="multilevel"/>
    <w:tmpl w:val="29F28874"/>
    <w:lvl w:ilvl="0">
      <w:start w:val="1"/>
      <w:numFmt w:val="decimal"/>
      <w:pStyle w:val="Number01"/>
      <w:lvlText w:val="%1."/>
      <w:lvlJc w:val="left"/>
      <w:pPr>
        <w:ind w:left="284" w:hanging="284"/>
      </w:pPr>
      <w:rPr>
        <w:rFonts w:hint="default"/>
      </w:rPr>
    </w:lvl>
    <w:lvl w:ilvl="1">
      <w:start w:val="1"/>
      <w:numFmt w:val="decimal"/>
      <w:pStyle w:val="Number02"/>
      <w:lvlText w:val="%1.%2"/>
      <w:lvlJc w:val="left"/>
      <w:pPr>
        <w:ind w:left="851" w:hanging="567"/>
      </w:pPr>
      <w:rPr>
        <w:rFonts w:hint="default"/>
      </w:rPr>
    </w:lvl>
    <w:lvl w:ilvl="2">
      <w:start w:val="1"/>
      <w:numFmt w:val="decimal"/>
      <w:pStyle w:val="Number03"/>
      <w:lvlText w:val="%1.%2.%3"/>
      <w:lvlJc w:val="left"/>
      <w:pPr>
        <w:ind w:left="1701" w:hanging="85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13E3118"/>
    <w:multiLevelType w:val="multilevel"/>
    <w:tmpl w:val="E13A21A4"/>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24179493">
    <w:abstractNumId w:val="11"/>
  </w:num>
  <w:num w:numId="2" w16cid:durableId="953906746">
    <w:abstractNumId w:val="10"/>
  </w:num>
  <w:num w:numId="3" w16cid:durableId="1131554542">
    <w:abstractNumId w:val="3"/>
  </w:num>
  <w:num w:numId="4" w16cid:durableId="1227490467">
    <w:abstractNumId w:val="10"/>
  </w:num>
  <w:num w:numId="5" w16cid:durableId="335575441">
    <w:abstractNumId w:val="10"/>
  </w:num>
  <w:num w:numId="6" w16cid:durableId="5446237">
    <w:abstractNumId w:val="10"/>
  </w:num>
  <w:num w:numId="7" w16cid:durableId="219825342">
    <w:abstractNumId w:val="3"/>
  </w:num>
  <w:num w:numId="8" w16cid:durableId="1687633593">
    <w:abstractNumId w:val="3"/>
  </w:num>
  <w:num w:numId="9" w16cid:durableId="185405731">
    <w:abstractNumId w:val="11"/>
  </w:num>
  <w:num w:numId="10" w16cid:durableId="360667104">
    <w:abstractNumId w:val="11"/>
  </w:num>
  <w:num w:numId="11" w16cid:durableId="1921475300">
    <w:abstractNumId w:val="11"/>
  </w:num>
  <w:num w:numId="12" w16cid:durableId="1608192548">
    <w:abstractNumId w:val="11"/>
  </w:num>
  <w:num w:numId="13" w16cid:durableId="797143419">
    <w:abstractNumId w:val="11"/>
  </w:num>
  <w:num w:numId="14" w16cid:durableId="1469082837">
    <w:abstractNumId w:val="11"/>
  </w:num>
  <w:num w:numId="15" w16cid:durableId="2124379869">
    <w:abstractNumId w:val="10"/>
  </w:num>
  <w:num w:numId="16" w16cid:durableId="1295597246">
    <w:abstractNumId w:val="10"/>
  </w:num>
  <w:num w:numId="17" w16cid:durableId="1125195171">
    <w:abstractNumId w:val="10"/>
  </w:num>
  <w:num w:numId="18" w16cid:durableId="759331223">
    <w:abstractNumId w:val="3"/>
  </w:num>
  <w:num w:numId="19" w16cid:durableId="1037050323">
    <w:abstractNumId w:val="3"/>
  </w:num>
  <w:num w:numId="20" w16cid:durableId="752167944">
    <w:abstractNumId w:val="9"/>
  </w:num>
  <w:num w:numId="21" w16cid:durableId="967927736">
    <w:abstractNumId w:val="5"/>
  </w:num>
  <w:num w:numId="22" w16cid:durableId="1708482291">
    <w:abstractNumId w:val="8"/>
  </w:num>
  <w:num w:numId="23" w16cid:durableId="37827098">
    <w:abstractNumId w:val="7"/>
  </w:num>
  <w:num w:numId="24" w16cid:durableId="1526140052">
    <w:abstractNumId w:val="0"/>
  </w:num>
  <w:num w:numId="25" w16cid:durableId="1600478686">
    <w:abstractNumId w:val="4"/>
  </w:num>
  <w:num w:numId="26" w16cid:durableId="1867404083">
    <w:abstractNumId w:val="2"/>
  </w:num>
  <w:num w:numId="27" w16cid:durableId="230964291">
    <w:abstractNumId w:val="1"/>
  </w:num>
  <w:num w:numId="28" w16cid:durableId="327178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0A"/>
    <w:rsid w:val="0000586C"/>
    <w:rsid w:val="00010EF2"/>
    <w:rsid w:val="00021342"/>
    <w:rsid w:val="0007081C"/>
    <w:rsid w:val="00074246"/>
    <w:rsid w:val="00075914"/>
    <w:rsid w:val="00075ECB"/>
    <w:rsid w:val="000978EE"/>
    <w:rsid w:val="000A3294"/>
    <w:rsid w:val="000B5325"/>
    <w:rsid w:val="000B7115"/>
    <w:rsid w:val="000C4772"/>
    <w:rsid w:val="000C6662"/>
    <w:rsid w:val="000D38C5"/>
    <w:rsid w:val="000D4C2D"/>
    <w:rsid w:val="000E376C"/>
    <w:rsid w:val="000E3B9B"/>
    <w:rsid w:val="000F3729"/>
    <w:rsid w:val="000F7175"/>
    <w:rsid w:val="000F79E4"/>
    <w:rsid w:val="00103C01"/>
    <w:rsid w:val="00111924"/>
    <w:rsid w:val="001233C2"/>
    <w:rsid w:val="00127455"/>
    <w:rsid w:val="00130A24"/>
    <w:rsid w:val="00141877"/>
    <w:rsid w:val="00144AFF"/>
    <w:rsid w:val="00144E8B"/>
    <w:rsid w:val="00152E78"/>
    <w:rsid w:val="00155D2E"/>
    <w:rsid w:val="00156618"/>
    <w:rsid w:val="00184455"/>
    <w:rsid w:val="001847B3"/>
    <w:rsid w:val="00185DF8"/>
    <w:rsid w:val="001902E7"/>
    <w:rsid w:val="00193AE8"/>
    <w:rsid w:val="001A0B63"/>
    <w:rsid w:val="001A1B4E"/>
    <w:rsid w:val="001C1E9A"/>
    <w:rsid w:val="001C1FEC"/>
    <w:rsid w:val="001C608E"/>
    <w:rsid w:val="001D599D"/>
    <w:rsid w:val="001F0B32"/>
    <w:rsid w:val="00201E77"/>
    <w:rsid w:val="002246ED"/>
    <w:rsid w:val="00224D7E"/>
    <w:rsid w:val="002339EB"/>
    <w:rsid w:val="00237641"/>
    <w:rsid w:val="00252E92"/>
    <w:rsid w:val="002819B3"/>
    <w:rsid w:val="00285D20"/>
    <w:rsid w:val="002A34AB"/>
    <w:rsid w:val="002B1A81"/>
    <w:rsid w:val="002B351F"/>
    <w:rsid w:val="002B39BC"/>
    <w:rsid w:val="002B63B2"/>
    <w:rsid w:val="002B6688"/>
    <w:rsid w:val="002C09CD"/>
    <w:rsid w:val="002C2818"/>
    <w:rsid w:val="002C3E4F"/>
    <w:rsid w:val="002C56BB"/>
    <w:rsid w:val="002D421C"/>
    <w:rsid w:val="002D7FC7"/>
    <w:rsid w:val="002E0546"/>
    <w:rsid w:val="003024B9"/>
    <w:rsid w:val="00321ACF"/>
    <w:rsid w:val="003415B4"/>
    <w:rsid w:val="0035194F"/>
    <w:rsid w:val="00364D97"/>
    <w:rsid w:val="00371076"/>
    <w:rsid w:val="003750EC"/>
    <w:rsid w:val="0037700F"/>
    <w:rsid w:val="003A2339"/>
    <w:rsid w:val="003C0CE6"/>
    <w:rsid w:val="003C3F53"/>
    <w:rsid w:val="003D2AE3"/>
    <w:rsid w:val="003D5762"/>
    <w:rsid w:val="003D71BC"/>
    <w:rsid w:val="003D72CE"/>
    <w:rsid w:val="003E5CFB"/>
    <w:rsid w:val="003F0C4C"/>
    <w:rsid w:val="00401379"/>
    <w:rsid w:val="00411E24"/>
    <w:rsid w:val="00417505"/>
    <w:rsid w:val="0042262C"/>
    <w:rsid w:val="0044046F"/>
    <w:rsid w:val="00481AB8"/>
    <w:rsid w:val="004A7712"/>
    <w:rsid w:val="004B54A0"/>
    <w:rsid w:val="004C10F1"/>
    <w:rsid w:val="004C2F2A"/>
    <w:rsid w:val="004E674B"/>
    <w:rsid w:val="00503098"/>
    <w:rsid w:val="005165B5"/>
    <w:rsid w:val="00531288"/>
    <w:rsid w:val="005475A5"/>
    <w:rsid w:val="00562F4B"/>
    <w:rsid w:val="0057525F"/>
    <w:rsid w:val="00576F32"/>
    <w:rsid w:val="005854D1"/>
    <w:rsid w:val="005866DE"/>
    <w:rsid w:val="0058774A"/>
    <w:rsid w:val="005B1565"/>
    <w:rsid w:val="005B6148"/>
    <w:rsid w:val="005C4DCC"/>
    <w:rsid w:val="005C5A7E"/>
    <w:rsid w:val="005D110E"/>
    <w:rsid w:val="005D7A7F"/>
    <w:rsid w:val="005F64C6"/>
    <w:rsid w:val="006012A3"/>
    <w:rsid w:val="006061A7"/>
    <w:rsid w:val="006071FA"/>
    <w:rsid w:val="00612DD9"/>
    <w:rsid w:val="00614E87"/>
    <w:rsid w:val="00616733"/>
    <w:rsid w:val="00622C8B"/>
    <w:rsid w:val="006333D4"/>
    <w:rsid w:val="00644882"/>
    <w:rsid w:val="00644E43"/>
    <w:rsid w:val="006619DF"/>
    <w:rsid w:val="006630A0"/>
    <w:rsid w:val="006650FE"/>
    <w:rsid w:val="00666826"/>
    <w:rsid w:val="00675817"/>
    <w:rsid w:val="00682ED5"/>
    <w:rsid w:val="0069494C"/>
    <w:rsid w:val="006B3F3B"/>
    <w:rsid w:val="006B418C"/>
    <w:rsid w:val="006B7CD7"/>
    <w:rsid w:val="006C4908"/>
    <w:rsid w:val="006C7C38"/>
    <w:rsid w:val="006C7FF9"/>
    <w:rsid w:val="006D02F5"/>
    <w:rsid w:val="006D3888"/>
    <w:rsid w:val="006E033C"/>
    <w:rsid w:val="006E2F4A"/>
    <w:rsid w:val="006E368E"/>
    <w:rsid w:val="006F44E6"/>
    <w:rsid w:val="006F7CA1"/>
    <w:rsid w:val="00705D15"/>
    <w:rsid w:val="00705DB6"/>
    <w:rsid w:val="00710337"/>
    <w:rsid w:val="007114D0"/>
    <w:rsid w:val="00712DB6"/>
    <w:rsid w:val="00721BC4"/>
    <w:rsid w:val="007304A6"/>
    <w:rsid w:val="00767D28"/>
    <w:rsid w:val="00773DF2"/>
    <w:rsid w:val="00777A28"/>
    <w:rsid w:val="007841CE"/>
    <w:rsid w:val="007A6AEE"/>
    <w:rsid w:val="007A6EA0"/>
    <w:rsid w:val="007B7BB0"/>
    <w:rsid w:val="007E1E38"/>
    <w:rsid w:val="007E2CFB"/>
    <w:rsid w:val="007E6982"/>
    <w:rsid w:val="007F5853"/>
    <w:rsid w:val="00802B57"/>
    <w:rsid w:val="00803F18"/>
    <w:rsid w:val="00835DC8"/>
    <w:rsid w:val="0083632F"/>
    <w:rsid w:val="00850248"/>
    <w:rsid w:val="00852160"/>
    <w:rsid w:val="00860E8F"/>
    <w:rsid w:val="008712F4"/>
    <w:rsid w:val="00877E2C"/>
    <w:rsid w:val="00877E46"/>
    <w:rsid w:val="0088330A"/>
    <w:rsid w:val="00891CFA"/>
    <w:rsid w:val="008A4F00"/>
    <w:rsid w:val="008C411A"/>
    <w:rsid w:val="008C7F1C"/>
    <w:rsid w:val="008D41EE"/>
    <w:rsid w:val="00901BF1"/>
    <w:rsid w:val="00923E09"/>
    <w:rsid w:val="00924984"/>
    <w:rsid w:val="00935B5E"/>
    <w:rsid w:val="00940DC6"/>
    <w:rsid w:val="009577FA"/>
    <w:rsid w:val="00976061"/>
    <w:rsid w:val="009A4593"/>
    <w:rsid w:val="009A54E8"/>
    <w:rsid w:val="009B05C0"/>
    <w:rsid w:val="009B2973"/>
    <w:rsid w:val="009B42E3"/>
    <w:rsid w:val="009B642D"/>
    <w:rsid w:val="009B785C"/>
    <w:rsid w:val="009C153D"/>
    <w:rsid w:val="009C3B36"/>
    <w:rsid w:val="009D2625"/>
    <w:rsid w:val="00A00D5C"/>
    <w:rsid w:val="00A13BB1"/>
    <w:rsid w:val="00A33A67"/>
    <w:rsid w:val="00A3629E"/>
    <w:rsid w:val="00A45345"/>
    <w:rsid w:val="00A5072D"/>
    <w:rsid w:val="00A56F9D"/>
    <w:rsid w:val="00A57EF8"/>
    <w:rsid w:val="00A657D7"/>
    <w:rsid w:val="00A74DA6"/>
    <w:rsid w:val="00A76D1B"/>
    <w:rsid w:val="00AA7A60"/>
    <w:rsid w:val="00AB31E9"/>
    <w:rsid w:val="00AC5F86"/>
    <w:rsid w:val="00AD1F27"/>
    <w:rsid w:val="00AD35A0"/>
    <w:rsid w:val="00AD3B0B"/>
    <w:rsid w:val="00AE302E"/>
    <w:rsid w:val="00B03788"/>
    <w:rsid w:val="00B06597"/>
    <w:rsid w:val="00B14C53"/>
    <w:rsid w:val="00B2347C"/>
    <w:rsid w:val="00B241E2"/>
    <w:rsid w:val="00B24488"/>
    <w:rsid w:val="00B2769C"/>
    <w:rsid w:val="00B32FCA"/>
    <w:rsid w:val="00B37B7D"/>
    <w:rsid w:val="00B60E59"/>
    <w:rsid w:val="00B60FE0"/>
    <w:rsid w:val="00B6782A"/>
    <w:rsid w:val="00B92754"/>
    <w:rsid w:val="00BB174C"/>
    <w:rsid w:val="00BB1D3D"/>
    <w:rsid w:val="00BB5754"/>
    <w:rsid w:val="00BB611D"/>
    <w:rsid w:val="00BB6386"/>
    <w:rsid w:val="00BC23FB"/>
    <w:rsid w:val="00BC27F1"/>
    <w:rsid w:val="00BC3E2D"/>
    <w:rsid w:val="00BC3FE7"/>
    <w:rsid w:val="00BD4B8E"/>
    <w:rsid w:val="00BE444B"/>
    <w:rsid w:val="00BE7E31"/>
    <w:rsid w:val="00BF1C41"/>
    <w:rsid w:val="00C0302E"/>
    <w:rsid w:val="00C17AFF"/>
    <w:rsid w:val="00C20815"/>
    <w:rsid w:val="00C24942"/>
    <w:rsid w:val="00C258B0"/>
    <w:rsid w:val="00C31384"/>
    <w:rsid w:val="00C4292A"/>
    <w:rsid w:val="00C52665"/>
    <w:rsid w:val="00C52C39"/>
    <w:rsid w:val="00C54F7B"/>
    <w:rsid w:val="00C62734"/>
    <w:rsid w:val="00C63DE0"/>
    <w:rsid w:val="00C677E0"/>
    <w:rsid w:val="00C81D92"/>
    <w:rsid w:val="00C91F99"/>
    <w:rsid w:val="00CA2C52"/>
    <w:rsid w:val="00CB2074"/>
    <w:rsid w:val="00CC2EA6"/>
    <w:rsid w:val="00CC4F57"/>
    <w:rsid w:val="00CE4EA2"/>
    <w:rsid w:val="00CF0FC0"/>
    <w:rsid w:val="00CF3A63"/>
    <w:rsid w:val="00CF4681"/>
    <w:rsid w:val="00CF5D5E"/>
    <w:rsid w:val="00CF7F67"/>
    <w:rsid w:val="00D0316E"/>
    <w:rsid w:val="00D319F8"/>
    <w:rsid w:val="00D31C67"/>
    <w:rsid w:val="00D37845"/>
    <w:rsid w:val="00D4214E"/>
    <w:rsid w:val="00D4337D"/>
    <w:rsid w:val="00D43EDF"/>
    <w:rsid w:val="00D45755"/>
    <w:rsid w:val="00D513E4"/>
    <w:rsid w:val="00D52705"/>
    <w:rsid w:val="00D5744F"/>
    <w:rsid w:val="00D6494F"/>
    <w:rsid w:val="00D67F3D"/>
    <w:rsid w:val="00D75B20"/>
    <w:rsid w:val="00D900F7"/>
    <w:rsid w:val="00D937BE"/>
    <w:rsid w:val="00DB3385"/>
    <w:rsid w:val="00DC068D"/>
    <w:rsid w:val="00DC3F74"/>
    <w:rsid w:val="00DD68CE"/>
    <w:rsid w:val="00DD77B8"/>
    <w:rsid w:val="00DD78A6"/>
    <w:rsid w:val="00DE7376"/>
    <w:rsid w:val="00DF50EE"/>
    <w:rsid w:val="00E077B1"/>
    <w:rsid w:val="00E20F7A"/>
    <w:rsid w:val="00E356DF"/>
    <w:rsid w:val="00E41A0E"/>
    <w:rsid w:val="00E55EF2"/>
    <w:rsid w:val="00E66A65"/>
    <w:rsid w:val="00E738F8"/>
    <w:rsid w:val="00E85CDC"/>
    <w:rsid w:val="00EC2CE0"/>
    <w:rsid w:val="00ED23FB"/>
    <w:rsid w:val="00EF616C"/>
    <w:rsid w:val="00F12B19"/>
    <w:rsid w:val="00F2105C"/>
    <w:rsid w:val="00F247A7"/>
    <w:rsid w:val="00F267CB"/>
    <w:rsid w:val="00F30007"/>
    <w:rsid w:val="00F5342D"/>
    <w:rsid w:val="00F5576E"/>
    <w:rsid w:val="00F61F67"/>
    <w:rsid w:val="00F647D6"/>
    <w:rsid w:val="00F70266"/>
    <w:rsid w:val="00F965AA"/>
    <w:rsid w:val="00FA0CE9"/>
    <w:rsid w:val="00FA7060"/>
    <w:rsid w:val="00FB14F7"/>
    <w:rsid w:val="00FB1577"/>
    <w:rsid w:val="00FB5B3F"/>
    <w:rsid w:val="00FB6F5B"/>
    <w:rsid w:val="00FC17A2"/>
    <w:rsid w:val="00FC60FC"/>
    <w:rsid w:val="00FD34C3"/>
    <w:rsid w:val="00FD5CF6"/>
    <w:rsid w:val="00FD691D"/>
    <w:rsid w:val="00FE0F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CE4BCD9"/>
  <w15:chartTrackingRefBased/>
  <w15:docId w15:val="{1312010F-7503-4EF9-89FE-AAD52B02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A13BB1"/>
    <w:pPr>
      <w:spacing w:after="100" w:line="240" w:lineRule="auto"/>
    </w:pPr>
    <w:rPr>
      <w:rFonts w:ascii="Arial" w:hAnsi="Arial"/>
      <w:sz w:val="20"/>
    </w:rPr>
  </w:style>
  <w:style w:type="paragraph" w:styleId="Heading1">
    <w:name w:val="heading 1"/>
    <w:aliases w:val="Heading 01"/>
    <w:basedOn w:val="Normal"/>
    <w:next w:val="Normal"/>
    <w:link w:val="Heading1Char"/>
    <w:autoRedefine/>
    <w:uiPriority w:val="1"/>
    <w:qFormat/>
    <w:rsid w:val="00924984"/>
    <w:pPr>
      <w:keepNext/>
      <w:keepLines/>
      <w:spacing w:before="200"/>
      <w:outlineLvl w:val="0"/>
    </w:pPr>
    <w:rPr>
      <w:rFonts w:eastAsiaTheme="majorEastAsia" w:cstheme="majorBidi"/>
      <w:color w:val="EF413D" w:themeColor="accent3"/>
      <w:sz w:val="32"/>
      <w:szCs w:val="32"/>
    </w:rPr>
  </w:style>
  <w:style w:type="paragraph" w:styleId="Heading2">
    <w:name w:val="heading 2"/>
    <w:aliases w:val="Heading 02"/>
    <w:basedOn w:val="Normal"/>
    <w:next w:val="Normal"/>
    <w:link w:val="Heading2Char"/>
    <w:autoRedefine/>
    <w:uiPriority w:val="1"/>
    <w:qFormat/>
    <w:rsid w:val="00A13BB1"/>
    <w:pPr>
      <w:keepNext/>
      <w:keepLines/>
      <w:spacing w:before="80" w:after="40"/>
      <w:outlineLvl w:val="1"/>
    </w:pPr>
    <w:rPr>
      <w:rFonts w:eastAsiaTheme="majorEastAsia" w:cstheme="majorBidi"/>
      <w:b/>
      <w:color w:val="5C072E"/>
      <w:sz w:val="26"/>
      <w:szCs w:val="26"/>
    </w:rPr>
  </w:style>
  <w:style w:type="paragraph" w:styleId="Heading3">
    <w:name w:val="heading 3"/>
    <w:aliases w:val="Heading 03"/>
    <w:basedOn w:val="Normal"/>
    <w:next w:val="Normal"/>
    <w:link w:val="Heading3Char"/>
    <w:uiPriority w:val="1"/>
    <w:qFormat/>
    <w:rsid w:val="00A13BB1"/>
    <w:pPr>
      <w:keepNext/>
      <w:keepLines/>
      <w:spacing w:before="40" w:after="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semiHidden/>
    <w:qFormat/>
    <w:rsid w:val="00F61F67"/>
    <w:pPr>
      <w:ind w:left="720"/>
      <w:contextualSpacing/>
    </w:pPr>
  </w:style>
  <w:style w:type="paragraph" w:customStyle="1" w:styleId="Bullet01">
    <w:name w:val="Bullet 01"/>
    <w:basedOn w:val="ListParagraph"/>
    <w:link w:val="Bullet01Char"/>
    <w:autoRedefine/>
    <w:uiPriority w:val="3"/>
    <w:qFormat/>
    <w:rsid w:val="00F61F67"/>
    <w:pPr>
      <w:ind w:left="0"/>
      <w:contextualSpacing w:val="0"/>
    </w:pPr>
  </w:style>
  <w:style w:type="character" w:customStyle="1" w:styleId="ListParagraphChar">
    <w:name w:val="List Paragraph Char"/>
    <w:basedOn w:val="DefaultParagraphFont"/>
    <w:link w:val="ListParagraph"/>
    <w:uiPriority w:val="34"/>
    <w:semiHidden/>
    <w:rsid w:val="00F61F67"/>
    <w:rPr>
      <w:rFonts w:ascii="Arial" w:hAnsi="Arial"/>
    </w:rPr>
  </w:style>
  <w:style w:type="character" w:customStyle="1" w:styleId="Bullet01Char">
    <w:name w:val="Bullet 01 Char"/>
    <w:basedOn w:val="ListParagraphChar"/>
    <w:link w:val="Bullet01"/>
    <w:uiPriority w:val="3"/>
    <w:rsid w:val="00F61F67"/>
    <w:rPr>
      <w:rFonts w:ascii="Arial" w:hAnsi="Arial"/>
    </w:rPr>
  </w:style>
  <w:style w:type="paragraph" w:customStyle="1" w:styleId="Bullet02">
    <w:name w:val="Bullet 02"/>
    <w:basedOn w:val="Bullet01"/>
    <w:link w:val="Bullet02Char"/>
    <w:autoRedefine/>
    <w:uiPriority w:val="3"/>
    <w:qFormat/>
    <w:rsid w:val="00F61F67"/>
    <w:pPr>
      <w:numPr>
        <w:ilvl w:val="1"/>
      </w:numPr>
    </w:pPr>
  </w:style>
  <w:style w:type="character" w:customStyle="1" w:styleId="Bullet02Char">
    <w:name w:val="Bullet 02 Char"/>
    <w:basedOn w:val="Bullet01Char"/>
    <w:link w:val="Bullet02"/>
    <w:uiPriority w:val="3"/>
    <w:rsid w:val="00F61F67"/>
    <w:rPr>
      <w:rFonts w:ascii="Arial" w:hAnsi="Arial"/>
    </w:rPr>
  </w:style>
  <w:style w:type="paragraph" w:customStyle="1" w:styleId="Bullet03">
    <w:name w:val="Bullet 03"/>
    <w:basedOn w:val="Bullet02"/>
    <w:link w:val="Bullet03Char"/>
    <w:uiPriority w:val="3"/>
    <w:qFormat/>
    <w:rsid w:val="00F61F67"/>
    <w:pPr>
      <w:numPr>
        <w:ilvl w:val="2"/>
      </w:numPr>
    </w:pPr>
  </w:style>
  <w:style w:type="character" w:customStyle="1" w:styleId="Bullet03Char">
    <w:name w:val="Bullet 03 Char"/>
    <w:basedOn w:val="Bullet02Char"/>
    <w:link w:val="Bullet03"/>
    <w:uiPriority w:val="3"/>
    <w:rsid w:val="00F61F67"/>
    <w:rPr>
      <w:rFonts w:ascii="Arial" w:hAnsi="Arial"/>
    </w:rPr>
  </w:style>
  <w:style w:type="paragraph" w:styleId="NoSpacing">
    <w:name w:val="No Spacing"/>
    <w:link w:val="NoSpacingChar"/>
    <w:uiPriority w:val="1"/>
    <w:qFormat/>
    <w:rsid w:val="00F61F67"/>
    <w:pPr>
      <w:spacing w:after="0" w:line="240" w:lineRule="auto"/>
    </w:pPr>
    <w:rPr>
      <w:rFonts w:ascii="Arial" w:hAnsi="Arial"/>
    </w:rPr>
  </w:style>
  <w:style w:type="paragraph" w:styleId="Title">
    <w:name w:val="Title"/>
    <w:basedOn w:val="Normal"/>
    <w:next w:val="Normal"/>
    <w:link w:val="TitleChar"/>
    <w:autoRedefine/>
    <w:qFormat/>
    <w:rsid w:val="00AE302E"/>
    <w:pPr>
      <w:spacing w:after="160"/>
      <w:contextualSpacing/>
    </w:pPr>
    <w:rPr>
      <w:rFonts w:eastAsiaTheme="majorEastAsia" w:cstheme="majorBidi"/>
      <w:color w:val="5C072E" w:themeColor="text2"/>
      <w:spacing w:val="-10"/>
      <w:kern w:val="28"/>
      <w:sz w:val="48"/>
      <w:szCs w:val="56"/>
    </w:rPr>
  </w:style>
  <w:style w:type="character" w:customStyle="1" w:styleId="TitleChar">
    <w:name w:val="Title Char"/>
    <w:basedOn w:val="DefaultParagraphFont"/>
    <w:link w:val="Title"/>
    <w:rsid w:val="00AE302E"/>
    <w:rPr>
      <w:rFonts w:ascii="Arial" w:eastAsiaTheme="majorEastAsia" w:hAnsi="Arial" w:cstheme="majorBidi"/>
      <w:color w:val="5C072E" w:themeColor="text2"/>
      <w:spacing w:val="-10"/>
      <w:kern w:val="28"/>
      <w:sz w:val="48"/>
      <w:szCs w:val="56"/>
    </w:rPr>
  </w:style>
  <w:style w:type="character" w:customStyle="1" w:styleId="Heading1Char">
    <w:name w:val="Heading 1 Char"/>
    <w:aliases w:val="Heading 01 Char"/>
    <w:basedOn w:val="DefaultParagraphFont"/>
    <w:link w:val="Heading1"/>
    <w:uiPriority w:val="1"/>
    <w:rsid w:val="00924984"/>
    <w:rPr>
      <w:rFonts w:ascii="Arial" w:eastAsiaTheme="majorEastAsia" w:hAnsi="Arial" w:cstheme="majorBidi"/>
      <w:color w:val="EF413D" w:themeColor="accent3"/>
      <w:sz w:val="32"/>
      <w:szCs w:val="32"/>
    </w:rPr>
  </w:style>
  <w:style w:type="character" w:customStyle="1" w:styleId="Heading2Char">
    <w:name w:val="Heading 2 Char"/>
    <w:aliases w:val="Heading 02 Char"/>
    <w:basedOn w:val="DefaultParagraphFont"/>
    <w:link w:val="Heading2"/>
    <w:uiPriority w:val="1"/>
    <w:rsid w:val="00A13BB1"/>
    <w:rPr>
      <w:rFonts w:ascii="Arial" w:eastAsiaTheme="majorEastAsia" w:hAnsi="Arial" w:cstheme="majorBidi"/>
      <w:b/>
      <w:color w:val="5C072E"/>
      <w:sz w:val="26"/>
      <w:szCs w:val="26"/>
    </w:rPr>
  </w:style>
  <w:style w:type="character" w:customStyle="1" w:styleId="Heading3Char">
    <w:name w:val="Heading 3 Char"/>
    <w:aliases w:val="Heading 03 Char"/>
    <w:basedOn w:val="DefaultParagraphFont"/>
    <w:link w:val="Heading3"/>
    <w:uiPriority w:val="1"/>
    <w:rsid w:val="00A13BB1"/>
    <w:rPr>
      <w:rFonts w:ascii="Arial" w:eastAsiaTheme="majorEastAsia" w:hAnsi="Arial" w:cstheme="majorBidi"/>
      <w:b/>
      <w:szCs w:val="24"/>
    </w:rPr>
  </w:style>
  <w:style w:type="paragraph" w:styleId="Caption">
    <w:name w:val="caption"/>
    <w:basedOn w:val="Normal"/>
    <w:next w:val="Normal"/>
    <w:autoRedefine/>
    <w:uiPriority w:val="4"/>
    <w:qFormat/>
    <w:rsid w:val="00CC4F57"/>
    <w:pPr>
      <w:spacing w:before="48" w:after="48"/>
    </w:pPr>
    <w:rPr>
      <w:bCs/>
      <w:iCs/>
      <w:sz w:val="16"/>
      <w:szCs w:val="20"/>
    </w:rPr>
  </w:style>
  <w:style w:type="paragraph" w:customStyle="1" w:styleId="Number01">
    <w:name w:val="Number 01"/>
    <w:basedOn w:val="Bullet01"/>
    <w:link w:val="Number01Char"/>
    <w:autoRedefine/>
    <w:uiPriority w:val="3"/>
    <w:qFormat/>
    <w:rsid w:val="00F61F67"/>
    <w:pPr>
      <w:numPr>
        <w:numId w:val="17"/>
      </w:numPr>
    </w:pPr>
  </w:style>
  <w:style w:type="character" w:customStyle="1" w:styleId="Number01Char">
    <w:name w:val="Number 01 Char"/>
    <w:basedOn w:val="Bullet01Char"/>
    <w:link w:val="Number01"/>
    <w:uiPriority w:val="3"/>
    <w:rsid w:val="00F61F67"/>
    <w:rPr>
      <w:rFonts w:ascii="Arial" w:hAnsi="Arial"/>
    </w:rPr>
  </w:style>
  <w:style w:type="paragraph" w:customStyle="1" w:styleId="Number02">
    <w:name w:val="Number 02"/>
    <w:basedOn w:val="Bullet02"/>
    <w:link w:val="Number02Char"/>
    <w:uiPriority w:val="3"/>
    <w:qFormat/>
    <w:rsid w:val="00F61F67"/>
    <w:pPr>
      <w:numPr>
        <w:numId w:val="17"/>
      </w:numPr>
    </w:pPr>
  </w:style>
  <w:style w:type="character" w:customStyle="1" w:styleId="Number02Char">
    <w:name w:val="Number 02 Char"/>
    <w:basedOn w:val="Bullet02Char"/>
    <w:link w:val="Number02"/>
    <w:uiPriority w:val="3"/>
    <w:rsid w:val="00F61F67"/>
    <w:rPr>
      <w:rFonts w:ascii="Arial" w:hAnsi="Arial"/>
    </w:rPr>
  </w:style>
  <w:style w:type="paragraph" w:customStyle="1" w:styleId="Number03">
    <w:name w:val="Number 03"/>
    <w:basedOn w:val="Bullet03"/>
    <w:link w:val="Number03Char"/>
    <w:uiPriority w:val="3"/>
    <w:qFormat/>
    <w:rsid w:val="00F61F67"/>
    <w:pPr>
      <w:numPr>
        <w:numId w:val="17"/>
      </w:numPr>
    </w:pPr>
  </w:style>
  <w:style w:type="character" w:customStyle="1" w:styleId="Number03Char">
    <w:name w:val="Number 03 Char"/>
    <w:basedOn w:val="Bullet03Char"/>
    <w:link w:val="Number03"/>
    <w:uiPriority w:val="3"/>
    <w:rsid w:val="00F61F67"/>
    <w:rPr>
      <w:rFonts w:ascii="Arial" w:hAnsi="Arial"/>
    </w:rPr>
  </w:style>
  <w:style w:type="paragraph" w:styleId="Header">
    <w:name w:val="header"/>
    <w:basedOn w:val="Normal"/>
    <w:link w:val="HeaderChar"/>
    <w:uiPriority w:val="99"/>
    <w:semiHidden/>
    <w:rsid w:val="00D5744F"/>
    <w:pPr>
      <w:tabs>
        <w:tab w:val="center" w:pos="4513"/>
        <w:tab w:val="right" w:pos="9026"/>
      </w:tabs>
      <w:spacing w:after="0"/>
    </w:pPr>
  </w:style>
  <w:style w:type="character" w:customStyle="1" w:styleId="HeaderChar">
    <w:name w:val="Header Char"/>
    <w:basedOn w:val="DefaultParagraphFont"/>
    <w:link w:val="Header"/>
    <w:uiPriority w:val="99"/>
    <w:semiHidden/>
    <w:rsid w:val="00D5744F"/>
    <w:rPr>
      <w:rFonts w:ascii="Arial" w:hAnsi="Arial"/>
      <w:sz w:val="20"/>
    </w:rPr>
  </w:style>
  <w:style w:type="paragraph" w:styleId="Footer">
    <w:name w:val="footer"/>
    <w:basedOn w:val="Normal"/>
    <w:link w:val="FooterChar"/>
    <w:uiPriority w:val="99"/>
    <w:semiHidden/>
    <w:rsid w:val="00D5744F"/>
    <w:pPr>
      <w:tabs>
        <w:tab w:val="center" w:pos="4513"/>
        <w:tab w:val="right" w:pos="9026"/>
      </w:tabs>
      <w:spacing w:after="0"/>
    </w:pPr>
  </w:style>
  <w:style w:type="character" w:customStyle="1" w:styleId="FooterChar">
    <w:name w:val="Footer Char"/>
    <w:basedOn w:val="DefaultParagraphFont"/>
    <w:link w:val="Footer"/>
    <w:uiPriority w:val="99"/>
    <w:semiHidden/>
    <w:rsid w:val="00D5744F"/>
    <w:rPr>
      <w:rFonts w:ascii="Arial" w:hAnsi="Arial"/>
      <w:sz w:val="20"/>
    </w:rPr>
  </w:style>
  <w:style w:type="paragraph" w:customStyle="1" w:styleId="Letter01">
    <w:name w:val="Letter 01"/>
    <w:basedOn w:val="Bullet01"/>
    <w:link w:val="Letter01Char"/>
    <w:autoRedefine/>
    <w:uiPriority w:val="3"/>
    <w:qFormat/>
    <w:rsid w:val="00F61F67"/>
    <w:pPr>
      <w:numPr>
        <w:numId w:val="19"/>
      </w:numPr>
    </w:pPr>
  </w:style>
  <w:style w:type="character" w:customStyle="1" w:styleId="Letter01Char">
    <w:name w:val="Letter 01 Char"/>
    <w:basedOn w:val="Bullet01Char"/>
    <w:link w:val="Letter01"/>
    <w:uiPriority w:val="3"/>
    <w:rsid w:val="00F61F67"/>
    <w:rPr>
      <w:rFonts w:ascii="Arial" w:hAnsi="Arial"/>
    </w:rPr>
  </w:style>
  <w:style w:type="paragraph" w:customStyle="1" w:styleId="Letter02">
    <w:name w:val="Letter 02"/>
    <w:basedOn w:val="Bullet02"/>
    <w:link w:val="Letter02Char"/>
    <w:uiPriority w:val="3"/>
    <w:qFormat/>
    <w:rsid w:val="00F61F67"/>
    <w:pPr>
      <w:numPr>
        <w:numId w:val="19"/>
      </w:numPr>
    </w:pPr>
  </w:style>
  <w:style w:type="character" w:customStyle="1" w:styleId="Letter02Char">
    <w:name w:val="Letter 02 Char"/>
    <w:basedOn w:val="Bullet02Char"/>
    <w:link w:val="Letter02"/>
    <w:uiPriority w:val="3"/>
    <w:rsid w:val="00F61F67"/>
    <w:rPr>
      <w:rFonts w:ascii="Arial" w:hAnsi="Arial"/>
    </w:rPr>
  </w:style>
  <w:style w:type="table" w:styleId="TableGrid">
    <w:name w:val="Table Grid"/>
    <w:basedOn w:val="TableNormal"/>
    <w:uiPriority w:val="39"/>
    <w:rsid w:val="00DC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CCTableStyle">
    <w:name w:val="LCC Table Style"/>
    <w:basedOn w:val="TableNormal"/>
    <w:uiPriority w:val="99"/>
    <w:rsid w:val="00141877"/>
    <w:pPr>
      <w:spacing w:after="0" w:line="240" w:lineRule="auto"/>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cPr>
      <w:shd w:val="clear" w:color="F9EDF1" w:themeColor="accent4" w:fill="F9EDF1" w:themeFill="accent4"/>
    </w:tcPr>
    <w:tblStylePr w:type="firstRow">
      <w:pPr>
        <w:wordWrap/>
        <w:spacing w:beforeLines="20" w:before="20" w:beforeAutospacing="0" w:afterLines="20" w:after="20" w:afterAutospacing="0"/>
        <w:jc w:val="left"/>
      </w:pPr>
      <w:rPr>
        <w:rFonts w:ascii="Arial" w:hAnsi="Arial"/>
        <w:b w:val="0"/>
        <w:color w:val="FFFFFF" w:themeColor="background1"/>
        <w:sz w:val="20"/>
      </w:rPr>
      <w:tblPr/>
      <w:tcPr>
        <w:shd w:val="clear" w:color="auto" w:fill="5C072E" w:themeFill="text2"/>
      </w:tcPr>
    </w:tblStylePr>
    <w:tblStylePr w:type="firstCol">
      <w:rPr>
        <w:rFonts w:ascii="Arial" w:hAnsi="Arial"/>
        <w:sz w:val="20"/>
      </w:rPr>
      <w:tblPr/>
      <w:tcPr>
        <w:shd w:val="clear" w:color="auto" w:fill="F9EDF1" w:themeFill="accent4"/>
      </w:tcPr>
    </w:tblStylePr>
    <w:tblStylePr w:type="band1Horz">
      <w:rPr>
        <w:rFonts w:ascii="Arial" w:hAnsi="Arial"/>
        <w:sz w:val="20"/>
      </w:rPr>
      <w:tblPr/>
      <w:tcPr>
        <w:shd w:val="clear" w:color="auto" w:fill="FFFFFF" w:themeFill="background1"/>
      </w:tcPr>
    </w:tblStylePr>
    <w:tblStylePr w:type="band2Horz">
      <w:rPr>
        <w:rFonts w:ascii="Arial" w:hAnsi="Arial"/>
        <w:sz w:val="20"/>
      </w:rPr>
      <w:tblPr/>
      <w:trPr>
        <w:cantSplit w:val="0"/>
      </w:trPr>
      <w:tcPr>
        <w:shd w:val="clear" w:color="auto" w:fill="F2F2F2" w:themeFill="background1" w:themeFillShade="F2"/>
      </w:tcPr>
    </w:tblStylePr>
  </w:style>
  <w:style w:type="table" w:styleId="PlainTable3">
    <w:name w:val="Plain Table 3"/>
    <w:basedOn w:val="TableNormal"/>
    <w:uiPriority w:val="43"/>
    <w:rsid w:val="00DC068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175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basedOn w:val="DefaultParagraphFont"/>
    <w:link w:val="NoSpacing"/>
    <w:uiPriority w:val="2"/>
    <w:rsid w:val="00F61F67"/>
    <w:rPr>
      <w:rFonts w:ascii="Arial" w:hAnsi="Arial"/>
    </w:rPr>
  </w:style>
  <w:style w:type="character" w:styleId="UnresolvedMention">
    <w:name w:val="Unresolved Mention"/>
    <w:basedOn w:val="DefaultParagraphFont"/>
    <w:uiPriority w:val="99"/>
    <w:semiHidden/>
    <w:rsid w:val="00E738F8"/>
    <w:rPr>
      <w:color w:val="605E5C"/>
      <w:shd w:val="clear" w:color="auto" w:fill="E1DFDD"/>
    </w:rPr>
  </w:style>
  <w:style w:type="character" w:styleId="FollowedHyperlink">
    <w:name w:val="FollowedHyperlink"/>
    <w:basedOn w:val="DefaultParagraphFont"/>
    <w:uiPriority w:val="99"/>
    <w:semiHidden/>
    <w:rsid w:val="00E738F8"/>
    <w:rPr>
      <w:color w:val="EF413D" w:themeColor="followedHyperlink"/>
      <w:u w:val="single"/>
    </w:rPr>
  </w:style>
  <w:style w:type="character" w:styleId="Hyperlink">
    <w:name w:val="Hyperlink"/>
    <w:basedOn w:val="DefaultParagraphFont"/>
    <w:rsid w:val="00A74DA6"/>
    <w:rPr>
      <w:color w:val="5C072E" w:themeColor="hyperlink"/>
      <w:u w:val="single"/>
    </w:rPr>
  </w:style>
  <w:style w:type="table" w:styleId="GridTable5Dark">
    <w:name w:val="Grid Table 5 Dark"/>
    <w:aliases w:val="LCC table"/>
    <w:basedOn w:val="TableNormal"/>
    <w:uiPriority w:val="50"/>
    <w:rsid w:val="00D378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000000" w:themeFill="text1"/>
    </w:tcPr>
    <w:tblStylePr w:type="firstRow">
      <w:rPr>
        <w:rFonts w:ascii="Arial" w:hAnsi="Arial"/>
        <w:b/>
        <w:bCs/>
        <w:color w:val="FFFFFF" w:themeColor="background1"/>
        <w:sz w:val="24"/>
      </w:rPr>
      <w:tblPr/>
      <w:tcPr>
        <w:shd w:val="clear" w:color="auto" w:fill="5C072E" w:themeFill="accent1"/>
      </w:tcPr>
    </w:tblStylePr>
    <w:tblStylePr w:type="lastRow">
      <w:rPr>
        <w:b/>
        <w:bCs/>
        <w:color w:val="FFFFFF" w:themeColor="background1"/>
      </w:rPr>
    </w:tblStylePr>
    <w:tblStylePr w:type="firstCol">
      <w:rPr>
        <w:rFonts w:ascii="Arial" w:hAnsi="Arial"/>
        <w:b w:val="0"/>
        <w:bCs/>
        <w:color w:val="000000" w:themeColor="text1"/>
        <w:sz w:val="22"/>
      </w:rPr>
      <w:tblPr/>
      <w:tcPr>
        <w:shd w:val="clear" w:color="auto" w:fill="F9EDF1" w:themeFill="accent4"/>
      </w:tcPr>
    </w:tblStylePr>
    <w:tblStylePr w:type="lastCol">
      <w:pPr>
        <w:jc w:val="left"/>
      </w:pPr>
      <w:rPr>
        <w:rFonts w:ascii="Arial" w:hAnsi="Arial"/>
        <w:b/>
        <w:bCs/>
        <w:color w:val="000000" w:themeColor="text1"/>
        <w:sz w:val="24"/>
      </w:rPr>
      <w:tblPr/>
      <w:tcPr>
        <w:tcBorders>
          <w:top w:val="nil"/>
          <w:left w:val="nil"/>
          <w:bottom w:val="nil"/>
          <w:right w:val="nil"/>
          <w:insideH w:val="nil"/>
          <w:insideV w:val="nil"/>
        </w:tcBorders>
        <w:shd w:val="clear" w:color="auto" w:fill="000000" w:themeFill="text1"/>
      </w:tcPr>
    </w:tblStylePr>
    <w:tblStylePr w:type="band1Vert">
      <w:tblPr/>
      <w:tcPr>
        <w:shd w:val="clear" w:color="auto" w:fill="999999" w:themeFill="text1" w:themeFillTint="66"/>
      </w:tcPr>
    </w:tblStylePr>
    <w:tblStylePr w:type="band2Vert">
      <w:tblPr/>
      <w:tcPr>
        <w:shd w:val="clear" w:color="auto" w:fill="A6A6A6" w:themeFill="background1" w:themeFillShade="A6"/>
      </w:tcPr>
    </w:tblStylePr>
    <w:tblStylePr w:type="band1Horz">
      <w:rPr>
        <w:rFonts w:ascii="Arial" w:hAnsi="Arial"/>
        <w:sz w:val="22"/>
      </w:rPr>
      <w:tblPr/>
      <w:tcPr>
        <w:shd w:val="clear" w:color="auto" w:fill="F2F2F2" w:themeFill="background1" w:themeFillShade="F2"/>
      </w:tcPr>
    </w:tblStylePr>
    <w:tblStylePr w:type="band2Horz">
      <w:rPr>
        <w:rFonts w:ascii="Arial" w:hAnsi="Arial"/>
        <w:sz w:val="22"/>
      </w:rPr>
      <w:tblPr/>
      <w:tcPr>
        <w:shd w:val="clear" w:color="auto" w:fill="FFFFFF" w:themeFill="background1"/>
      </w:tcPr>
    </w:tblStylePr>
  </w:style>
  <w:style w:type="character" w:styleId="CommentReference">
    <w:name w:val="annotation reference"/>
    <w:basedOn w:val="DefaultParagraphFont"/>
    <w:uiPriority w:val="99"/>
    <w:semiHidden/>
    <w:rsid w:val="00F247A7"/>
    <w:rPr>
      <w:sz w:val="16"/>
      <w:szCs w:val="16"/>
    </w:rPr>
  </w:style>
  <w:style w:type="paragraph" w:styleId="CommentText">
    <w:name w:val="annotation text"/>
    <w:basedOn w:val="Normal"/>
    <w:link w:val="CommentTextChar"/>
    <w:uiPriority w:val="99"/>
    <w:semiHidden/>
    <w:rsid w:val="00F247A7"/>
    <w:rPr>
      <w:szCs w:val="20"/>
    </w:rPr>
  </w:style>
  <w:style w:type="character" w:customStyle="1" w:styleId="CommentTextChar">
    <w:name w:val="Comment Text Char"/>
    <w:basedOn w:val="DefaultParagraphFont"/>
    <w:link w:val="CommentText"/>
    <w:uiPriority w:val="99"/>
    <w:semiHidden/>
    <w:rsid w:val="00F247A7"/>
    <w:rPr>
      <w:rFonts w:ascii="Arial" w:hAnsi="Arial"/>
      <w:sz w:val="20"/>
      <w:szCs w:val="20"/>
    </w:rPr>
  </w:style>
  <w:style w:type="paragraph" w:styleId="CommentSubject">
    <w:name w:val="annotation subject"/>
    <w:basedOn w:val="CommentText"/>
    <w:next w:val="CommentText"/>
    <w:link w:val="CommentSubjectChar"/>
    <w:uiPriority w:val="99"/>
    <w:semiHidden/>
    <w:rsid w:val="00F247A7"/>
    <w:rPr>
      <w:b/>
      <w:bCs/>
    </w:rPr>
  </w:style>
  <w:style w:type="character" w:customStyle="1" w:styleId="CommentSubjectChar">
    <w:name w:val="Comment Subject Char"/>
    <w:basedOn w:val="CommentTextChar"/>
    <w:link w:val="CommentSubject"/>
    <w:uiPriority w:val="99"/>
    <w:semiHidden/>
    <w:rsid w:val="00F247A7"/>
    <w:rPr>
      <w:rFonts w:ascii="Arial" w:hAnsi="Arial"/>
      <w:b/>
      <w:bCs/>
      <w:sz w:val="20"/>
      <w:szCs w:val="20"/>
    </w:rPr>
  </w:style>
  <w:style w:type="paragraph" w:customStyle="1" w:styleId="BasicParagraph">
    <w:name w:val="[Basic Paragraph]"/>
    <w:basedOn w:val="Normal"/>
    <w:rsid w:val="00237641"/>
    <w:pPr>
      <w:autoSpaceDE w:val="0"/>
      <w:autoSpaceDN w:val="0"/>
      <w:adjustRightInd w:val="0"/>
      <w:spacing w:after="0" w:line="288" w:lineRule="auto"/>
      <w:textAlignment w:val="center"/>
    </w:pPr>
    <w:rPr>
      <w:rFonts w:ascii="Times New Roman" w:eastAsia="Times New Roman" w:hAnsi="Times New Roman" w:cs="Times New Roman"/>
      <w:color w:val="000000"/>
      <w:kern w:val="0"/>
      <w:sz w:val="24"/>
      <w:szCs w:val="24"/>
      <w:lang w:val="en-GB"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070414">
      <w:bodyDiv w:val="1"/>
      <w:marLeft w:val="0"/>
      <w:marRight w:val="0"/>
      <w:marTop w:val="0"/>
      <w:marBottom w:val="0"/>
      <w:divBdr>
        <w:top w:val="none" w:sz="0" w:space="0" w:color="auto"/>
        <w:left w:val="none" w:sz="0" w:space="0" w:color="auto"/>
        <w:bottom w:val="none" w:sz="0" w:space="0" w:color="auto"/>
        <w:right w:val="none" w:sz="0" w:space="0" w:color="auto"/>
      </w:divBdr>
    </w:div>
    <w:div w:id="560218928">
      <w:bodyDiv w:val="1"/>
      <w:marLeft w:val="0"/>
      <w:marRight w:val="0"/>
      <w:marTop w:val="0"/>
      <w:marBottom w:val="0"/>
      <w:divBdr>
        <w:top w:val="none" w:sz="0" w:space="0" w:color="auto"/>
        <w:left w:val="none" w:sz="0" w:space="0" w:color="auto"/>
        <w:bottom w:val="none" w:sz="0" w:space="0" w:color="auto"/>
        <w:right w:val="none" w:sz="0" w:space="0" w:color="auto"/>
      </w:divBdr>
    </w:div>
    <w:div w:id="720328461">
      <w:bodyDiv w:val="1"/>
      <w:marLeft w:val="0"/>
      <w:marRight w:val="0"/>
      <w:marTop w:val="0"/>
      <w:marBottom w:val="0"/>
      <w:divBdr>
        <w:top w:val="none" w:sz="0" w:space="0" w:color="auto"/>
        <w:left w:val="none" w:sz="0" w:space="0" w:color="auto"/>
        <w:bottom w:val="none" w:sz="0" w:space="0" w:color="auto"/>
        <w:right w:val="none" w:sz="0" w:space="0" w:color="auto"/>
      </w:divBdr>
    </w:div>
    <w:div w:id="1327974819">
      <w:bodyDiv w:val="1"/>
      <w:marLeft w:val="0"/>
      <w:marRight w:val="0"/>
      <w:marTop w:val="0"/>
      <w:marBottom w:val="0"/>
      <w:divBdr>
        <w:top w:val="none" w:sz="0" w:space="0" w:color="auto"/>
        <w:left w:val="none" w:sz="0" w:space="0" w:color="auto"/>
        <w:bottom w:val="none" w:sz="0" w:space="0" w:color="auto"/>
        <w:right w:val="none" w:sz="0" w:space="0" w:color="auto"/>
      </w:divBdr>
    </w:div>
    <w:div w:id="1439713554">
      <w:bodyDiv w:val="1"/>
      <w:marLeft w:val="0"/>
      <w:marRight w:val="0"/>
      <w:marTop w:val="0"/>
      <w:marBottom w:val="0"/>
      <w:divBdr>
        <w:top w:val="none" w:sz="0" w:space="0" w:color="auto"/>
        <w:left w:val="none" w:sz="0" w:space="0" w:color="auto"/>
        <w:bottom w:val="none" w:sz="0" w:space="0" w:color="auto"/>
        <w:right w:val="none" w:sz="0" w:space="0" w:color="auto"/>
      </w:divBdr>
    </w:div>
    <w:div w:id="1489058452">
      <w:bodyDiv w:val="1"/>
      <w:marLeft w:val="0"/>
      <w:marRight w:val="0"/>
      <w:marTop w:val="0"/>
      <w:marBottom w:val="0"/>
      <w:divBdr>
        <w:top w:val="none" w:sz="0" w:space="0" w:color="auto"/>
        <w:left w:val="none" w:sz="0" w:space="0" w:color="auto"/>
        <w:bottom w:val="none" w:sz="0" w:space="0" w:color="auto"/>
        <w:right w:val="none" w:sz="0" w:space="0" w:color="auto"/>
      </w:divBdr>
    </w:div>
    <w:div w:id="1735355134">
      <w:bodyDiv w:val="1"/>
      <w:marLeft w:val="0"/>
      <w:marRight w:val="0"/>
      <w:marTop w:val="0"/>
      <w:marBottom w:val="0"/>
      <w:divBdr>
        <w:top w:val="none" w:sz="0" w:space="0" w:color="auto"/>
        <w:left w:val="none" w:sz="0" w:space="0" w:color="auto"/>
        <w:bottom w:val="none" w:sz="0" w:space="0" w:color="auto"/>
        <w:right w:val="none" w:sz="0" w:space="0" w:color="auto"/>
      </w:divBdr>
    </w:div>
    <w:div w:id="1808939239">
      <w:bodyDiv w:val="1"/>
      <w:marLeft w:val="0"/>
      <w:marRight w:val="0"/>
      <w:marTop w:val="0"/>
      <w:marBottom w:val="0"/>
      <w:divBdr>
        <w:top w:val="none" w:sz="0" w:space="0" w:color="auto"/>
        <w:left w:val="none" w:sz="0" w:space="0" w:color="auto"/>
        <w:bottom w:val="none" w:sz="0" w:space="0" w:color="auto"/>
        <w:right w:val="none" w:sz="0" w:space="0" w:color="auto"/>
      </w:divBdr>
    </w:div>
    <w:div w:id="1840080094">
      <w:bodyDiv w:val="1"/>
      <w:marLeft w:val="0"/>
      <w:marRight w:val="0"/>
      <w:marTop w:val="0"/>
      <w:marBottom w:val="0"/>
      <w:divBdr>
        <w:top w:val="none" w:sz="0" w:space="0" w:color="auto"/>
        <w:left w:val="none" w:sz="0" w:space="0" w:color="auto"/>
        <w:bottom w:val="none" w:sz="0" w:space="0" w:color="auto"/>
        <w:right w:val="none" w:sz="0" w:space="0" w:color="auto"/>
      </w:divBdr>
    </w:div>
    <w:div w:id="202122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trobe.vic.gov.au/Information_Pages/Privacy_Statemen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eljo\Downloads\LCC%20Form%20A4%20Word%20Template_Portrait_v2.0.dotx" TargetMode="External"/></Relationships>
</file>

<file path=word/theme/theme1.xml><?xml version="1.0" encoding="utf-8"?>
<a:theme xmlns:a="http://schemas.openxmlformats.org/drawingml/2006/main" name="Office Theme">
  <a:themeElements>
    <a:clrScheme name="LCC Core Colour Palette">
      <a:dk1>
        <a:sysClr val="windowText" lastClr="000000"/>
      </a:dk1>
      <a:lt1>
        <a:sysClr val="window" lastClr="FFFFFF"/>
      </a:lt1>
      <a:dk2>
        <a:srgbClr val="5C072E"/>
      </a:dk2>
      <a:lt2>
        <a:srgbClr val="FAC9D5"/>
      </a:lt2>
      <a:accent1>
        <a:srgbClr val="5C072E"/>
      </a:accent1>
      <a:accent2>
        <a:srgbClr val="FAC9D5"/>
      </a:accent2>
      <a:accent3>
        <a:srgbClr val="EF413D"/>
      </a:accent3>
      <a:accent4>
        <a:srgbClr val="F9EDF1"/>
      </a:accent4>
      <a:accent5>
        <a:srgbClr val="000000"/>
      </a:accent5>
      <a:accent6>
        <a:srgbClr val="7F7F7F"/>
      </a:accent6>
      <a:hlink>
        <a:srgbClr val="5C072E"/>
      </a:hlink>
      <a:folHlink>
        <a:srgbClr val="EF413D"/>
      </a:folHlink>
    </a:clrScheme>
    <a:fontScheme name="LCC Font S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bdef39-a038-4bc9-9a3b-920d3c8b0c75" xsi:nil="true"/>
    <lcf76f155ced4ddcb4097134ff3c332f xmlns="1119d213-f3c2-41d7-ace8-afd16cfdea19">
      <Terms xmlns="http://schemas.microsoft.com/office/infopath/2007/PartnerControls"/>
    </lcf76f155ced4ddcb4097134ff3c332f>
    <Image xmlns="1119d213-f3c2-41d7-ace8-afd16cfdea1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5C5BA6321438047959E6828FDE090E1" ma:contentTypeVersion="19" ma:contentTypeDescription="Create a new document." ma:contentTypeScope="" ma:versionID="ca06a1ff49f54b9d211672e5dd3c0414">
  <xsd:schema xmlns:xsd="http://www.w3.org/2001/XMLSchema" xmlns:xs="http://www.w3.org/2001/XMLSchema" xmlns:p="http://schemas.microsoft.com/office/2006/metadata/properties" xmlns:ns2="1119d213-f3c2-41d7-ace8-afd16cfdea19" xmlns:ns3="fbbdef39-a038-4bc9-9a3b-920d3c8b0c75" targetNamespace="http://schemas.microsoft.com/office/2006/metadata/properties" ma:root="true" ma:fieldsID="f5a2c1e72604499f7e31a8dadb92c784" ns2:_="" ns3:_="">
    <xsd:import namespace="1119d213-f3c2-41d7-ace8-afd16cfdea19"/>
    <xsd:import namespace="fbbdef39-a038-4bc9-9a3b-920d3c8b0c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9d213-f3c2-41d7-ace8-afd16cfde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c9d7a0-1cc2-421b-a16e-8825e3b97c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bdef39-a038-4bc9-9a3b-920d3c8b0c7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f21811-7ec7-4443-b517-e3991d253cc7}" ma:internalName="TaxCatchAll" ma:showField="CatchAllData" ma:web="fbbdef39-a038-4bc9-9a3b-920d3c8b0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459678-70F5-447A-8FC1-6FCF3E37802D}">
  <ds:schemaRefs>
    <ds:schemaRef ds:uri="http://schemas.microsoft.com/sharepoint/v3/contenttype/forms"/>
  </ds:schemaRefs>
</ds:datastoreItem>
</file>

<file path=customXml/itemProps2.xml><?xml version="1.0" encoding="utf-8"?>
<ds:datastoreItem xmlns:ds="http://schemas.openxmlformats.org/officeDocument/2006/customXml" ds:itemID="{711A801D-25CF-4986-AC7A-4C3202C53E55}">
  <ds:schemaRefs>
    <ds:schemaRef ds:uri="http://schemas.microsoft.com/office/2006/metadata/properties"/>
    <ds:schemaRef ds:uri="http://schemas.microsoft.com/office/infopath/2007/PartnerControls"/>
    <ds:schemaRef ds:uri="fbbdef39-a038-4bc9-9a3b-920d3c8b0c75"/>
    <ds:schemaRef ds:uri="1119d213-f3c2-41d7-ace8-afd16cfdea19"/>
  </ds:schemaRefs>
</ds:datastoreItem>
</file>

<file path=customXml/itemProps3.xml><?xml version="1.0" encoding="utf-8"?>
<ds:datastoreItem xmlns:ds="http://schemas.openxmlformats.org/officeDocument/2006/customXml" ds:itemID="{7A611233-A7CD-4B74-9A7E-79E6CB318E34}">
  <ds:schemaRefs>
    <ds:schemaRef ds:uri="http://schemas.openxmlformats.org/officeDocument/2006/bibliography"/>
  </ds:schemaRefs>
</ds:datastoreItem>
</file>

<file path=customXml/itemProps4.xml><?xml version="1.0" encoding="utf-8"?>
<ds:datastoreItem xmlns:ds="http://schemas.openxmlformats.org/officeDocument/2006/customXml" ds:itemID="{556F8672-0557-4598-AF3E-21322026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9d213-f3c2-41d7-ace8-afd16cfdea19"/>
    <ds:schemaRef ds:uri="fbbdef39-a038-4bc9-9a3b-920d3c8b0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LCC Form A4 Word Template_Portrait_v2.0</Template>
  <TotalTime>4</TotalTime>
  <Pages>3</Pages>
  <Words>763</Words>
  <Characters>4168</Characters>
  <Application>Microsoft Office Word</Application>
  <DocSecurity>0</DocSecurity>
  <Lines>160</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 Jones</dc:creator>
  <cp:keywords/>
  <dc:description/>
  <cp:lastModifiedBy>Debbie Johnston</cp:lastModifiedBy>
  <cp:revision>3</cp:revision>
  <dcterms:created xsi:type="dcterms:W3CDTF">2026-09-02T02:01:00Z</dcterms:created>
  <dcterms:modified xsi:type="dcterms:W3CDTF">2026-09-02T02:05:00Z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0x010100D5C5BA6321438047959E6828FDE090E1</vt:lpwstr>
  </property>
  <property fmtid="{D5CDD505-2E9C-101B-9397-08002B2CF9AE}" pid="3" name="MediaServiceImageTags">
    <vt:lpwstr/>
  </property>
</Properties>
</file>