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19BE9" w14:textId="24BE5BBC" w:rsidR="005F64C6" w:rsidRDefault="005F64C6" w:rsidP="00D4214E">
      <w:pPr>
        <w:pStyle w:val="Title"/>
      </w:pPr>
      <w:r>
        <w:t>Application f</w:t>
      </w:r>
      <w:r w:rsidR="001D362F">
        <w:t>or</w:t>
      </w:r>
      <w:r>
        <w:t xml:space="preserve"> Keeping of Animals Permit </w:t>
      </w:r>
    </w:p>
    <w:p w14:paraId="3554D053" w14:textId="64C2DD53" w:rsidR="00D4214E" w:rsidRDefault="005F64C6" w:rsidP="00D4214E">
      <w:pPr>
        <w:pStyle w:val="Title"/>
      </w:pPr>
      <w:r>
        <w:t>(dogs and cats)</w:t>
      </w:r>
    </w:p>
    <w:p w14:paraId="0CCC2D0B" w14:textId="77777777" w:rsidR="006161F3" w:rsidRDefault="006161F3" w:rsidP="005F64C6">
      <w:pPr>
        <w:pStyle w:val="Heading3"/>
      </w:pPr>
      <w:r w:rsidRPr="006161F3">
        <w:t>Latrobe Community Amenity Local Law 2026</w:t>
      </w:r>
    </w:p>
    <w:p w14:paraId="19FD18E4" w14:textId="01BA1C18" w:rsidR="005F64C6" w:rsidRDefault="006161F3" w:rsidP="005F64C6">
      <w:pPr>
        <w:pStyle w:val="Heading3"/>
      </w:pPr>
      <w:r>
        <w:t>Part 3 Clause 9 and 10</w:t>
      </w:r>
    </w:p>
    <w:p w14:paraId="14A98923" w14:textId="77777777" w:rsidR="005F64C6" w:rsidRDefault="005F64C6" w:rsidP="005F64C6"/>
    <w:p w14:paraId="3AA19927" w14:textId="1DCB151A" w:rsidR="005F64C6" w:rsidRPr="005F64C6" w:rsidRDefault="00145906" w:rsidP="005F64C6">
      <w:r>
        <w:t>A</w:t>
      </w:r>
      <w:r w:rsidR="005F64C6">
        <w:t>ll animals are required to be registered at the time of making an application.</w:t>
      </w:r>
    </w:p>
    <w:p w14:paraId="39F8F672" w14:textId="2335E780" w:rsidR="000E3B9B" w:rsidRDefault="00145906" w:rsidP="000E3B9B">
      <w:pPr>
        <w:pStyle w:val="Heading1"/>
      </w:pPr>
      <w:r>
        <w:t>Applicant</w:t>
      </w:r>
      <w:r w:rsidR="000E3B9B">
        <w:t xml:space="preserve"> details </w:t>
      </w:r>
    </w:p>
    <w:tbl>
      <w:tblPr>
        <w:tblStyle w:val="TableGrid"/>
        <w:tblW w:w="5002" w:type="pct"/>
        <w:tblInd w:w="-5" w:type="dxa"/>
        <w:tblLook w:val="04A0" w:firstRow="1" w:lastRow="0" w:firstColumn="1" w:lastColumn="0" w:noHBand="0" w:noVBand="1"/>
      </w:tblPr>
      <w:tblGrid>
        <w:gridCol w:w="3543"/>
        <w:gridCol w:w="3403"/>
        <w:gridCol w:w="1134"/>
        <w:gridCol w:w="2346"/>
      </w:tblGrid>
      <w:tr w:rsidR="00145906" w14:paraId="1EE9B8F6" w14:textId="06B3F8CB" w:rsidTr="00145906">
        <w:tc>
          <w:tcPr>
            <w:tcW w:w="1699" w:type="pct"/>
            <w:vAlign w:val="center"/>
          </w:tcPr>
          <w:p w14:paraId="7F5FF292" w14:textId="279C994D" w:rsidR="00145906" w:rsidRDefault="00145906" w:rsidP="00274EBA">
            <w:pPr>
              <w:spacing w:before="40"/>
            </w:pPr>
            <w:r>
              <w:t>Permit type:</w:t>
            </w:r>
          </w:p>
        </w:tc>
        <w:tc>
          <w:tcPr>
            <w:tcW w:w="3301" w:type="pct"/>
            <w:gridSpan w:val="3"/>
            <w:vAlign w:val="center"/>
          </w:tcPr>
          <w:p w14:paraId="415C338D" w14:textId="369576D2" w:rsidR="00145906" w:rsidRDefault="006E786E" w:rsidP="00274EBA">
            <w:pPr>
              <w:spacing w:before="40"/>
            </w:pPr>
            <w:sdt>
              <w:sdtPr>
                <w:id w:val="-1113131713"/>
                <w14:checkbox>
                  <w14:checked w14:val="0"/>
                  <w14:checkedState w14:val="2612" w14:font="MS Gothic"/>
                  <w14:uncheckedState w14:val="2610" w14:font="MS Gothic"/>
                </w14:checkbox>
              </w:sdtPr>
              <w:sdtEndPr/>
              <w:sdtContent>
                <w:r w:rsidR="00145906" w:rsidRPr="00BC77DB">
                  <w:rPr>
                    <w:rFonts w:ascii="Segoe UI Symbol" w:hAnsi="Segoe UI Symbol" w:cs="Segoe UI Symbol"/>
                  </w:rPr>
                  <w:t>☐</w:t>
                </w:r>
              </w:sdtContent>
            </w:sdt>
            <w:r w:rsidR="00145906">
              <w:t xml:space="preserve"> New permit  </w:t>
            </w:r>
            <w:sdt>
              <w:sdtPr>
                <w:id w:val="1865787074"/>
                <w14:checkbox>
                  <w14:checked w14:val="0"/>
                  <w14:checkedState w14:val="2612" w14:font="MS Gothic"/>
                  <w14:uncheckedState w14:val="2610" w14:font="MS Gothic"/>
                </w14:checkbox>
              </w:sdtPr>
              <w:sdtEndPr/>
              <w:sdtContent>
                <w:r w:rsidR="00145906" w:rsidRPr="00BC77DB">
                  <w:rPr>
                    <w:rFonts w:ascii="Segoe UI Symbol" w:hAnsi="Segoe UI Symbol" w:cs="Segoe UI Symbol"/>
                  </w:rPr>
                  <w:t>☐</w:t>
                </w:r>
              </w:sdtContent>
            </w:sdt>
            <w:r w:rsidR="00145906" w:rsidRPr="00524E51">
              <w:t xml:space="preserve"> </w:t>
            </w:r>
            <w:r w:rsidR="00145906">
              <w:t>Renewal of permit</w:t>
            </w:r>
          </w:p>
        </w:tc>
      </w:tr>
      <w:tr w:rsidR="005F64C6" w14:paraId="0EC98303" w14:textId="77777777" w:rsidTr="00145906">
        <w:tc>
          <w:tcPr>
            <w:tcW w:w="5000" w:type="pct"/>
            <w:gridSpan w:val="4"/>
            <w:vAlign w:val="center"/>
          </w:tcPr>
          <w:p w14:paraId="410598F3" w14:textId="77777777" w:rsidR="005F64C6" w:rsidRDefault="005F64C6" w:rsidP="00274EBA">
            <w:pPr>
              <w:spacing w:before="40"/>
            </w:pPr>
            <w:r>
              <w:t>First name:</w:t>
            </w:r>
          </w:p>
        </w:tc>
      </w:tr>
      <w:tr w:rsidR="005F64C6" w14:paraId="04593460" w14:textId="77777777" w:rsidTr="00145906">
        <w:tc>
          <w:tcPr>
            <w:tcW w:w="5000" w:type="pct"/>
            <w:gridSpan w:val="4"/>
            <w:vAlign w:val="center"/>
          </w:tcPr>
          <w:p w14:paraId="63B3D0AC" w14:textId="77777777" w:rsidR="005F64C6" w:rsidRDefault="005F64C6" w:rsidP="00274EBA">
            <w:pPr>
              <w:spacing w:before="40"/>
            </w:pPr>
            <w:r>
              <w:t>Last name:</w:t>
            </w:r>
          </w:p>
        </w:tc>
      </w:tr>
      <w:tr w:rsidR="005F64C6" w14:paraId="042DF040" w14:textId="77777777" w:rsidTr="00145906">
        <w:tc>
          <w:tcPr>
            <w:tcW w:w="3875" w:type="pct"/>
            <w:gridSpan w:val="3"/>
            <w:vAlign w:val="center"/>
          </w:tcPr>
          <w:p w14:paraId="6D3AEAD7" w14:textId="77777777" w:rsidR="005F64C6" w:rsidRDefault="005F64C6" w:rsidP="00274EBA">
            <w:pPr>
              <w:spacing w:before="40"/>
            </w:pPr>
            <w:r w:rsidRPr="009E3549">
              <w:t xml:space="preserve">Postal </w:t>
            </w:r>
            <w:r>
              <w:t>a</w:t>
            </w:r>
            <w:r w:rsidRPr="009E3549">
              <w:t>ddress</w:t>
            </w:r>
            <w:r>
              <w:t>:</w:t>
            </w:r>
          </w:p>
        </w:tc>
        <w:tc>
          <w:tcPr>
            <w:tcW w:w="1125" w:type="pct"/>
            <w:vAlign w:val="center"/>
          </w:tcPr>
          <w:p w14:paraId="08501B24" w14:textId="77777777" w:rsidR="005F64C6" w:rsidRDefault="005F64C6" w:rsidP="00274EBA">
            <w:pPr>
              <w:spacing w:before="40"/>
            </w:pPr>
            <w:r>
              <w:t>Post code:</w:t>
            </w:r>
          </w:p>
        </w:tc>
      </w:tr>
      <w:tr w:rsidR="005F64C6" w14:paraId="489808F8" w14:textId="77777777" w:rsidTr="00145906">
        <w:tc>
          <w:tcPr>
            <w:tcW w:w="3875" w:type="pct"/>
            <w:gridSpan w:val="3"/>
            <w:vAlign w:val="center"/>
          </w:tcPr>
          <w:p w14:paraId="71667541" w14:textId="2C5D2B88" w:rsidR="005F64C6" w:rsidRDefault="005F64C6" w:rsidP="00274EBA">
            <w:pPr>
              <w:spacing w:before="40"/>
            </w:pPr>
            <w:r>
              <w:t xml:space="preserve">Residential </w:t>
            </w:r>
            <w:r w:rsidR="003C3F53">
              <w:t>a</w:t>
            </w:r>
            <w:r>
              <w:t>ddress:</w:t>
            </w:r>
          </w:p>
        </w:tc>
        <w:tc>
          <w:tcPr>
            <w:tcW w:w="1125" w:type="pct"/>
            <w:vAlign w:val="center"/>
          </w:tcPr>
          <w:p w14:paraId="02AD2CB0" w14:textId="77777777" w:rsidR="005F64C6" w:rsidRDefault="005F64C6" w:rsidP="00274EBA">
            <w:pPr>
              <w:spacing w:before="40"/>
            </w:pPr>
            <w:r>
              <w:t>Post code:</w:t>
            </w:r>
          </w:p>
        </w:tc>
      </w:tr>
      <w:tr w:rsidR="005F64C6" w14:paraId="215DDF88" w14:textId="77777777" w:rsidTr="00145906">
        <w:tblPrEx>
          <w:jc w:val="center"/>
          <w:tblInd w:w="0" w:type="dxa"/>
        </w:tblPrEx>
        <w:trPr>
          <w:jc w:val="center"/>
        </w:trPr>
        <w:tc>
          <w:tcPr>
            <w:tcW w:w="1699" w:type="pct"/>
            <w:vAlign w:val="center"/>
          </w:tcPr>
          <w:p w14:paraId="0B9CF24F" w14:textId="77777777" w:rsidR="005F64C6" w:rsidRDefault="005F64C6" w:rsidP="00274EBA">
            <w:pPr>
              <w:spacing w:before="40"/>
            </w:pPr>
            <w:r>
              <w:t>Date of birth:</w:t>
            </w:r>
          </w:p>
        </w:tc>
        <w:tc>
          <w:tcPr>
            <w:tcW w:w="3301" w:type="pct"/>
            <w:gridSpan w:val="3"/>
          </w:tcPr>
          <w:p w14:paraId="1F086D82" w14:textId="77777777" w:rsidR="005F64C6" w:rsidRDefault="005F64C6" w:rsidP="00274EBA">
            <w:pPr>
              <w:spacing w:before="40"/>
            </w:pPr>
            <w:r>
              <w:t>Email:</w:t>
            </w:r>
          </w:p>
        </w:tc>
      </w:tr>
      <w:tr w:rsidR="005F64C6" w14:paraId="05894BFF" w14:textId="77777777" w:rsidTr="00145906">
        <w:tblPrEx>
          <w:jc w:val="center"/>
          <w:tblInd w:w="0" w:type="dxa"/>
        </w:tblPrEx>
        <w:trPr>
          <w:jc w:val="center"/>
        </w:trPr>
        <w:tc>
          <w:tcPr>
            <w:tcW w:w="1699" w:type="pct"/>
            <w:vAlign w:val="center"/>
          </w:tcPr>
          <w:p w14:paraId="29552CF0" w14:textId="77777777" w:rsidR="005F64C6" w:rsidRDefault="005F64C6" w:rsidP="00274EBA">
            <w:pPr>
              <w:spacing w:before="40"/>
            </w:pPr>
            <w:r>
              <w:t>Home</w:t>
            </w:r>
            <w:r w:rsidRPr="009E3549">
              <w:t xml:space="preserve"> </w:t>
            </w:r>
            <w:r>
              <w:t>p</w:t>
            </w:r>
            <w:r w:rsidRPr="009E3549">
              <w:t>hon</w:t>
            </w:r>
            <w:r>
              <w:t>e:</w:t>
            </w:r>
          </w:p>
        </w:tc>
        <w:tc>
          <w:tcPr>
            <w:tcW w:w="1632" w:type="pct"/>
          </w:tcPr>
          <w:p w14:paraId="43A9C66F" w14:textId="77777777" w:rsidR="005F64C6" w:rsidRDefault="005F64C6" w:rsidP="00274EBA">
            <w:pPr>
              <w:spacing w:before="40"/>
            </w:pPr>
            <w:r>
              <w:t>Work phone:</w:t>
            </w:r>
          </w:p>
        </w:tc>
        <w:tc>
          <w:tcPr>
            <w:tcW w:w="1669" w:type="pct"/>
            <w:gridSpan w:val="2"/>
          </w:tcPr>
          <w:p w14:paraId="632E6298" w14:textId="77777777" w:rsidR="005F64C6" w:rsidRPr="009E3549" w:rsidRDefault="005F64C6" w:rsidP="00274EBA">
            <w:pPr>
              <w:spacing w:before="40"/>
            </w:pPr>
            <w:r w:rsidRPr="009E3549">
              <w:t>Mobile</w:t>
            </w:r>
            <w:r>
              <w:t>:</w:t>
            </w:r>
          </w:p>
        </w:tc>
      </w:tr>
    </w:tbl>
    <w:p w14:paraId="3D3902E1" w14:textId="77777777" w:rsidR="00145906" w:rsidRPr="00145906" w:rsidRDefault="00145906" w:rsidP="005F64C6">
      <w:pPr>
        <w:rPr>
          <w:sz w:val="6"/>
          <w:szCs w:val="8"/>
        </w:rPr>
      </w:pPr>
    </w:p>
    <w:p w14:paraId="48489CFD" w14:textId="7509BA67" w:rsidR="005F64C6" w:rsidRDefault="005F64C6" w:rsidP="005F64C6">
      <w:r w:rsidRPr="005F64C6">
        <w:t xml:space="preserve">A Local Law permit </w:t>
      </w:r>
      <w:r w:rsidR="0088242E">
        <w:t>will</w:t>
      </w:r>
      <w:r w:rsidRPr="005F64C6">
        <w:t xml:space="preserve"> be considered for a maximum of </w:t>
      </w:r>
      <w:r>
        <w:t>5 cats and dog</w:t>
      </w:r>
      <w:r w:rsidR="0088242E">
        <w:t>s in total</w:t>
      </w:r>
      <w:r w:rsidRPr="005F64C6">
        <w:t xml:space="preserve"> to be kept on any one residential property.  </w:t>
      </w:r>
      <w:r w:rsidRPr="00DD19F5">
        <w:t>Excess of 5 total cats and dogs</w:t>
      </w:r>
      <w:r w:rsidR="0088242E">
        <w:t xml:space="preserve"> in total requires</w:t>
      </w:r>
      <w:r w:rsidRPr="00DD19F5">
        <w:t xml:space="preserve"> a Planning Permit.</w:t>
      </w:r>
    </w:p>
    <w:p w14:paraId="3D6DDEB3" w14:textId="255D1EFB" w:rsidR="000E3B9B" w:rsidRDefault="000E3B9B" w:rsidP="000E3B9B">
      <w:pPr>
        <w:pStyle w:val="Heading1"/>
      </w:pPr>
      <w:r>
        <w:t>Pet details</w:t>
      </w:r>
    </w:p>
    <w:p w14:paraId="211D368B" w14:textId="363693EB" w:rsidR="008C7F1C" w:rsidRDefault="008C7F1C" w:rsidP="00145906">
      <w:pPr>
        <w:spacing w:before="40"/>
      </w:pPr>
      <w:r>
        <w:t>List all cats and dogs at the property</w:t>
      </w:r>
    </w:p>
    <w:tbl>
      <w:tblPr>
        <w:tblStyle w:val="TableGrid"/>
        <w:tblW w:w="0" w:type="auto"/>
        <w:tblLook w:val="04A0" w:firstRow="1" w:lastRow="0" w:firstColumn="1" w:lastColumn="0" w:noHBand="0" w:noVBand="1"/>
      </w:tblPr>
      <w:tblGrid>
        <w:gridCol w:w="421"/>
        <w:gridCol w:w="3118"/>
        <w:gridCol w:w="2268"/>
        <w:gridCol w:w="1134"/>
        <w:gridCol w:w="1418"/>
        <w:gridCol w:w="2063"/>
      </w:tblGrid>
      <w:tr w:rsidR="00145906" w14:paraId="3D6DCF14" w14:textId="77777777" w:rsidTr="00145906">
        <w:tc>
          <w:tcPr>
            <w:tcW w:w="421" w:type="dxa"/>
          </w:tcPr>
          <w:p w14:paraId="3C379153" w14:textId="18ACA043" w:rsidR="00145906" w:rsidRDefault="00145906" w:rsidP="00145906">
            <w:pPr>
              <w:spacing w:before="40"/>
            </w:pPr>
          </w:p>
        </w:tc>
        <w:tc>
          <w:tcPr>
            <w:tcW w:w="3118" w:type="dxa"/>
            <w:vAlign w:val="center"/>
          </w:tcPr>
          <w:p w14:paraId="3ACEF173" w14:textId="0C91FADB" w:rsidR="00145906" w:rsidRPr="00145906" w:rsidRDefault="00145906" w:rsidP="00145906">
            <w:pPr>
              <w:spacing w:before="40"/>
              <w:rPr>
                <w:b/>
                <w:bCs/>
              </w:rPr>
            </w:pPr>
            <w:r w:rsidRPr="00145906">
              <w:rPr>
                <w:b/>
                <w:bCs/>
              </w:rPr>
              <w:t>Breed/Type</w:t>
            </w:r>
          </w:p>
        </w:tc>
        <w:tc>
          <w:tcPr>
            <w:tcW w:w="2268" w:type="dxa"/>
            <w:vAlign w:val="center"/>
          </w:tcPr>
          <w:p w14:paraId="30118984" w14:textId="6047C3AF" w:rsidR="00145906" w:rsidRPr="00145906" w:rsidRDefault="00145906" w:rsidP="00145906">
            <w:pPr>
              <w:spacing w:before="40"/>
              <w:rPr>
                <w:b/>
                <w:bCs/>
              </w:rPr>
            </w:pPr>
            <w:r w:rsidRPr="00145906">
              <w:rPr>
                <w:b/>
                <w:bCs/>
              </w:rPr>
              <w:t>Colour</w:t>
            </w:r>
          </w:p>
        </w:tc>
        <w:tc>
          <w:tcPr>
            <w:tcW w:w="1134" w:type="dxa"/>
            <w:vAlign w:val="center"/>
          </w:tcPr>
          <w:p w14:paraId="2BD56465" w14:textId="72884972" w:rsidR="00145906" w:rsidRPr="00145906" w:rsidRDefault="00145906" w:rsidP="00145906">
            <w:pPr>
              <w:spacing w:before="40"/>
              <w:rPr>
                <w:b/>
                <w:bCs/>
              </w:rPr>
            </w:pPr>
            <w:r w:rsidRPr="00145906">
              <w:rPr>
                <w:b/>
                <w:bCs/>
              </w:rPr>
              <w:t>Sex</w:t>
            </w:r>
          </w:p>
        </w:tc>
        <w:tc>
          <w:tcPr>
            <w:tcW w:w="1418" w:type="dxa"/>
            <w:vAlign w:val="center"/>
          </w:tcPr>
          <w:p w14:paraId="34794F8F" w14:textId="661C2F56" w:rsidR="00145906" w:rsidRPr="00145906" w:rsidRDefault="00145906" w:rsidP="00145906">
            <w:pPr>
              <w:spacing w:before="40"/>
              <w:rPr>
                <w:b/>
                <w:bCs/>
              </w:rPr>
            </w:pPr>
            <w:r w:rsidRPr="00145906">
              <w:rPr>
                <w:b/>
                <w:bCs/>
              </w:rPr>
              <w:t>Desexed</w:t>
            </w:r>
          </w:p>
        </w:tc>
        <w:tc>
          <w:tcPr>
            <w:tcW w:w="2063" w:type="dxa"/>
            <w:vAlign w:val="center"/>
          </w:tcPr>
          <w:p w14:paraId="2CEDE4C3" w14:textId="622F164D" w:rsidR="00145906" w:rsidRPr="00145906" w:rsidRDefault="00145906" w:rsidP="00145906">
            <w:pPr>
              <w:spacing w:before="40"/>
              <w:rPr>
                <w:b/>
                <w:bCs/>
              </w:rPr>
            </w:pPr>
            <w:r w:rsidRPr="00145906">
              <w:rPr>
                <w:b/>
                <w:bCs/>
              </w:rPr>
              <w:t>Latrobe animal ID or tag number</w:t>
            </w:r>
          </w:p>
        </w:tc>
      </w:tr>
      <w:tr w:rsidR="00145906" w14:paraId="26DA04E7" w14:textId="77777777" w:rsidTr="00145906">
        <w:tc>
          <w:tcPr>
            <w:tcW w:w="421" w:type="dxa"/>
          </w:tcPr>
          <w:p w14:paraId="38ADFB9F" w14:textId="64908E36" w:rsidR="00145906" w:rsidRDefault="00145906" w:rsidP="00145906">
            <w:pPr>
              <w:spacing w:before="40"/>
            </w:pPr>
            <w:r>
              <w:t>1</w:t>
            </w:r>
          </w:p>
        </w:tc>
        <w:tc>
          <w:tcPr>
            <w:tcW w:w="3118" w:type="dxa"/>
          </w:tcPr>
          <w:p w14:paraId="059AD5F0" w14:textId="77777777" w:rsidR="00145906" w:rsidRDefault="00145906" w:rsidP="00145906">
            <w:pPr>
              <w:spacing w:before="40"/>
            </w:pPr>
          </w:p>
        </w:tc>
        <w:tc>
          <w:tcPr>
            <w:tcW w:w="2268" w:type="dxa"/>
          </w:tcPr>
          <w:p w14:paraId="200DFD21" w14:textId="77777777" w:rsidR="00145906" w:rsidRDefault="00145906" w:rsidP="00145906">
            <w:pPr>
              <w:spacing w:before="40"/>
            </w:pPr>
          </w:p>
        </w:tc>
        <w:tc>
          <w:tcPr>
            <w:tcW w:w="1134" w:type="dxa"/>
          </w:tcPr>
          <w:p w14:paraId="53B4A385" w14:textId="7C55FEBC" w:rsidR="00145906" w:rsidRDefault="006E786E" w:rsidP="00145906">
            <w:pPr>
              <w:spacing w:before="40"/>
            </w:pPr>
            <w:sdt>
              <w:sdtPr>
                <w:id w:val="-1766221095"/>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M  </w:t>
            </w:r>
            <w:sdt>
              <w:sdtPr>
                <w:id w:val="902567641"/>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F</w:t>
            </w:r>
          </w:p>
        </w:tc>
        <w:tc>
          <w:tcPr>
            <w:tcW w:w="1418" w:type="dxa"/>
          </w:tcPr>
          <w:p w14:paraId="53F1F890" w14:textId="10252DC2" w:rsidR="00145906" w:rsidRDefault="006E786E" w:rsidP="00145906">
            <w:pPr>
              <w:spacing w:before="40"/>
            </w:pPr>
            <w:sdt>
              <w:sdtPr>
                <w:id w:val="-1925337056"/>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Yes  </w:t>
            </w:r>
            <w:sdt>
              <w:sdtPr>
                <w:id w:val="-154845267"/>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No</w:t>
            </w:r>
          </w:p>
        </w:tc>
        <w:tc>
          <w:tcPr>
            <w:tcW w:w="2063" w:type="dxa"/>
          </w:tcPr>
          <w:p w14:paraId="04D97E96" w14:textId="77777777" w:rsidR="00145906" w:rsidRDefault="00145906" w:rsidP="00145906">
            <w:pPr>
              <w:spacing w:before="40"/>
            </w:pPr>
          </w:p>
        </w:tc>
      </w:tr>
      <w:tr w:rsidR="00145906" w14:paraId="38D06BAB" w14:textId="77777777" w:rsidTr="00145906">
        <w:tc>
          <w:tcPr>
            <w:tcW w:w="421" w:type="dxa"/>
          </w:tcPr>
          <w:p w14:paraId="14FAE58A" w14:textId="6EA8872D" w:rsidR="00145906" w:rsidRDefault="00145906" w:rsidP="00145906">
            <w:pPr>
              <w:spacing w:before="40"/>
            </w:pPr>
            <w:r>
              <w:t>2</w:t>
            </w:r>
          </w:p>
        </w:tc>
        <w:tc>
          <w:tcPr>
            <w:tcW w:w="3118" w:type="dxa"/>
          </w:tcPr>
          <w:p w14:paraId="7844ADE1" w14:textId="77777777" w:rsidR="00145906" w:rsidRDefault="00145906" w:rsidP="00145906">
            <w:pPr>
              <w:spacing w:before="40"/>
            </w:pPr>
          </w:p>
        </w:tc>
        <w:tc>
          <w:tcPr>
            <w:tcW w:w="2268" w:type="dxa"/>
          </w:tcPr>
          <w:p w14:paraId="7DCF8D44" w14:textId="77777777" w:rsidR="00145906" w:rsidRDefault="00145906" w:rsidP="00145906">
            <w:pPr>
              <w:spacing w:before="40"/>
            </w:pPr>
          </w:p>
        </w:tc>
        <w:tc>
          <w:tcPr>
            <w:tcW w:w="1134" w:type="dxa"/>
          </w:tcPr>
          <w:p w14:paraId="1E6B65B6" w14:textId="07AA4B1D" w:rsidR="00145906" w:rsidRDefault="006E786E" w:rsidP="00145906">
            <w:pPr>
              <w:spacing w:before="40"/>
            </w:pPr>
            <w:sdt>
              <w:sdtPr>
                <w:id w:val="-202486563"/>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M  </w:t>
            </w:r>
            <w:sdt>
              <w:sdtPr>
                <w:id w:val="180480763"/>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F</w:t>
            </w:r>
          </w:p>
        </w:tc>
        <w:tc>
          <w:tcPr>
            <w:tcW w:w="1418" w:type="dxa"/>
          </w:tcPr>
          <w:p w14:paraId="1929C246" w14:textId="58C7CF24" w:rsidR="00145906" w:rsidRDefault="006E786E" w:rsidP="00145906">
            <w:pPr>
              <w:spacing w:before="40"/>
            </w:pPr>
            <w:sdt>
              <w:sdtPr>
                <w:id w:val="-1302614276"/>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Yes  </w:t>
            </w:r>
            <w:sdt>
              <w:sdtPr>
                <w:id w:val="1848288823"/>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No</w:t>
            </w:r>
          </w:p>
        </w:tc>
        <w:tc>
          <w:tcPr>
            <w:tcW w:w="2063" w:type="dxa"/>
          </w:tcPr>
          <w:p w14:paraId="720EB205" w14:textId="77777777" w:rsidR="00145906" w:rsidRDefault="00145906" w:rsidP="00145906">
            <w:pPr>
              <w:spacing w:before="40"/>
            </w:pPr>
          </w:p>
        </w:tc>
      </w:tr>
      <w:tr w:rsidR="00145906" w14:paraId="14FA577C" w14:textId="77777777" w:rsidTr="00145906">
        <w:tc>
          <w:tcPr>
            <w:tcW w:w="421" w:type="dxa"/>
          </w:tcPr>
          <w:p w14:paraId="2EBF50B8" w14:textId="1640D205" w:rsidR="00145906" w:rsidRDefault="00145906" w:rsidP="00145906">
            <w:pPr>
              <w:spacing w:before="40"/>
            </w:pPr>
            <w:r>
              <w:t>3</w:t>
            </w:r>
          </w:p>
        </w:tc>
        <w:tc>
          <w:tcPr>
            <w:tcW w:w="3118" w:type="dxa"/>
          </w:tcPr>
          <w:p w14:paraId="7C887543" w14:textId="77777777" w:rsidR="00145906" w:rsidRDefault="00145906" w:rsidP="00145906">
            <w:pPr>
              <w:spacing w:before="40"/>
            </w:pPr>
          </w:p>
        </w:tc>
        <w:tc>
          <w:tcPr>
            <w:tcW w:w="2268" w:type="dxa"/>
          </w:tcPr>
          <w:p w14:paraId="1A07840D" w14:textId="77777777" w:rsidR="00145906" w:rsidRDefault="00145906" w:rsidP="00145906">
            <w:pPr>
              <w:spacing w:before="40"/>
            </w:pPr>
          </w:p>
        </w:tc>
        <w:tc>
          <w:tcPr>
            <w:tcW w:w="1134" w:type="dxa"/>
          </w:tcPr>
          <w:p w14:paraId="2D61B22D" w14:textId="4C8A9D00" w:rsidR="00145906" w:rsidRDefault="006E786E" w:rsidP="00145906">
            <w:pPr>
              <w:spacing w:before="40"/>
            </w:pPr>
            <w:sdt>
              <w:sdtPr>
                <w:id w:val="1444960417"/>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M  </w:t>
            </w:r>
            <w:sdt>
              <w:sdtPr>
                <w:id w:val="1910802311"/>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F</w:t>
            </w:r>
          </w:p>
        </w:tc>
        <w:tc>
          <w:tcPr>
            <w:tcW w:w="1418" w:type="dxa"/>
          </w:tcPr>
          <w:p w14:paraId="17FD3ED1" w14:textId="37001E85" w:rsidR="00145906" w:rsidRDefault="006E786E" w:rsidP="00145906">
            <w:pPr>
              <w:spacing w:before="40"/>
            </w:pPr>
            <w:sdt>
              <w:sdtPr>
                <w:id w:val="-339931125"/>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Yes  </w:t>
            </w:r>
            <w:sdt>
              <w:sdtPr>
                <w:id w:val="-941531217"/>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No</w:t>
            </w:r>
          </w:p>
        </w:tc>
        <w:tc>
          <w:tcPr>
            <w:tcW w:w="2063" w:type="dxa"/>
          </w:tcPr>
          <w:p w14:paraId="695FA2ED" w14:textId="77777777" w:rsidR="00145906" w:rsidRDefault="00145906" w:rsidP="00145906">
            <w:pPr>
              <w:spacing w:before="40"/>
            </w:pPr>
          </w:p>
        </w:tc>
      </w:tr>
      <w:tr w:rsidR="00145906" w14:paraId="25F3AD05" w14:textId="77777777" w:rsidTr="00145906">
        <w:tc>
          <w:tcPr>
            <w:tcW w:w="421" w:type="dxa"/>
          </w:tcPr>
          <w:p w14:paraId="62FAED69" w14:textId="4AF5501A" w:rsidR="00145906" w:rsidRDefault="00145906" w:rsidP="00145906">
            <w:pPr>
              <w:spacing w:before="40"/>
            </w:pPr>
            <w:r>
              <w:t>4</w:t>
            </w:r>
          </w:p>
        </w:tc>
        <w:tc>
          <w:tcPr>
            <w:tcW w:w="3118" w:type="dxa"/>
          </w:tcPr>
          <w:p w14:paraId="4F72CC48" w14:textId="77777777" w:rsidR="00145906" w:rsidRDefault="00145906" w:rsidP="00145906">
            <w:pPr>
              <w:spacing w:before="40"/>
            </w:pPr>
          </w:p>
        </w:tc>
        <w:tc>
          <w:tcPr>
            <w:tcW w:w="2268" w:type="dxa"/>
          </w:tcPr>
          <w:p w14:paraId="0213B8A8" w14:textId="77777777" w:rsidR="00145906" w:rsidRDefault="00145906" w:rsidP="00145906">
            <w:pPr>
              <w:spacing w:before="40"/>
            </w:pPr>
          </w:p>
        </w:tc>
        <w:tc>
          <w:tcPr>
            <w:tcW w:w="1134" w:type="dxa"/>
          </w:tcPr>
          <w:p w14:paraId="499FB7FB" w14:textId="16FE6A61" w:rsidR="00145906" w:rsidRDefault="006E786E" w:rsidP="00145906">
            <w:pPr>
              <w:spacing w:before="40"/>
            </w:pPr>
            <w:sdt>
              <w:sdtPr>
                <w:id w:val="-110441128"/>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M  </w:t>
            </w:r>
            <w:sdt>
              <w:sdtPr>
                <w:id w:val="554890661"/>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F</w:t>
            </w:r>
          </w:p>
        </w:tc>
        <w:tc>
          <w:tcPr>
            <w:tcW w:w="1418" w:type="dxa"/>
          </w:tcPr>
          <w:p w14:paraId="0F6205CF" w14:textId="30738C1E" w:rsidR="00145906" w:rsidRDefault="006E786E" w:rsidP="00145906">
            <w:pPr>
              <w:spacing w:before="40"/>
            </w:pPr>
            <w:sdt>
              <w:sdtPr>
                <w:id w:val="451370452"/>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Yes  </w:t>
            </w:r>
            <w:sdt>
              <w:sdtPr>
                <w:id w:val="-711573126"/>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No</w:t>
            </w:r>
          </w:p>
        </w:tc>
        <w:tc>
          <w:tcPr>
            <w:tcW w:w="2063" w:type="dxa"/>
          </w:tcPr>
          <w:p w14:paraId="3E8596B7" w14:textId="77777777" w:rsidR="00145906" w:rsidRDefault="00145906" w:rsidP="00145906">
            <w:pPr>
              <w:spacing w:before="40"/>
            </w:pPr>
          </w:p>
        </w:tc>
      </w:tr>
      <w:tr w:rsidR="00145906" w14:paraId="4B79830C" w14:textId="77777777" w:rsidTr="00145906">
        <w:tc>
          <w:tcPr>
            <w:tcW w:w="421" w:type="dxa"/>
          </w:tcPr>
          <w:p w14:paraId="104157AF" w14:textId="2866B2A1" w:rsidR="00145906" w:rsidRDefault="00145906" w:rsidP="00145906">
            <w:pPr>
              <w:spacing w:before="40"/>
            </w:pPr>
            <w:r>
              <w:t>5</w:t>
            </w:r>
          </w:p>
        </w:tc>
        <w:tc>
          <w:tcPr>
            <w:tcW w:w="3118" w:type="dxa"/>
          </w:tcPr>
          <w:p w14:paraId="35CD9743" w14:textId="77777777" w:rsidR="00145906" w:rsidRDefault="00145906" w:rsidP="00145906">
            <w:pPr>
              <w:spacing w:before="40"/>
            </w:pPr>
          </w:p>
        </w:tc>
        <w:tc>
          <w:tcPr>
            <w:tcW w:w="2268" w:type="dxa"/>
          </w:tcPr>
          <w:p w14:paraId="2B30B225" w14:textId="77777777" w:rsidR="00145906" w:rsidRDefault="00145906" w:rsidP="00145906">
            <w:pPr>
              <w:spacing w:before="40"/>
            </w:pPr>
          </w:p>
        </w:tc>
        <w:tc>
          <w:tcPr>
            <w:tcW w:w="1134" w:type="dxa"/>
          </w:tcPr>
          <w:p w14:paraId="062EEFE4" w14:textId="29882DF8" w:rsidR="00145906" w:rsidRDefault="006E786E" w:rsidP="00145906">
            <w:pPr>
              <w:spacing w:before="40"/>
            </w:pPr>
            <w:sdt>
              <w:sdtPr>
                <w:id w:val="1921511378"/>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M  </w:t>
            </w:r>
            <w:sdt>
              <w:sdtPr>
                <w:id w:val="-1192528196"/>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F</w:t>
            </w:r>
          </w:p>
        </w:tc>
        <w:tc>
          <w:tcPr>
            <w:tcW w:w="1418" w:type="dxa"/>
          </w:tcPr>
          <w:p w14:paraId="51B5A504" w14:textId="4F593C1C" w:rsidR="00145906" w:rsidRDefault="006E786E" w:rsidP="00145906">
            <w:pPr>
              <w:spacing w:before="40"/>
            </w:pPr>
            <w:sdt>
              <w:sdtPr>
                <w:id w:val="-1202705798"/>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 xml:space="preserve">Yes  </w:t>
            </w:r>
            <w:sdt>
              <w:sdtPr>
                <w:id w:val="-521777580"/>
                <w14:checkbox>
                  <w14:checked w14:val="0"/>
                  <w14:checkedState w14:val="2612" w14:font="MS Gothic"/>
                  <w14:uncheckedState w14:val="2610" w14:font="MS Gothic"/>
                </w14:checkbox>
              </w:sdtPr>
              <w:sdtEndPr/>
              <w:sdtContent>
                <w:r w:rsidR="00145906" w:rsidRPr="00ED7031">
                  <w:rPr>
                    <w:rFonts w:ascii="Segoe UI Symbol" w:hAnsi="Segoe UI Symbol" w:cs="Segoe UI Symbol"/>
                  </w:rPr>
                  <w:t>☐</w:t>
                </w:r>
              </w:sdtContent>
            </w:sdt>
            <w:r w:rsidR="00145906" w:rsidRPr="00524E51">
              <w:t xml:space="preserve"> </w:t>
            </w:r>
            <w:r w:rsidR="00145906">
              <w:t>No</w:t>
            </w:r>
          </w:p>
        </w:tc>
        <w:tc>
          <w:tcPr>
            <w:tcW w:w="2063" w:type="dxa"/>
          </w:tcPr>
          <w:p w14:paraId="40886438" w14:textId="77777777" w:rsidR="00145906" w:rsidRDefault="00145906" w:rsidP="00145906">
            <w:pPr>
              <w:spacing w:before="40"/>
            </w:pPr>
          </w:p>
        </w:tc>
      </w:tr>
    </w:tbl>
    <w:p w14:paraId="06B36562" w14:textId="77777777" w:rsidR="008C7F1C" w:rsidRDefault="008C7F1C" w:rsidP="000E3B9B"/>
    <w:tbl>
      <w:tblPr>
        <w:tblStyle w:val="TableGrid"/>
        <w:tblW w:w="0" w:type="auto"/>
        <w:tblLook w:val="04A0" w:firstRow="1" w:lastRow="0" w:firstColumn="1" w:lastColumn="0" w:noHBand="0" w:noVBand="1"/>
      </w:tblPr>
      <w:tblGrid>
        <w:gridCol w:w="2830"/>
        <w:gridCol w:w="5245"/>
        <w:gridCol w:w="2347"/>
      </w:tblGrid>
      <w:tr w:rsidR="00DB3385" w14:paraId="2EA97694" w14:textId="42A1275E" w:rsidTr="00DB3385">
        <w:tc>
          <w:tcPr>
            <w:tcW w:w="8075" w:type="dxa"/>
            <w:gridSpan w:val="2"/>
          </w:tcPr>
          <w:p w14:paraId="32A99442" w14:textId="2B11BDF3" w:rsidR="00DB3385" w:rsidRDefault="00DB3385" w:rsidP="00BC77DB">
            <w:pPr>
              <w:spacing w:before="40"/>
            </w:pPr>
            <w:r>
              <w:t>Location of animals:</w:t>
            </w:r>
          </w:p>
        </w:tc>
        <w:tc>
          <w:tcPr>
            <w:tcW w:w="2347" w:type="dxa"/>
          </w:tcPr>
          <w:p w14:paraId="3B700B07" w14:textId="131F8346" w:rsidR="00DB3385" w:rsidRDefault="00DB3385" w:rsidP="00BC77DB">
            <w:pPr>
              <w:spacing w:before="40"/>
            </w:pPr>
            <w:r>
              <w:t>Post code:</w:t>
            </w:r>
          </w:p>
        </w:tc>
      </w:tr>
      <w:tr w:rsidR="00DB3385" w14:paraId="09740E45" w14:textId="48E619CB" w:rsidTr="00DB3385">
        <w:tc>
          <w:tcPr>
            <w:tcW w:w="2830" w:type="dxa"/>
            <w:vAlign w:val="center"/>
          </w:tcPr>
          <w:p w14:paraId="3636D3FF" w14:textId="3CAA9144" w:rsidR="00DB3385" w:rsidRDefault="00DB3385" w:rsidP="00BC77DB">
            <w:pPr>
              <w:spacing w:before="40"/>
            </w:pPr>
            <w:r>
              <w:t>Animals are kept for</w:t>
            </w:r>
          </w:p>
        </w:tc>
        <w:tc>
          <w:tcPr>
            <w:tcW w:w="7592" w:type="dxa"/>
            <w:gridSpan w:val="2"/>
          </w:tcPr>
          <w:p w14:paraId="681E97E1" w14:textId="0B2EBF99" w:rsidR="00DB3385" w:rsidRDefault="006E786E" w:rsidP="00BC77DB">
            <w:pPr>
              <w:spacing w:before="40"/>
            </w:pPr>
            <w:sdt>
              <w:sdtPr>
                <w:id w:val="1802726599"/>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rsidRPr="00524E51">
              <w:t xml:space="preserve"> </w:t>
            </w:r>
            <w:r w:rsidR="00DB3385">
              <w:t>Pets – complete this form</w:t>
            </w:r>
          </w:p>
          <w:p w14:paraId="3E786A52" w14:textId="39D16B1E" w:rsidR="00DB3385" w:rsidRDefault="006E786E" w:rsidP="00BC77DB">
            <w:pPr>
              <w:spacing w:before="40"/>
            </w:pPr>
            <w:sdt>
              <w:sdtPr>
                <w:id w:val="-244657945"/>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t xml:space="preserve"> Breeding or rearing – a planning permit is required. Do not complete this form, contact the Planning Team. </w:t>
            </w:r>
          </w:p>
        </w:tc>
      </w:tr>
      <w:tr w:rsidR="00DB3385" w14:paraId="2FD3C245" w14:textId="77777777" w:rsidTr="00531288">
        <w:tc>
          <w:tcPr>
            <w:tcW w:w="2830" w:type="dxa"/>
          </w:tcPr>
          <w:p w14:paraId="44543021" w14:textId="6DF8C53D" w:rsidR="00DB3385" w:rsidRDefault="00DB3385" w:rsidP="00BC77DB">
            <w:pPr>
              <w:spacing w:before="40"/>
            </w:pPr>
            <w:r>
              <w:t xml:space="preserve">Are you the member of a dog or cat organisation? </w:t>
            </w:r>
          </w:p>
        </w:tc>
        <w:tc>
          <w:tcPr>
            <w:tcW w:w="7592" w:type="dxa"/>
            <w:gridSpan w:val="2"/>
            <w:vAlign w:val="center"/>
          </w:tcPr>
          <w:p w14:paraId="6CC72B44" w14:textId="7D72E5A2" w:rsidR="00DB3385" w:rsidRDefault="006E786E" w:rsidP="00BC77DB">
            <w:pPr>
              <w:spacing w:before="40"/>
            </w:pPr>
            <w:sdt>
              <w:sdtPr>
                <w:id w:val="-1467041494"/>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rsidRPr="00524E51">
              <w:t xml:space="preserve"> </w:t>
            </w:r>
            <w:r w:rsidR="00DB3385">
              <w:t>Yes</w:t>
            </w:r>
            <w:r w:rsidR="00531288">
              <w:t xml:space="preserve">  </w:t>
            </w:r>
            <w:sdt>
              <w:sdtPr>
                <w:id w:val="203373803"/>
                <w14:checkbox>
                  <w14:checked w14:val="0"/>
                  <w14:checkedState w14:val="2612" w14:font="MS Gothic"/>
                  <w14:uncheckedState w14:val="2610" w14:font="MS Gothic"/>
                </w14:checkbox>
              </w:sdtPr>
              <w:sdtEndPr/>
              <w:sdtContent>
                <w:r w:rsidR="00DB3385" w:rsidRPr="00BC77DB">
                  <w:rPr>
                    <w:rFonts w:ascii="Segoe UI Symbol" w:hAnsi="Segoe UI Symbol" w:cs="Segoe UI Symbol"/>
                  </w:rPr>
                  <w:t>☐</w:t>
                </w:r>
              </w:sdtContent>
            </w:sdt>
            <w:r w:rsidR="00DB3385" w:rsidRPr="00524E51">
              <w:t xml:space="preserve"> </w:t>
            </w:r>
            <w:r w:rsidR="00DB3385">
              <w:t>No</w:t>
            </w:r>
          </w:p>
        </w:tc>
      </w:tr>
      <w:tr w:rsidR="00DB3385" w14:paraId="7CA632F8" w14:textId="77777777" w:rsidTr="00C84DE3">
        <w:tc>
          <w:tcPr>
            <w:tcW w:w="10422" w:type="dxa"/>
            <w:gridSpan w:val="3"/>
          </w:tcPr>
          <w:p w14:paraId="7ABE96A5" w14:textId="363075A4" w:rsidR="00DB3385" w:rsidRDefault="00DB3385" w:rsidP="00BC77DB">
            <w:pPr>
              <w:spacing w:before="40"/>
            </w:pPr>
            <w:r>
              <w:t>Organisation name:</w:t>
            </w:r>
          </w:p>
        </w:tc>
      </w:tr>
      <w:tr w:rsidR="00DB3385" w14:paraId="6F9D11A7" w14:textId="77777777" w:rsidTr="00E34108">
        <w:tc>
          <w:tcPr>
            <w:tcW w:w="10422" w:type="dxa"/>
            <w:gridSpan w:val="3"/>
          </w:tcPr>
          <w:p w14:paraId="7F4405BD" w14:textId="7786029B" w:rsidR="00DB3385" w:rsidRDefault="00DB3385" w:rsidP="00BC77DB">
            <w:pPr>
              <w:spacing w:before="40"/>
            </w:pPr>
            <w:r>
              <w:t>Membership number:</w:t>
            </w:r>
          </w:p>
        </w:tc>
      </w:tr>
    </w:tbl>
    <w:p w14:paraId="572F8C3F" w14:textId="77777777" w:rsidR="000E3B9B" w:rsidRDefault="000E3B9B" w:rsidP="000E3B9B">
      <w:pPr>
        <w:pStyle w:val="Heading1"/>
      </w:pPr>
      <w:r>
        <w:lastRenderedPageBreak/>
        <w:t>Payment details</w:t>
      </w:r>
    </w:p>
    <w:tbl>
      <w:tblPr>
        <w:tblStyle w:val="TableGrid"/>
        <w:tblpPr w:leftFromText="180" w:rightFromText="180" w:vertAnchor="text" w:horzAnchor="margin" w:tblpY="86"/>
        <w:tblW w:w="5000" w:type="pct"/>
        <w:tblLook w:val="04A0" w:firstRow="1" w:lastRow="0" w:firstColumn="1" w:lastColumn="0" w:noHBand="0" w:noVBand="1"/>
      </w:tblPr>
      <w:tblGrid>
        <w:gridCol w:w="5151"/>
        <w:gridCol w:w="5271"/>
      </w:tblGrid>
      <w:tr w:rsidR="000E3B9B" w:rsidRPr="00AD3B0B" w14:paraId="451BA526" w14:textId="77777777" w:rsidTr="000E3B9B">
        <w:tc>
          <w:tcPr>
            <w:tcW w:w="2471" w:type="pct"/>
            <w:tcBorders>
              <w:top w:val="single" w:sz="4" w:space="0" w:color="auto"/>
              <w:left w:val="single" w:sz="4" w:space="0" w:color="auto"/>
              <w:bottom w:val="single" w:sz="4" w:space="0" w:color="auto"/>
            </w:tcBorders>
            <w:shd w:val="clear" w:color="auto" w:fill="F9EDF1"/>
          </w:tcPr>
          <w:p w14:paraId="56242C0B" w14:textId="77777777" w:rsidR="000E3B9B" w:rsidRPr="00AD3B0B" w:rsidRDefault="000E3B9B" w:rsidP="00353E67">
            <w:pPr>
              <w:spacing w:before="40"/>
            </w:pPr>
            <w:r>
              <w:t>Total fee payable</w:t>
            </w:r>
          </w:p>
        </w:tc>
        <w:tc>
          <w:tcPr>
            <w:tcW w:w="2529" w:type="pct"/>
            <w:tcBorders>
              <w:left w:val="single" w:sz="4" w:space="0" w:color="auto"/>
            </w:tcBorders>
            <w:shd w:val="clear" w:color="auto" w:fill="FFFFFF" w:themeFill="background1"/>
          </w:tcPr>
          <w:p w14:paraId="44BA960F" w14:textId="45BB452A" w:rsidR="000E3B9B" w:rsidRPr="00AD3B0B" w:rsidRDefault="000E3B9B" w:rsidP="00353E67">
            <w:pPr>
              <w:spacing w:before="40"/>
            </w:pPr>
            <w:r>
              <w:t>$</w:t>
            </w:r>
            <w:r w:rsidR="00145906">
              <w:t>7</w:t>
            </w:r>
            <w:r w:rsidR="00FD1D4B">
              <w:t>2</w:t>
            </w:r>
            <w:r w:rsidR="00DB3385">
              <w:t>.00</w:t>
            </w:r>
          </w:p>
        </w:tc>
      </w:tr>
      <w:tr w:rsidR="000E3B9B" w:rsidRPr="00AD3B0B" w14:paraId="4A0CF58F" w14:textId="77777777" w:rsidTr="000E3B9B">
        <w:tc>
          <w:tcPr>
            <w:tcW w:w="2471" w:type="pct"/>
            <w:tcBorders>
              <w:top w:val="single" w:sz="4" w:space="0" w:color="auto"/>
              <w:left w:val="single" w:sz="4" w:space="0" w:color="auto"/>
              <w:bottom w:val="single" w:sz="4" w:space="0" w:color="auto"/>
            </w:tcBorders>
            <w:shd w:val="clear" w:color="auto" w:fill="F9EDF1"/>
          </w:tcPr>
          <w:p w14:paraId="509B8BA1" w14:textId="77777777" w:rsidR="000E3B9B" w:rsidRPr="00AD3B0B" w:rsidRDefault="000E3B9B" w:rsidP="00353E67">
            <w:pPr>
              <w:spacing w:before="40"/>
            </w:pPr>
            <w:r>
              <w:t>Receipt number</w:t>
            </w:r>
          </w:p>
        </w:tc>
        <w:tc>
          <w:tcPr>
            <w:tcW w:w="2529" w:type="pct"/>
            <w:tcBorders>
              <w:left w:val="single" w:sz="4" w:space="0" w:color="auto"/>
            </w:tcBorders>
            <w:shd w:val="clear" w:color="auto" w:fill="FFFFFF" w:themeFill="background1"/>
          </w:tcPr>
          <w:p w14:paraId="7A487DBF" w14:textId="77777777" w:rsidR="000E3B9B" w:rsidRPr="00AD3B0B" w:rsidRDefault="000E3B9B" w:rsidP="00353E67">
            <w:pPr>
              <w:spacing w:before="40"/>
            </w:pPr>
          </w:p>
        </w:tc>
      </w:tr>
    </w:tbl>
    <w:p w14:paraId="4E51871C" w14:textId="77777777" w:rsidR="00BC77DB" w:rsidRPr="00D420BE" w:rsidRDefault="00BC77DB" w:rsidP="000E3B9B">
      <w:pPr>
        <w:pStyle w:val="Heading2"/>
        <w:rPr>
          <w:sz w:val="16"/>
          <w:szCs w:val="16"/>
        </w:rPr>
      </w:pPr>
    </w:p>
    <w:p w14:paraId="0B369614" w14:textId="747BD970" w:rsidR="000E3B9B" w:rsidRDefault="00DB3385" w:rsidP="000E3B9B">
      <w:pPr>
        <w:pStyle w:val="Heading2"/>
      </w:pPr>
      <w:r>
        <w:t>Applicant’s</w:t>
      </w:r>
      <w:r w:rsidR="000E3B9B">
        <w:t xml:space="preserve"> declaration</w:t>
      </w:r>
    </w:p>
    <w:p w14:paraId="482834F0" w14:textId="6221E2B9" w:rsidR="000E3B9B" w:rsidRDefault="00DB3385" w:rsidP="000E3B9B">
      <w:r w:rsidRPr="00DB3385">
        <w:t>I understand that the submitting of this application including any fee paid does not in itself give approval to keep these animals.</w:t>
      </w:r>
    </w:p>
    <w:tbl>
      <w:tblPr>
        <w:tblStyle w:val="TableGrid"/>
        <w:tblW w:w="5000" w:type="pct"/>
        <w:tblLook w:val="04A0" w:firstRow="1" w:lastRow="0" w:firstColumn="1" w:lastColumn="0" w:noHBand="0" w:noVBand="1"/>
      </w:tblPr>
      <w:tblGrid>
        <w:gridCol w:w="6947"/>
        <w:gridCol w:w="3475"/>
      </w:tblGrid>
      <w:tr w:rsidR="000E3B9B" w14:paraId="52FDEC72" w14:textId="77777777" w:rsidTr="000E3B9B">
        <w:tc>
          <w:tcPr>
            <w:tcW w:w="3333" w:type="pct"/>
          </w:tcPr>
          <w:p w14:paraId="4983B374" w14:textId="77777777" w:rsidR="000E3B9B" w:rsidRDefault="000E3B9B" w:rsidP="00353E67"/>
          <w:p w14:paraId="5C8841EE" w14:textId="77777777" w:rsidR="000E3B9B" w:rsidRPr="00A13BB1" w:rsidRDefault="000E3B9B" w:rsidP="00353E67"/>
          <w:p w14:paraId="72562AAA" w14:textId="77777777" w:rsidR="000E3B9B" w:rsidRDefault="000E3B9B" w:rsidP="00353E67">
            <w:pPr>
              <w:pStyle w:val="Caption"/>
              <w:rPr>
                <w:b/>
              </w:rPr>
            </w:pPr>
            <w:r>
              <w:t>Signature</w:t>
            </w:r>
          </w:p>
        </w:tc>
        <w:tc>
          <w:tcPr>
            <w:tcW w:w="1667" w:type="pct"/>
          </w:tcPr>
          <w:p w14:paraId="6EAFA87A" w14:textId="77777777" w:rsidR="000E3B9B" w:rsidRDefault="000E3B9B" w:rsidP="00353E67"/>
          <w:p w14:paraId="63DF3FBD" w14:textId="77777777" w:rsidR="000E3B9B" w:rsidRPr="00A13BB1" w:rsidRDefault="000E3B9B" w:rsidP="00353E67"/>
          <w:p w14:paraId="069D1366" w14:textId="77777777" w:rsidR="000E3B9B" w:rsidRDefault="000E3B9B" w:rsidP="00353E67">
            <w:pPr>
              <w:pStyle w:val="Caption"/>
              <w:rPr>
                <w:b/>
              </w:rPr>
            </w:pPr>
            <w:r>
              <w:t>Date</w:t>
            </w:r>
          </w:p>
        </w:tc>
      </w:tr>
    </w:tbl>
    <w:p w14:paraId="416DA303" w14:textId="77777777" w:rsidR="002C09CD" w:rsidRDefault="002C09CD" w:rsidP="00531288">
      <w:pPr>
        <w:rPr>
          <w:rStyle w:val="Heading3Char"/>
        </w:rPr>
      </w:pPr>
    </w:p>
    <w:p w14:paraId="716D74E0" w14:textId="266A2DD1" w:rsidR="00531288" w:rsidRDefault="00DB3385" w:rsidP="00531288">
      <w:pPr>
        <w:rPr>
          <w:lang w:eastAsia="en-AU"/>
        </w:rPr>
      </w:pPr>
      <w:r w:rsidRPr="00DB3385">
        <w:rPr>
          <w:rStyle w:val="Heading3Char"/>
        </w:rPr>
        <w:t>Note:</w:t>
      </w:r>
      <w:r>
        <w:rPr>
          <w:lang w:eastAsia="en-AU"/>
        </w:rPr>
        <w:t xml:space="preserve"> </w:t>
      </w:r>
      <w:r w:rsidR="006161F3" w:rsidRPr="006161F3">
        <w:rPr>
          <w:lang w:eastAsia="en-AU"/>
        </w:rPr>
        <w:t>Pursuant to Part 11 Clause 68 (11) of the Latrobe Community Amenity Local Law 2026 it is an offence to make any false representation or declaration on an application for a permit.</w:t>
      </w:r>
    </w:p>
    <w:p w14:paraId="6E795A34" w14:textId="77777777" w:rsidR="002C09CD" w:rsidRDefault="002C09CD" w:rsidP="002C09CD">
      <w:pPr>
        <w:pStyle w:val="Heading1"/>
      </w:pPr>
      <w:r>
        <w:t>Important information for applicants</w:t>
      </w:r>
    </w:p>
    <w:p w14:paraId="40866DF5" w14:textId="77777777" w:rsidR="002C09CD" w:rsidRDefault="002C09CD" w:rsidP="002C09CD">
      <w:r>
        <w:t>Please note:</w:t>
      </w:r>
    </w:p>
    <w:p w14:paraId="1322CEAD" w14:textId="66A2E23D" w:rsidR="002C09CD" w:rsidRDefault="00145906" w:rsidP="002C09CD">
      <w:pPr>
        <w:pStyle w:val="Bullet01"/>
      </w:pPr>
      <w:r>
        <w:t>The</w:t>
      </w:r>
      <w:r w:rsidR="002C09CD" w:rsidRPr="002C09CD">
        <w:t xml:space="preserve"> application fee must be paid when submitting this application</w:t>
      </w:r>
      <w:r w:rsidR="00D420BE">
        <w:t>.</w:t>
      </w:r>
    </w:p>
    <w:p w14:paraId="395F8E01" w14:textId="7EE6D313" w:rsidR="002C09CD" w:rsidRDefault="002C09CD" w:rsidP="002C09CD">
      <w:pPr>
        <w:pStyle w:val="Bullet01"/>
      </w:pPr>
      <w:r w:rsidRPr="002C09CD">
        <w:t>Permit is valid for the lifetime of the listed animals and is not transferable to any other person or property. A new permit application is required when there is a change of property or an increase in the animals attached to the permit.</w:t>
      </w:r>
    </w:p>
    <w:p w14:paraId="21D78554" w14:textId="7BECDD9F" w:rsidR="002C09CD" w:rsidRDefault="002C09CD" w:rsidP="002C09CD">
      <w:pPr>
        <w:pStyle w:val="Bullet01"/>
      </w:pPr>
      <w:r w:rsidRPr="002C09CD">
        <w:t>No application has effect until Council has given formal written approval.</w:t>
      </w:r>
    </w:p>
    <w:p w14:paraId="64229FB6" w14:textId="76BB036A" w:rsidR="002C09CD" w:rsidRDefault="002C09CD" w:rsidP="002C09CD">
      <w:pPr>
        <w:pStyle w:val="Bullet01"/>
      </w:pPr>
      <w:r w:rsidRPr="002C09CD">
        <w:t>Local Laws staff may make contact to arrange a suitable time for your property and animals to be inspected.</w:t>
      </w:r>
    </w:p>
    <w:p w14:paraId="74044659" w14:textId="77777777" w:rsidR="00F247A7" w:rsidRDefault="002C09CD" w:rsidP="002C09CD">
      <w:pPr>
        <w:pStyle w:val="Bullet01"/>
      </w:pPr>
      <w:r w:rsidRPr="002C09CD">
        <w:t>Your immediate neighbours may be contacted and advised of the application.</w:t>
      </w:r>
      <w:r w:rsidR="00F247A7">
        <w:t xml:space="preserve"> </w:t>
      </w:r>
    </w:p>
    <w:p w14:paraId="25BC6C83" w14:textId="3BA67B17" w:rsidR="00D420BE" w:rsidRDefault="002C09CD" w:rsidP="00531288">
      <w:pPr>
        <w:pStyle w:val="Bullet01"/>
      </w:pPr>
      <w:r w:rsidRPr="002C09CD">
        <w:t>Should any genuine complaints be received any permit issued can be cancelled or suspended at any time.</w:t>
      </w:r>
    </w:p>
    <w:p w14:paraId="2DDFA01D" w14:textId="77777777" w:rsidR="00D420BE" w:rsidRDefault="00D420BE" w:rsidP="00D420BE">
      <w:pPr>
        <w:rPr>
          <w:sz w:val="22"/>
          <w:lang w:val="en-US"/>
        </w:rPr>
      </w:pPr>
      <w:r w:rsidRPr="00C047D7">
        <w:rPr>
          <w:b/>
          <w:bCs/>
          <w:sz w:val="16"/>
          <w:szCs w:val="18"/>
        </w:rPr>
        <w:t>Privacy statement</w:t>
      </w:r>
      <w:r w:rsidRPr="00C047D7">
        <w:rPr>
          <w:sz w:val="16"/>
          <w:szCs w:val="18"/>
        </w:rPr>
        <w:t xml:space="preserve">:  </w:t>
      </w:r>
    </w:p>
    <w:p w14:paraId="770E47A8" w14:textId="77777777" w:rsidR="00D420BE" w:rsidRPr="002C09CD" w:rsidRDefault="00D420BE" w:rsidP="00D420BE">
      <w:pPr>
        <w:rPr>
          <w:sz w:val="18"/>
          <w:szCs w:val="18"/>
          <w:lang w:val="en-US"/>
        </w:rPr>
      </w:pPr>
      <w:r w:rsidRPr="002C09CD">
        <w:rPr>
          <w:sz w:val="16"/>
          <w:szCs w:val="18"/>
          <w:lang w:val="en-US"/>
        </w:rPr>
        <w:t xml:space="preserve">The personal information requested on this form is primarily being collected by Latrobe City for the purpose of processing a permit application. This information will be used solely by Latrobe City for that purpose or directly related purposes. Latrobe City may disclose some of this information to relevant </w:t>
      </w:r>
      <w:proofErr w:type="spellStart"/>
      <w:r w:rsidRPr="002C09CD">
        <w:rPr>
          <w:sz w:val="16"/>
          <w:szCs w:val="18"/>
          <w:lang w:val="en-US"/>
        </w:rPr>
        <w:t>organisations</w:t>
      </w:r>
      <w:proofErr w:type="spellEnd"/>
      <w:r w:rsidRPr="002C09CD">
        <w:rPr>
          <w:sz w:val="16"/>
          <w:szCs w:val="18"/>
          <w:lang w:val="en-US"/>
        </w:rPr>
        <w:t xml:space="preserve"> or people (including property owners) if the nature of the activity for which the permit has been applied for requires consent by parties other than Council or has the potential to affect </w:t>
      </w:r>
      <w:proofErr w:type="spellStart"/>
      <w:r w:rsidRPr="002C09CD">
        <w:rPr>
          <w:sz w:val="16"/>
          <w:szCs w:val="18"/>
          <w:lang w:val="en-US"/>
        </w:rPr>
        <w:t>neighbourhood</w:t>
      </w:r>
      <w:proofErr w:type="spellEnd"/>
      <w:r w:rsidRPr="002C09CD">
        <w:rPr>
          <w:sz w:val="16"/>
          <w:szCs w:val="18"/>
          <w:lang w:val="en-US"/>
        </w:rPr>
        <w:t xml:space="preserve"> amenity. If sufficient information is not collected on the application, Latrobe City Council may not be able to effectively process the application and in most cases will refer the application back to the applicant for further details.</w:t>
      </w:r>
      <w:r w:rsidRPr="002C09CD">
        <w:rPr>
          <w:sz w:val="18"/>
          <w:szCs w:val="18"/>
          <w:lang w:val="en-US"/>
        </w:rPr>
        <w:t xml:space="preserve"> </w:t>
      </w:r>
    </w:p>
    <w:p w14:paraId="1F2EF3F6" w14:textId="77777777" w:rsidR="00D420BE" w:rsidRPr="002C09CD" w:rsidRDefault="00D420BE" w:rsidP="00D420BE">
      <w:pPr>
        <w:rPr>
          <w:sz w:val="12"/>
          <w:szCs w:val="14"/>
        </w:rPr>
      </w:pPr>
      <w:r w:rsidRPr="002C09CD">
        <w:rPr>
          <w:sz w:val="16"/>
          <w:szCs w:val="18"/>
          <w:lang w:val="en-US"/>
        </w:rPr>
        <w:t>The applicant understands that the personal information provided is to assist in the processing of a permit application and that he or she may apply to Latrobe City Council for access to and/or amendment of the information. Requests for access and or correction should be made in writing addressed to the Privacy Officer, Latrobe City Council, PO Box 264, Morwell Vic 3840.</w:t>
      </w:r>
    </w:p>
    <w:p w14:paraId="7C03C172" w14:textId="77777777" w:rsidR="00D420BE" w:rsidRDefault="00D420BE" w:rsidP="00D420BE"/>
    <w:p w14:paraId="653D9DE9" w14:textId="77777777" w:rsidR="00D420BE" w:rsidRDefault="00D420BE" w:rsidP="00D420BE"/>
    <w:p w14:paraId="329DFFE8" w14:textId="77777777" w:rsidR="00D420BE" w:rsidRDefault="00D420BE" w:rsidP="00D420BE"/>
    <w:p w14:paraId="2E9E30E7" w14:textId="77777777" w:rsidR="00D420BE" w:rsidRDefault="00D420BE" w:rsidP="00D420BE"/>
    <w:p w14:paraId="3B064B87" w14:textId="77777777" w:rsidR="00D420BE" w:rsidRDefault="00D420BE" w:rsidP="00D420BE"/>
    <w:p w14:paraId="515E1811" w14:textId="77777777" w:rsidR="00D420BE" w:rsidRDefault="00D420BE" w:rsidP="00D420BE"/>
    <w:p w14:paraId="7BBE4CFC" w14:textId="77777777" w:rsidR="00D420BE" w:rsidRDefault="00D420BE" w:rsidP="00D420BE"/>
    <w:p w14:paraId="5D7CF83E" w14:textId="77777777" w:rsidR="00D420BE" w:rsidRDefault="00D420BE" w:rsidP="00D420BE"/>
    <w:p w14:paraId="6CFF759A" w14:textId="77777777" w:rsidR="00D420BE" w:rsidRDefault="00D420BE" w:rsidP="00D420BE"/>
    <w:p w14:paraId="49B254CB" w14:textId="77777777" w:rsidR="00D420BE" w:rsidRDefault="00D420BE" w:rsidP="00D420BE"/>
    <w:p w14:paraId="5DB1307F" w14:textId="3C21E966" w:rsidR="000E3B9B" w:rsidRDefault="00531288" w:rsidP="00531288">
      <w:pPr>
        <w:pStyle w:val="Heading1"/>
        <w:rPr>
          <w:lang w:eastAsia="en-AU"/>
        </w:rPr>
      </w:pPr>
      <w:r>
        <w:lastRenderedPageBreak/>
        <w:t>S</w:t>
      </w:r>
      <w:r w:rsidR="000E3B9B" w:rsidRPr="008D41EE">
        <w:t>ubmitting you</w:t>
      </w:r>
      <w:r w:rsidR="000E3B9B">
        <w:t>r</w:t>
      </w:r>
      <w:r w:rsidR="000E3B9B" w:rsidRPr="008D41EE">
        <w:t xml:space="preserve"> application</w:t>
      </w:r>
    </w:p>
    <w:tbl>
      <w:tblPr>
        <w:tblStyle w:val="TableGrid"/>
        <w:tblW w:w="5000" w:type="pct"/>
        <w:tblLook w:val="06A0" w:firstRow="1" w:lastRow="0" w:firstColumn="1" w:lastColumn="0" w:noHBand="1" w:noVBand="1"/>
      </w:tblPr>
      <w:tblGrid>
        <w:gridCol w:w="1207"/>
        <w:gridCol w:w="4702"/>
        <w:gridCol w:w="4513"/>
      </w:tblGrid>
      <w:tr w:rsidR="00F247A7" w14:paraId="4FBD9795" w14:textId="77777777" w:rsidTr="00274EBA">
        <w:tc>
          <w:tcPr>
            <w:tcW w:w="579" w:type="pct"/>
          </w:tcPr>
          <w:p w14:paraId="7C4A200C" w14:textId="77777777" w:rsidR="00F247A7" w:rsidRDefault="00F247A7" w:rsidP="00274EBA">
            <w:pPr>
              <w:spacing w:before="40"/>
            </w:pPr>
            <w:bookmarkStart w:id="0" w:name="_Hlk155271439"/>
            <w:r>
              <w:t>Mail</w:t>
            </w:r>
          </w:p>
        </w:tc>
        <w:tc>
          <w:tcPr>
            <w:tcW w:w="4421" w:type="pct"/>
            <w:gridSpan w:val="2"/>
          </w:tcPr>
          <w:p w14:paraId="42BC600C" w14:textId="77777777" w:rsidR="00F247A7" w:rsidRDefault="00F247A7" w:rsidP="00274EBA">
            <w:pPr>
              <w:spacing w:before="40"/>
            </w:pPr>
            <w:r>
              <w:t xml:space="preserve">Post the completed and signed application together with copies </w:t>
            </w:r>
            <w:r w:rsidRPr="00DD19F5">
              <w:t>of required documentation</w:t>
            </w:r>
            <w:r>
              <w:t xml:space="preserve"> and cheque or money order payable to ‘Latrobe City Council’ to PO Box 264 Morwell VIC 3840.</w:t>
            </w:r>
          </w:p>
        </w:tc>
      </w:tr>
      <w:tr w:rsidR="00F247A7" w14:paraId="59AE96EE" w14:textId="77777777" w:rsidTr="00274EBA">
        <w:tc>
          <w:tcPr>
            <w:tcW w:w="579" w:type="pct"/>
            <w:vMerge w:val="restart"/>
          </w:tcPr>
          <w:p w14:paraId="24B090F2" w14:textId="77777777" w:rsidR="00F247A7" w:rsidRDefault="00F247A7" w:rsidP="00274EBA">
            <w:pPr>
              <w:spacing w:before="40"/>
            </w:pPr>
            <w:r>
              <w:t>In person</w:t>
            </w:r>
          </w:p>
        </w:tc>
        <w:tc>
          <w:tcPr>
            <w:tcW w:w="4421" w:type="pct"/>
            <w:gridSpan w:val="2"/>
          </w:tcPr>
          <w:p w14:paraId="24B54897" w14:textId="77777777" w:rsidR="00F247A7" w:rsidRDefault="00F247A7" w:rsidP="00274EBA">
            <w:pPr>
              <w:spacing w:before="40"/>
            </w:pPr>
            <w:r>
              <w:t xml:space="preserve">Bring the completed and signed application together with copies of supporting </w:t>
            </w:r>
            <w:r w:rsidRPr="00DD19F5">
              <w:t>documents and payment to any of our following Service Centres and Libraries. Cash and cheques not accepted</w:t>
            </w:r>
            <w:r w:rsidRPr="009B5312">
              <w:t xml:space="preserve"> at Morwell Library.</w:t>
            </w:r>
          </w:p>
        </w:tc>
      </w:tr>
      <w:tr w:rsidR="00F247A7" w14:paraId="69F8AB15" w14:textId="77777777" w:rsidTr="00274EBA">
        <w:tc>
          <w:tcPr>
            <w:tcW w:w="579" w:type="pct"/>
            <w:vMerge/>
          </w:tcPr>
          <w:p w14:paraId="19E10CA5" w14:textId="77777777" w:rsidR="00F247A7" w:rsidRDefault="00F247A7" w:rsidP="00274EBA">
            <w:pPr>
              <w:spacing w:before="40"/>
            </w:pPr>
          </w:p>
        </w:tc>
        <w:tc>
          <w:tcPr>
            <w:tcW w:w="2256" w:type="pct"/>
          </w:tcPr>
          <w:p w14:paraId="69AEC3CC" w14:textId="77777777" w:rsidR="00F247A7" w:rsidRDefault="00F247A7" w:rsidP="00274EBA">
            <w:pPr>
              <w:spacing w:before="40"/>
            </w:pPr>
            <w:r>
              <w:t>141 Commercial Road, Morwell</w:t>
            </w:r>
          </w:p>
        </w:tc>
        <w:tc>
          <w:tcPr>
            <w:tcW w:w="2165" w:type="pct"/>
          </w:tcPr>
          <w:p w14:paraId="709A493D" w14:textId="77777777" w:rsidR="00F247A7" w:rsidRDefault="00F247A7" w:rsidP="00274EBA">
            <w:pPr>
              <w:spacing w:before="40"/>
            </w:pPr>
            <w:r>
              <w:t>Monday to Friday, 9am to 5pm</w:t>
            </w:r>
          </w:p>
        </w:tc>
      </w:tr>
      <w:tr w:rsidR="00F247A7" w14:paraId="61A6F884" w14:textId="77777777" w:rsidTr="00274EBA">
        <w:tc>
          <w:tcPr>
            <w:tcW w:w="579" w:type="pct"/>
            <w:vMerge/>
          </w:tcPr>
          <w:p w14:paraId="03C843A3" w14:textId="77777777" w:rsidR="00F247A7" w:rsidRDefault="00F247A7" w:rsidP="00274EBA">
            <w:pPr>
              <w:spacing w:before="40"/>
            </w:pPr>
          </w:p>
        </w:tc>
        <w:tc>
          <w:tcPr>
            <w:tcW w:w="2256" w:type="pct"/>
          </w:tcPr>
          <w:p w14:paraId="34D7731F" w14:textId="77777777" w:rsidR="00F247A7" w:rsidRDefault="00F247A7" w:rsidP="00274EBA">
            <w:pPr>
              <w:spacing w:before="40"/>
            </w:pPr>
            <w:r>
              <w:t>63-65 Elgin Street, Morwell</w:t>
            </w:r>
          </w:p>
        </w:tc>
        <w:tc>
          <w:tcPr>
            <w:tcW w:w="2165" w:type="pct"/>
          </w:tcPr>
          <w:p w14:paraId="48683ADC" w14:textId="77777777" w:rsidR="00F247A7" w:rsidRDefault="00F247A7" w:rsidP="00274EBA">
            <w:pPr>
              <w:spacing w:before="40"/>
            </w:pPr>
            <w:r>
              <w:t>Monday to Friday, 8.30am to 5.15pm</w:t>
            </w:r>
            <w:r>
              <w:br/>
              <w:t>Saturday, 9am to 12noon</w:t>
            </w:r>
          </w:p>
        </w:tc>
      </w:tr>
      <w:tr w:rsidR="00F247A7" w14:paraId="4D20BF1C" w14:textId="77777777" w:rsidTr="00274EBA">
        <w:tc>
          <w:tcPr>
            <w:tcW w:w="579" w:type="pct"/>
            <w:vMerge/>
          </w:tcPr>
          <w:p w14:paraId="5D98BDB0" w14:textId="77777777" w:rsidR="00F247A7" w:rsidRDefault="00F247A7" w:rsidP="00274EBA">
            <w:pPr>
              <w:spacing w:before="40"/>
            </w:pPr>
          </w:p>
        </w:tc>
        <w:tc>
          <w:tcPr>
            <w:tcW w:w="2256" w:type="pct"/>
          </w:tcPr>
          <w:p w14:paraId="47B1EBB1" w14:textId="77777777" w:rsidR="00F247A7" w:rsidRDefault="00F247A7" w:rsidP="00274EBA">
            <w:pPr>
              <w:spacing w:before="40"/>
            </w:pPr>
            <w:r>
              <w:t>34-38 Kay Street, Traralgon</w:t>
            </w:r>
          </w:p>
        </w:tc>
        <w:tc>
          <w:tcPr>
            <w:tcW w:w="2165" w:type="pct"/>
          </w:tcPr>
          <w:p w14:paraId="0FABCE94" w14:textId="77777777" w:rsidR="00F247A7" w:rsidRDefault="00F247A7" w:rsidP="00274EBA">
            <w:pPr>
              <w:spacing w:before="40"/>
            </w:pPr>
            <w:r>
              <w:t>Monday to Friday, 8.30am to 5.15pm</w:t>
            </w:r>
            <w:r>
              <w:br/>
              <w:t>Saturday, 9am to 12noon</w:t>
            </w:r>
          </w:p>
        </w:tc>
      </w:tr>
      <w:tr w:rsidR="00F247A7" w14:paraId="5081EFCD" w14:textId="77777777" w:rsidTr="00274EBA">
        <w:tc>
          <w:tcPr>
            <w:tcW w:w="579" w:type="pct"/>
            <w:vMerge/>
          </w:tcPr>
          <w:p w14:paraId="7C50699D" w14:textId="77777777" w:rsidR="00F247A7" w:rsidRDefault="00F247A7" w:rsidP="00274EBA">
            <w:pPr>
              <w:spacing w:before="40"/>
            </w:pPr>
          </w:p>
        </w:tc>
        <w:tc>
          <w:tcPr>
            <w:tcW w:w="2256" w:type="pct"/>
          </w:tcPr>
          <w:p w14:paraId="33F0A113" w14:textId="77777777" w:rsidR="00F247A7" w:rsidRDefault="00F247A7" w:rsidP="00274EBA">
            <w:pPr>
              <w:spacing w:before="40"/>
            </w:pPr>
            <w:r>
              <w:t>1-29 George Street, Moe</w:t>
            </w:r>
          </w:p>
        </w:tc>
        <w:tc>
          <w:tcPr>
            <w:tcW w:w="2165" w:type="pct"/>
          </w:tcPr>
          <w:p w14:paraId="31602541" w14:textId="77777777" w:rsidR="00F247A7" w:rsidRDefault="00F247A7" w:rsidP="00274EBA">
            <w:pPr>
              <w:spacing w:before="40"/>
            </w:pPr>
            <w:r>
              <w:t>Monday to Friday, 8.30am to 5.15pm</w:t>
            </w:r>
            <w:r>
              <w:br/>
              <w:t>Saturday, 9am to 12noon</w:t>
            </w:r>
          </w:p>
        </w:tc>
      </w:tr>
      <w:tr w:rsidR="00F247A7" w14:paraId="4FAF1900" w14:textId="77777777" w:rsidTr="00274EBA">
        <w:tc>
          <w:tcPr>
            <w:tcW w:w="579" w:type="pct"/>
            <w:vMerge/>
            <w:tcBorders>
              <w:bottom w:val="single" w:sz="4" w:space="0" w:color="auto"/>
            </w:tcBorders>
          </w:tcPr>
          <w:p w14:paraId="23D9665D" w14:textId="77777777" w:rsidR="00F247A7" w:rsidRDefault="00F247A7" w:rsidP="00274EBA">
            <w:pPr>
              <w:spacing w:before="40"/>
            </w:pPr>
          </w:p>
        </w:tc>
        <w:tc>
          <w:tcPr>
            <w:tcW w:w="2256" w:type="pct"/>
            <w:tcBorders>
              <w:bottom w:val="single" w:sz="4" w:space="0" w:color="auto"/>
            </w:tcBorders>
          </w:tcPr>
          <w:p w14:paraId="6638BDEC" w14:textId="77777777" w:rsidR="00F247A7" w:rsidRDefault="00F247A7" w:rsidP="00274EBA">
            <w:pPr>
              <w:spacing w:before="40"/>
            </w:pPr>
            <w:r>
              <w:t>9-11 Philip Parade, Churchill</w:t>
            </w:r>
          </w:p>
        </w:tc>
        <w:tc>
          <w:tcPr>
            <w:tcW w:w="2165" w:type="pct"/>
            <w:tcBorders>
              <w:bottom w:val="single" w:sz="4" w:space="0" w:color="auto"/>
            </w:tcBorders>
          </w:tcPr>
          <w:p w14:paraId="29DAF328" w14:textId="77777777" w:rsidR="00F247A7" w:rsidRDefault="00F247A7" w:rsidP="00274EBA">
            <w:pPr>
              <w:spacing w:before="40"/>
            </w:pPr>
            <w:r>
              <w:t>Monday to Friday, 8.30am to 5.15pm</w:t>
            </w:r>
            <w:r>
              <w:br/>
              <w:t>Closed between 12noon to 1pm</w:t>
            </w:r>
          </w:p>
        </w:tc>
      </w:tr>
    </w:tbl>
    <w:p w14:paraId="6B0117D6" w14:textId="77777777" w:rsidR="000E3B9B" w:rsidRDefault="000E3B9B" w:rsidP="000E3B9B">
      <w:pPr>
        <w:pStyle w:val="Heading3"/>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474"/>
        <w:gridCol w:w="2137"/>
        <w:gridCol w:w="1337"/>
        <w:gridCol w:w="3474"/>
      </w:tblGrid>
      <w:tr w:rsidR="00F247A7" w14:paraId="6B43B2FA" w14:textId="77777777" w:rsidTr="000F7175">
        <w:tc>
          <w:tcPr>
            <w:tcW w:w="3474" w:type="dxa"/>
            <w:tcBorders>
              <w:bottom w:val="single" w:sz="4" w:space="0" w:color="auto"/>
            </w:tcBorders>
            <w:shd w:val="clear" w:color="auto" w:fill="F9EDF1"/>
          </w:tcPr>
          <w:bookmarkEnd w:id="0"/>
          <w:p w14:paraId="19B531FA" w14:textId="66514313" w:rsidR="00F247A7" w:rsidRDefault="00F247A7" w:rsidP="00F247A7">
            <w:pPr>
              <w:pStyle w:val="Heading3"/>
            </w:pPr>
            <w:r>
              <w:t>Office use only</w:t>
            </w:r>
          </w:p>
        </w:tc>
        <w:tc>
          <w:tcPr>
            <w:tcW w:w="3474" w:type="dxa"/>
            <w:gridSpan w:val="2"/>
            <w:tcBorders>
              <w:bottom w:val="single" w:sz="4" w:space="0" w:color="auto"/>
            </w:tcBorders>
            <w:shd w:val="clear" w:color="auto" w:fill="F9EDF1"/>
          </w:tcPr>
          <w:p w14:paraId="574AF233" w14:textId="09BAE464" w:rsidR="00F247A7" w:rsidRPr="000F7175" w:rsidRDefault="000F7175" w:rsidP="00D420BE">
            <w:pPr>
              <w:rPr>
                <w:b/>
              </w:rPr>
            </w:pPr>
            <w:r w:rsidRPr="000F7175">
              <w:t>Permit fee: $</w:t>
            </w:r>
            <w:r w:rsidR="0088242E">
              <w:t>7</w:t>
            </w:r>
            <w:r w:rsidR="00FD1D4B">
              <w:t>2</w:t>
            </w:r>
            <w:r w:rsidR="0088242E">
              <w:t>.00</w:t>
            </w:r>
          </w:p>
        </w:tc>
        <w:tc>
          <w:tcPr>
            <w:tcW w:w="3474" w:type="dxa"/>
            <w:tcBorders>
              <w:bottom w:val="single" w:sz="4" w:space="0" w:color="auto"/>
            </w:tcBorders>
            <w:shd w:val="clear" w:color="auto" w:fill="F9EDF1"/>
          </w:tcPr>
          <w:p w14:paraId="713A7913" w14:textId="24FEFA21" w:rsidR="00F247A7" w:rsidRDefault="000F7175" w:rsidP="000F7175">
            <w:pPr>
              <w:jc w:val="right"/>
            </w:pPr>
            <w:r w:rsidRPr="000F7175">
              <w:rPr>
                <w:lang w:eastAsia="en-AU"/>
              </w:rPr>
              <w:t xml:space="preserve">Ledger No: </w:t>
            </w:r>
            <w:proofErr w:type="gramStart"/>
            <w:r w:rsidRPr="000F7175">
              <w:rPr>
                <w:lang w:eastAsia="en-AU"/>
              </w:rPr>
              <w:t>CL.R</w:t>
            </w:r>
            <w:proofErr w:type="gramEnd"/>
            <w:r w:rsidRPr="000F7175">
              <w:rPr>
                <w:lang w:eastAsia="en-AU"/>
              </w:rPr>
              <w:t>58211374</w:t>
            </w:r>
          </w:p>
        </w:tc>
      </w:tr>
      <w:tr w:rsidR="000F7175" w14:paraId="14811114" w14:textId="77777777" w:rsidTr="000F7175">
        <w:tc>
          <w:tcPr>
            <w:tcW w:w="10422" w:type="dxa"/>
            <w:gridSpan w:val="4"/>
            <w:tcBorders>
              <w:top w:val="single" w:sz="4" w:space="0" w:color="auto"/>
              <w:bottom w:val="single" w:sz="4" w:space="0" w:color="auto"/>
            </w:tcBorders>
            <w:shd w:val="clear" w:color="auto" w:fill="F9EDF1"/>
          </w:tcPr>
          <w:p w14:paraId="7E63D014" w14:textId="58B4C869" w:rsidR="003C3F53" w:rsidRDefault="000F7175" w:rsidP="000F7175">
            <w:pPr>
              <w:rPr>
                <w:lang w:eastAsia="en-AU"/>
              </w:rPr>
            </w:pPr>
            <w:r w:rsidRPr="00B951F5">
              <w:rPr>
                <w:lang w:eastAsia="en-AU"/>
              </w:rPr>
              <w:t>For new animal registrations in this application, write the tag number you are issuing</w:t>
            </w:r>
            <w:r w:rsidR="0088242E">
              <w:rPr>
                <w:lang w:eastAsia="en-AU"/>
              </w:rPr>
              <w:t xml:space="preserve"> next to each animal in the table.</w:t>
            </w:r>
          </w:p>
          <w:p w14:paraId="6D774AE4" w14:textId="1F838326" w:rsidR="000F7175" w:rsidRPr="000F7175" w:rsidRDefault="0088242E" w:rsidP="000F7175">
            <w:pPr>
              <w:rPr>
                <w:lang w:eastAsia="en-AU"/>
              </w:rPr>
            </w:pPr>
            <w:r>
              <w:rPr>
                <w:lang w:eastAsia="en-AU"/>
              </w:rPr>
              <w:t xml:space="preserve">The </w:t>
            </w:r>
            <w:r w:rsidRPr="0088242E">
              <w:rPr>
                <w:i/>
                <w:iCs/>
                <w:lang w:eastAsia="en-AU"/>
              </w:rPr>
              <w:t>Latrobe animal ID or tag number</w:t>
            </w:r>
            <w:r w:rsidRPr="0088242E">
              <w:rPr>
                <w:lang w:eastAsia="en-AU"/>
              </w:rPr>
              <w:t xml:space="preserve"> </w:t>
            </w:r>
            <w:r w:rsidR="003C3F53">
              <w:rPr>
                <w:lang w:eastAsia="en-AU"/>
              </w:rPr>
              <w:t>field</w:t>
            </w:r>
            <w:r w:rsidR="000F7175" w:rsidRPr="00B951F5">
              <w:rPr>
                <w:lang w:eastAsia="en-AU"/>
              </w:rPr>
              <w:t xml:space="preserve"> must not be blank.</w:t>
            </w:r>
          </w:p>
        </w:tc>
      </w:tr>
      <w:tr w:rsidR="000F7175" w14:paraId="24E5186B" w14:textId="77777777" w:rsidTr="000F7175">
        <w:tblPrEx>
          <w:tblBorders>
            <w:insideH w:val="single" w:sz="4" w:space="0" w:color="auto"/>
            <w:insideV w:val="single" w:sz="4" w:space="0" w:color="auto"/>
          </w:tblBorders>
          <w:tblLook w:val="06A0" w:firstRow="1" w:lastRow="0" w:firstColumn="1" w:lastColumn="0" w:noHBand="1" w:noVBand="1"/>
        </w:tblPrEx>
        <w:tc>
          <w:tcPr>
            <w:tcW w:w="5611" w:type="dxa"/>
            <w:gridSpan w:val="2"/>
            <w:shd w:val="clear" w:color="auto" w:fill="F9EDF1" w:themeFill="accent4"/>
          </w:tcPr>
          <w:p w14:paraId="49BA325E" w14:textId="77777777" w:rsidR="000F7175" w:rsidRPr="003024B9" w:rsidRDefault="000F7175" w:rsidP="00274EBA">
            <w:pPr>
              <w:spacing w:before="40"/>
            </w:pPr>
            <w:r w:rsidRPr="003024B9">
              <w:t>Date:</w:t>
            </w:r>
          </w:p>
          <w:p w14:paraId="072B1B0A" w14:textId="4CCA9CB6" w:rsidR="000F7175" w:rsidRPr="003024B9" w:rsidRDefault="000F7175" w:rsidP="00274EBA">
            <w:pPr>
              <w:spacing w:before="40"/>
            </w:pPr>
            <w:r w:rsidRPr="003024B9">
              <w:t>Receipt no.</w:t>
            </w:r>
            <w:r w:rsidR="0088242E">
              <w:t xml:space="preserve"> </w:t>
            </w:r>
          </w:p>
          <w:p w14:paraId="1BB90EC6" w14:textId="77777777" w:rsidR="000F7175" w:rsidRPr="003024B9" w:rsidRDefault="000F7175" w:rsidP="00274EBA">
            <w:pPr>
              <w:spacing w:before="40"/>
            </w:pPr>
            <w:r w:rsidRPr="003024B9">
              <w:t>CIO name:</w:t>
            </w:r>
          </w:p>
          <w:p w14:paraId="257887FD" w14:textId="77777777" w:rsidR="000F7175" w:rsidRDefault="000F7175" w:rsidP="00274EBA">
            <w:pPr>
              <w:spacing w:before="40"/>
              <w:rPr>
                <w:b/>
                <w:bCs/>
              </w:rPr>
            </w:pPr>
            <w:r w:rsidRPr="003024B9">
              <w:t>Service centre:</w:t>
            </w:r>
          </w:p>
        </w:tc>
        <w:tc>
          <w:tcPr>
            <w:tcW w:w="4811" w:type="dxa"/>
            <w:gridSpan w:val="2"/>
            <w:shd w:val="clear" w:color="auto" w:fill="F9EDF1" w:themeFill="accent4"/>
          </w:tcPr>
          <w:p w14:paraId="1C05C862" w14:textId="77777777" w:rsidR="000F7175" w:rsidRDefault="000F7175" w:rsidP="00274EBA">
            <w:pPr>
              <w:pStyle w:val="Caption"/>
            </w:pPr>
            <w:r>
              <w:t>Date stamp:</w:t>
            </w:r>
          </w:p>
        </w:tc>
      </w:tr>
    </w:tbl>
    <w:p w14:paraId="6EACFB42" w14:textId="77777777" w:rsidR="000E3B9B" w:rsidRDefault="000E3B9B" w:rsidP="00D4214E"/>
    <w:p w14:paraId="35F57922" w14:textId="77777777" w:rsidR="000E3B9B" w:rsidRDefault="000E3B9B" w:rsidP="00D4214E"/>
    <w:p w14:paraId="7A81C9DD" w14:textId="77777777" w:rsidR="000E3B9B" w:rsidRDefault="000E3B9B" w:rsidP="00D4214E"/>
    <w:p w14:paraId="4CA8B842" w14:textId="77777777" w:rsidR="000E3B9B" w:rsidRDefault="000E3B9B" w:rsidP="00D4214E"/>
    <w:p w14:paraId="5C73D196" w14:textId="77777777" w:rsidR="000E3B9B" w:rsidRDefault="000E3B9B" w:rsidP="00D4214E"/>
    <w:p w14:paraId="3DC85E5C" w14:textId="77777777" w:rsidR="000E3B9B" w:rsidRDefault="000E3B9B" w:rsidP="00D4214E"/>
    <w:p w14:paraId="1678957A" w14:textId="28C5A6ED" w:rsidR="000E3B9B" w:rsidRDefault="000E3B9B" w:rsidP="000F7175"/>
    <w:p w14:paraId="63FADD65" w14:textId="6FA0436F" w:rsidR="00531288" w:rsidRDefault="00531288" w:rsidP="00F247A7">
      <w:pPr>
        <w:spacing w:after="160" w:line="259" w:lineRule="auto"/>
        <w:sectPr w:rsidR="00531288" w:rsidSect="00976061">
          <w:headerReference w:type="default" r:id="rId11"/>
          <w:footerReference w:type="default" r:id="rId12"/>
          <w:headerReference w:type="first" r:id="rId13"/>
          <w:pgSz w:w="11906" w:h="16838" w:code="9"/>
          <w:pgMar w:top="851" w:right="737" w:bottom="1814" w:left="737" w:header="709" w:footer="709" w:gutter="0"/>
          <w:cols w:space="708"/>
          <w:titlePg/>
          <w:docGrid w:linePitch="360"/>
        </w:sectPr>
      </w:pPr>
    </w:p>
    <w:p w14:paraId="0653CCEF" w14:textId="77777777" w:rsidR="00976061" w:rsidRDefault="00976061" w:rsidP="00F247A7">
      <w:pPr>
        <w:pStyle w:val="Bullet01"/>
        <w:numPr>
          <w:ilvl w:val="0"/>
          <w:numId w:val="0"/>
        </w:numPr>
        <w:sectPr w:rsidR="00976061" w:rsidSect="00531288">
          <w:type w:val="continuous"/>
          <w:pgSz w:w="11906" w:h="16838" w:code="9"/>
          <w:pgMar w:top="851" w:right="1077" w:bottom="1814" w:left="1077" w:header="709" w:footer="709" w:gutter="0"/>
          <w:cols w:space="708"/>
          <w:titlePg/>
          <w:docGrid w:linePitch="360"/>
        </w:sectPr>
      </w:pPr>
    </w:p>
    <w:p w14:paraId="57E98E2B" w14:textId="77777777" w:rsidR="00976061" w:rsidRPr="000E3B9B" w:rsidRDefault="00976061" w:rsidP="000F7175"/>
    <w:sectPr w:rsidR="00976061" w:rsidRPr="000E3B9B" w:rsidSect="00F12B19">
      <w:headerReference w:type="default" r:id="rId14"/>
      <w:footerReference w:type="default" r:id="rId15"/>
      <w:headerReference w:type="first" r:id="rId16"/>
      <w:type w:val="continuous"/>
      <w:pgSz w:w="11906" w:h="16838" w:code="9"/>
      <w:pgMar w:top="851" w:right="1077" w:bottom="181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610CF" w14:textId="77777777" w:rsidR="006E786E" w:rsidRDefault="006E786E" w:rsidP="00D5744F">
      <w:pPr>
        <w:spacing w:after="0"/>
      </w:pPr>
      <w:r>
        <w:separator/>
      </w:r>
    </w:p>
  </w:endnote>
  <w:endnote w:type="continuationSeparator" w:id="0">
    <w:p w14:paraId="262EA42D" w14:textId="77777777" w:rsidR="006E786E" w:rsidRDefault="006E786E" w:rsidP="00D574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37044" w14:textId="6272FC67" w:rsidR="0069494C" w:rsidRDefault="005C5A7E" w:rsidP="00DC3F74">
    <w:pPr>
      <w:pStyle w:val="Footer"/>
      <w:ind w:left="1701"/>
      <w:rPr>
        <w:noProof/>
      </w:rPr>
    </w:pPr>
    <w:r w:rsidRPr="005C5A7E">
      <w:t>Application for Keeping of Animals Permit (dogs and cats)</w:t>
    </w:r>
    <w:r w:rsidR="0069494C" w:rsidRPr="008D0286">
      <w:t xml:space="preserve"> </w:t>
    </w:r>
    <w:r w:rsidR="0069494C">
      <w:t xml:space="preserve">| Page </w:t>
    </w:r>
    <w:r w:rsidR="0069494C">
      <w:fldChar w:fldCharType="begin"/>
    </w:r>
    <w:r w:rsidR="0069494C">
      <w:instrText xml:space="preserve"> PAGE   \* MERGEFORMAT </w:instrText>
    </w:r>
    <w:r w:rsidR="0069494C">
      <w:fldChar w:fldCharType="separate"/>
    </w:r>
    <w:r w:rsidR="0069494C">
      <w:t>2</w:t>
    </w:r>
    <w:r w:rsidR="0069494C">
      <w:rPr>
        <w:noProof/>
      </w:rPr>
      <w:fldChar w:fldCharType="end"/>
    </w:r>
  </w:p>
  <w:p w14:paraId="6426BAD7" w14:textId="03981200" w:rsidR="00DC3F74" w:rsidRDefault="0000586C" w:rsidP="00DC3F74">
    <w:pPr>
      <w:pStyle w:val="Footer"/>
      <w:ind w:left="1701"/>
      <w:rPr>
        <w:noProof/>
      </w:rPr>
    </w:pPr>
    <w:r>
      <w:rPr>
        <w:noProof/>
      </w:rPr>
      <w:t xml:space="preserve">Version: </w:t>
    </w:r>
    <w:r w:rsidR="00FD1D4B">
      <w:rPr>
        <w:noProof/>
      </w:rPr>
      <w:t>2</w:t>
    </w:r>
  </w:p>
  <w:p w14:paraId="3CDAB7A7" w14:textId="448DC29D" w:rsidR="00DC3F74" w:rsidRDefault="006161F3" w:rsidP="00DC3F74">
    <w:pPr>
      <w:pStyle w:val="Footer"/>
      <w:ind w:left="1701"/>
    </w:pPr>
    <w:r>
      <w:t>05/09/2026</w:t>
    </w:r>
    <w:r>
      <w:tab/>
    </w:r>
    <w:r w:rsidR="00FD1D4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AC63" w14:textId="77777777" w:rsidR="000E3B9B" w:rsidRDefault="000E3B9B" w:rsidP="00DC3F74">
    <w:pPr>
      <w:pStyle w:val="Footer"/>
      <w:ind w:left="1701"/>
      <w:rPr>
        <w:noProof/>
      </w:rPr>
    </w:pPr>
    <w:r w:rsidRPr="008D0286">
      <w:t xml:space="preserve">Document title </w:t>
    </w:r>
    <w:r>
      <w:t xml:space="preserve">| Page </w:t>
    </w:r>
    <w:r>
      <w:fldChar w:fldCharType="begin"/>
    </w:r>
    <w:r>
      <w:instrText xml:space="preserve"> PAGE   \* MERGEFORMAT </w:instrText>
    </w:r>
    <w:r>
      <w:fldChar w:fldCharType="separate"/>
    </w:r>
    <w:r>
      <w:t>2</w:t>
    </w:r>
    <w:r>
      <w:rPr>
        <w:noProof/>
      </w:rPr>
      <w:fldChar w:fldCharType="end"/>
    </w:r>
  </w:p>
  <w:p w14:paraId="438526DC" w14:textId="77777777" w:rsidR="000E3B9B" w:rsidRDefault="000E3B9B" w:rsidP="00DC3F74">
    <w:pPr>
      <w:pStyle w:val="Footer"/>
      <w:ind w:left="1701"/>
      <w:rPr>
        <w:noProof/>
      </w:rPr>
    </w:pPr>
    <w:r>
      <w:rPr>
        <w:noProof/>
      </w:rPr>
      <w:t>Version: 1</w:t>
    </w:r>
  </w:p>
  <w:p w14:paraId="6630980B" w14:textId="77777777" w:rsidR="000E3B9B" w:rsidRDefault="000E3B9B" w:rsidP="00DC3F74">
    <w:pPr>
      <w:pStyle w:val="Footer"/>
      <w:ind w:left="1701"/>
    </w:pPr>
    <w:r>
      <w:t>00/00/0000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749A5" w14:textId="77777777" w:rsidR="006E786E" w:rsidRDefault="006E786E" w:rsidP="00D5744F">
      <w:pPr>
        <w:spacing w:after="0"/>
      </w:pPr>
      <w:r>
        <w:separator/>
      </w:r>
    </w:p>
  </w:footnote>
  <w:footnote w:type="continuationSeparator" w:id="0">
    <w:p w14:paraId="3575CA05" w14:textId="77777777" w:rsidR="006E786E" w:rsidRDefault="006E786E" w:rsidP="00D574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86B3" w14:textId="77777777" w:rsidR="004A7712" w:rsidRDefault="00AC5F86" w:rsidP="003D72CE">
    <w:pPr>
      <w:pStyle w:val="Header"/>
      <w:jc w:val="right"/>
    </w:pPr>
    <w:r>
      <w:rPr>
        <w:noProof/>
      </w:rPr>
      <w:drawing>
        <wp:anchor distT="0" distB="0" distL="114300" distR="114300" simplePos="0" relativeHeight="251658240" behindDoc="1" locked="0" layoutInCell="1" allowOverlap="1" wp14:anchorId="05B63071" wp14:editId="396D1380">
          <wp:simplePos x="0" y="0"/>
          <wp:positionH relativeFrom="page">
            <wp:align>left</wp:align>
          </wp:positionH>
          <wp:positionV relativeFrom="paragraph">
            <wp:posOffset>-443973</wp:posOffset>
          </wp:positionV>
          <wp:extent cx="7541231" cy="10667145"/>
          <wp:effectExtent l="0" t="0" r="3175" b="0"/>
          <wp:wrapNone/>
          <wp:docPr id="1161922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494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B920" w14:textId="77777777" w:rsidR="0069494C" w:rsidRDefault="0069494C">
    <w:pPr>
      <w:pStyle w:val="Header"/>
    </w:pPr>
    <w:r>
      <w:rPr>
        <w:noProof/>
        <w:color w:val="FFFFFF" w:themeColor="background1"/>
      </w:rPr>
      <w:drawing>
        <wp:anchor distT="0" distB="0" distL="114300" distR="114300" simplePos="0" relativeHeight="251656192" behindDoc="1" locked="0" layoutInCell="1" allowOverlap="1" wp14:anchorId="2891F509" wp14:editId="02722474">
          <wp:simplePos x="0" y="0"/>
          <wp:positionH relativeFrom="page">
            <wp:align>right</wp:align>
          </wp:positionH>
          <wp:positionV relativeFrom="paragraph">
            <wp:posOffset>-441325</wp:posOffset>
          </wp:positionV>
          <wp:extent cx="7550613" cy="10680970"/>
          <wp:effectExtent l="0" t="0" r="0" b="0"/>
          <wp:wrapNone/>
          <wp:docPr id="93176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4990" w14:textId="77777777" w:rsidR="000E3B9B" w:rsidRDefault="000E3B9B" w:rsidP="003D72CE">
    <w:pPr>
      <w:pStyle w:val="Header"/>
      <w:jc w:val="right"/>
    </w:pPr>
    <w:r>
      <w:rPr>
        <w:noProof/>
      </w:rPr>
      <w:drawing>
        <wp:anchor distT="0" distB="0" distL="114300" distR="114300" simplePos="0" relativeHeight="251661312" behindDoc="1" locked="0" layoutInCell="1" allowOverlap="1" wp14:anchorId="157D4AA2" wp14:editId="02A4F8F4">
          <wp:simplePos x="0" y="0"/>
          <wp:positionH relativeFrom="page">
            <wp:align>left</wp:align>
          </wp:positionH>
          <wp:positionV relativeFrom="paragraph">
            <wp:posOffset>-443973</wp:posOffset>
          </wp:positionV>
          <wp:extent cx="7541231" cy="10667145"/>
          <wp:effectExtent l="0" t="0" r="3175" b="0"/>
          <wp:wrapNone/>
          <wp:docPr id="207792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1231" cy="10667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593E" w14:textId="77777777" w:rsidR="000E3B9B" w:rsidRDefault="000E3B9B">
    <w:pPr>
      <w:pStyle w:val="Header"/>
    </w:pPr>
    <w:r>
      <w:rPr>
        <w:noProof/>
        <w:color w:val="FFFFFF" w:themeColor="background1"/>
      </w:rPr>
      <w:drawing>
        <wp:anchor distT="0" distB="0" distL="114300" distR="114300" simplePos="0" relativeHeight="251660288" behindDoc="1" locked="0" layoutInCell="1" allowOverlap="1" wp14:anchorId="0DEF62CA" wp14:editId="33AD9110">
          <wp:simplePos x="0" y="0"/>
          <wp:positionH relativeFrom="page">
            <wp:align>right</wp:align>
          </wp:positionH>
          <wp:positionV relativeFrom="paragraph">
            <wp:posOffset>-441325</wp:posOffset>
          </wp:positionV>
          <wp:extent cx="7550613" cy="10680970"/>
          <wp:effectExtent l="0" t="0" r="0" b="0"/>
          <wp:wrapNone/>
          <wp:docPr id="931157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613" cy="10680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F0AC2"/>
    <w:multiLevelType w:val="multilevel"/>
    <w:tmpl w:val="9CBA1E4A"/>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EC26C4"/>
    <w:multiLevelType w:val="hybridMultilevel"/>
    <w:tmpl w:val="C84E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3A7FCF"/>
    <w:multiLevelType w:val="multilevel"/>
    <w:tmpl w:val="3D4C19B0"/>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542EAB"/>
    <w:multiLevelType w:val="multilevel"/>
    <w:tmpl w:val="ADFAF66A"/>
    <w:lvl w:ilvl="0">
      <w:start w:val="1"/>
      <w:numFmt w:val="lowerLetter"/>
      <w:pStyle w:val="Letter01"/>
      <w:lvlText w:val="%1."/>
      <w:lvlJc w:val="left"/>
      <w:pPr>
        <w:ind w:left="284" w:hanging="284"/>
      </w:pPr>
      <w:rPr>
        <w:rFonts w:hint="default"/>
      </w:rPr>
    </w:lvl>
    <w:lvl w:ilvl="1">
      <w:start w:val="1"/>
      <w:numFmt w:val="lowerRoman"/>
      <w:pStyle w:val="Letter02"/>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063356A"/>
    <w:multiLevelType w:val="multilevel"/>
    <w:tmpl w:val="9184F9A2"/>
    <w:lvl w:ilvl="0">
      <w:start w:val="1"/>
      <w:numFmt w:val="bullet"/>
      <w:lvlText w:val=""/>
      <w:lvlJc w:val="left"/>
      <w:pPr>
        <w:ind w:left="284" w:hanging="284"/>
      </w:pPr>
      <w:rPr>
        <w:rFonts w:ascii="Symbol" w:hAnsi="Symbol" w:hint="default"/>
        <w:color w:val="5C072E" w:themeColor="text2"/>
      </w:rPr>
    </w:lvl>
    <w:lvl w:ilvl="1">
      <w:start w:val="1"/>
      <w:numFmt w:val="bullet"/>
      <w:lvlText w:val="◦"/>
      <w:lvlJc w:val="left"/>
      <w:pPr>
        <w:ind w:left="567" w:hanging="283"/>
      </w:pPr>
      <w:rPr>
        <w:rFonts w:ascii="Arial" w:hAnsi="Arial" w:hint="default"/>
        <w:color w:val="auto"/>
      </w:rPr>
    </w:lvl>
    <w:lvl w:ilvl="2">
      <w:start w:val="1"/>
      <w:numFmt w:val="bullet"/>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C0747D"/>
    <w:multiLevelType w:val="hybridMultilevel"/>
    <w:tmpl w:val="9E966F0E"/>
    <w:lvl w:ilvl="0" w:tplc="05443CB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F951073"/>
    <w:multiLevelType w:val="hybridMultilevel"/>
    <w:tmpl w:val="78F6DD66"/>
    <w:lvl w:ilvl="0" w:tplc="98E07222">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64055764"/>
    <w:multiLevelType w:val="hybridMultilevel"/>
    <w:tmpl w:val="BC1CF2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6A17D3B"/>
    <w:multiLevelType w:val="hybridMultilevel"/>
    <w:tmpl w:val="28A0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B723425"/>
    <w:multiLevelType w:val="multilevel"/>
    <w:tmpl w:val="29F28874"/>
    <w:lvl w:ilvl="0">
      <w:start w:val="1"/>
      <w:numFmt w:val="decimal"/>
      <w:pStyle w:val="Number01"/>
      <w:lvlText w:val="%1."/>
      <w:lvlJc w:val="left"/>
      <w:pPr>
        <w:ind w:left="284" w:hanging="284"/>
      </w:pPr>
      <w:rPr>
        <w:rFonts w:hint="default"/>
      </w:rPr>
    </w:lvl>
    <w:lvl w:ilvl="1">
      <w:start w:val="1"/>
      <w:numFmt w:val="decimal"/>
      <w:pStyle w:val="Number02"/>
      <w:lvlText w:val="%1.%2"/>
      <w:lvlJc w:val="left"/>
      <w:pPr>
        <w:ind w:left="851" w:hanging="567"/>
      </w:pPr>
      <w:rPr>
        <w:rFonts w:hint="default"/>
      </w:rPr>
    </w:lvl>
    <w:lvl w:ilvl="2">
      <w:start w:val="1"/>
      <w:numFmt w:val="decimal"/>
      <w:pStyle w:val="Number03"/>
      <w:lvlText w:val="%1.%2.%3"/>
      <w:lvlJc w:val="left"/>
      <w:pPr>
        <w:ind w:left="1701" w:hanging="85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13E3118"/>
    <w:multiLevelType w:val="multilevel"/>
    <w:tmpl w:val="E13A21A4"/>
    <w:lvl w:ilvl="0">
      <w:start w:val="1"/>
      <w:numFmt w:val="bullet"/>
      <w:pStyle w:val="Bullet01"/>
      <w:lvlText w:val=""/>
      <w:lvlJc w:val="left"/>
      <w:pPr>
        <w:ind w:left="284" w:hanging="284"/>
      </w:pPr>
      <w:rPr>
        <w:rFonts w:ascii="Symbol" w:hAnsi="Symbol" w:hint="default"/>
        <w:color w:val="auto"/>
      </w:rPr>
    </w:lvl>
    <w:lvl w:ilvl="1">
      <w:start w:val="1"/>
      <w:numFmt w:val="bullet"/>
      <w:pStyle w:val="Bullet02"/>
      <w:lvlText w:val="◦"/>
      <w:lvlJc w:val="left"/>
      <w:pPr>
        <w:ind w:left="567" w:hanging="283"/>
      </w:pPr>
      <w:rPr>
        <w:rFonts w:ascii="Arial" w:hAnsi="Arial" w:hint="default"/>
        <w:color w:val="auto"/>
      </w:rPr>
    </w:lvl>
    <w:lvl w:ilvl="2">
      <w:start w:val="1"/>
      <w:numFmt w:val="bullet"/>
      <w:pStyle w:val="Bullet03"/>
      <w:lvlText w:val="◦"/>
      <w:lvlJc w:val="left"/>
      <w:pPr>
        <w:ind w:left="851" w:hanging="284"/>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179493">
    <w:abstractNumId w:val="10"/>
  </w:num>
  <w:num w:numId="2" w16cid:durableId="953906746">
    <w:abstractNumId w:val="9"/>
  </w:num>
  <w:num w:numId="3" w16cid:durableId="1131554542">
    <w:abstractNumId w:val="3"/>
  </w:num>
  <w:num w:numId="4" w16cid:durableId="1227490467">
    <w:abstractNumId w:val="9"/>
  </w:num>
  <w:num w:numId="5" w16cid:durableId="335575441">
    <w:abstractNumId w:val="9"/>
  </w:num>
  <w:num w:numId="6" w16cid:durableId="5446237">
    <w:abstractNumId w:val="9"/>
  </w:num>
  <w:num w:numId="7" w16cid:durableId="219825342">
    <w:abstractNumId w:val="3"/>
  </w:num>
  <w:num w:numId="8" w16cid:durableId="1687633593">
    <w:abstractNumId w:val="3"/>
  </w:num>
  <w:num w:numId="9" w16cid:durableId="185405731">
    <w:abstractNumId w:val="10"/>
  </w:num>
  <w:num w:numId="10" w16cid:durableId="360667104">
    <w:abstractNumId w:val="10"/>
  </w:num>
  <w:num w:numId="11" w16cid:durableId="1921475300">
    <w:abstractNumId w:val="10"/>
  </w:num>
  <w:num w:numId="12" w16cid:durableId="1608192548">
    <w:abstractNumId w:val="10"/>
  </w:num>
  <w:num w:numId="13" w16cid:durableId="797143419">
    <w:abstractNumId w:val="10"/>
  </w:num>
  <w:num w:numId="14" w16cid:durableId="1469082837">
    <w:abstractNumId w:val="10"/>
  </w:num>
  <w:num w:numId="15" w16cid:durableId="2124379869">
    <w:abstractNumId w:val="9"/>
  </w:num>
  <w:num w:numId="16" w16cid:durableId="1295597246">
    <w:abstractNumId w:val="9"/>
  </w:num>
  <w:num w:numId="17" w16cid:durableId="1125195171">
    <w:abstractNumId w:val="9"/>
  </w:num>
  <w:num w:numId="18" w16cid:durableId="759331223">
    <w:abstractNumId w:val="3"/>
  </w:num>
  <w:num w:numId="19" w16cid:durableId="1037050323">
    <w:abstractNumId w:val="3"/>
  </w:num>
  <w:num w:numId="20" w16cid:durableId="752167944">
    <w:abstractNumId w:val="8"/>
  </w:num>
  <w:num w:numId="21" w16cid:durableId="967927736">
    <w:abstractNumId w:val="5"/>
  </w:num>
  <w:num w:numId="22" w16cid:durableId="1708482291">
    <w:abstractNumId w:val="7"/>
  </w:num>
  <w:num w:numId="23" w16cid:durableId="37827098">
    <w:abstractNumId w:val="6"/>
  </w:num>
  <w:num w:numId="24" w16cid:durableId="1526140052">
    <w:abstractNumId w:val="0"/>
  </w:num>
  <w:num w:numId="25" w16cid:durableId="1600478686">
    <w:abstractNumId w:val="4"/>
  </w:num>
  <w:num w:numId="26" w16cid:durableId="1867404083">
    <w:abstractNumId w:val="2"/>
  </w:num>
  <w:num w:numId="27" w16cid:durableId="230964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30A"/>
    <w:rsid w:val="0000586C"/>
    <w:rsid w:val="00010EF2"/>
    <w:rsid w:val="00021342"/>
    <w:rsid w:val="0007081C"/>
    <w:rsid w:val="00074246"/>
    <w:rsid w:val="0007583B"/>
    <w:rsid w:val="00075914"/>
    <w:rsid w:val="00075ECB"/>
    <w:rsid w:val="000978EE"/>
    <w:rsid w:val="000A3294"/>
    <w:rsid w:val="000B5325"/>
    <w:rsid w:val="000B63AD"/>
    <w:rsid w:val="000B7115"/>
    <w:rsid w:val="000C6662"/>
    <w:rsid w:val="000D38C5"/>
    <w:rsid w:val="000D4C2D"/>
    <w:rsid w:val="000E376C"/>
    <w:rsid w:val="000E3B9B"/>
    <w:rsid w:val="000F3729"/>
    <w:rsid w:val="000F7175"/>
    <w:rsid w:val="000F79E4"/>
    <w:rsid w:val="00103C01"/>
    <w:rsid w:val="00111924"/>
    <w:rsid w:val="001124D2"/>
    <w:rsid w:val="001233C2"/>
    <w:rsid w:val="00127455"/>
    <w:rsid w:val="00130A24"/>
    <w:rsid w:val="00141877"/>
    <w:rsid w:val="00144AFF"/>
    <w:rsid w:val="00144E8B"/>
    <w:rsid w:val="00145906"/>
    <w:rsid w:val="00155D2E"/>
    <w:rsid w:val="00156618"/>
    <w:rsid w:val="00184455"/>
    <w:rsid w:val="00185DF8"/>
    <w:rsid w:val="001902E7"/>
    <w:rsid w:val="00193AE8"/>
    <w:rsid w:val="001A0B63"/>
    <w:rsid w:val="001A1B4E"/>
    <w:rsid w:val="001C1E9A"/>
    <w:rsid w:val="001C1FEC"/>
    <w:rsid w:val="001C5021"/>
    <w:rsid w:val="001C608E"/>
    <w:rsid w:val="001D362F"/>
    <w:rsid w:val="001D599D"/>
    <w:rsid w:val="001F0B32"/>
    <w:rsid w:val="00201E77"/>
    <w:rsid w:val="002246ED"/>
    <w:rsid w:val="00224D7E"/>
    <w:rsid w:val="002339EB"/>
    <w:rsid w:val="0024561F"/>
    <w:rsid w:val="00252E92"/>
    <w:rsid w:val="002819B3"/>
    <w:rsid w:val="00285D20"/>
    <w:rsid w:val="002A34AB"/>
    <w:rsid w:val="002B1A81"/>
    <w:rsid w:val="002B39BC"/>
    <w:rsid w:val="002B6688"/>
    <w:rsid w:val="002C09CD"/>
    <w:rsid w:val="002C2818"/>
    <w:rsid w:val="002C3E4F"/>
    <w:rsid w:val="002C56BB"/>
    <w:rsid w:val="002D421C"/>
    <w:rsid w:val="002D7FC7"/>
    <w:rsid w:val="002E0546"/>
    <w:rsid w:val="003024B9"/>
    <w:rsid w:val="00321ACF"/>
    <w:rsid w:val="003415B4"/>
    <w:rsid w:val="003424DC"/>
    <w:rsid w:val="00364D97"/>
    <w:rsid w:val="00371076"/>
    <w:rsid w:val="003750EC"/>
    <w:rsid w:val="0037700F"/>
    <w:rsid w:val="003B5B48"/>
    <w:rsid w:val="003C0CE6"/>
    <w:rsid w:val="003C3F53"/>
    <w:rsid w:val="003D2AE3"/>
    <w:rsid w:val="003D71BC"/>
    <w:rsid w:val="003D72CE"/>
    <w:rsid w:val="003E5CFB"/>
    <w:rsid w:val="003F0C4C"/>
    <w:rsid w:val="00401379"/>
    <w:rsid w:val="00411E24"/>
    <w:rsid w:val="00417505"/>
    <w:rsid w:val="0042262C"/>
    <w:rsid w:val="00434977"/>
    <w:rsid w:val="0044046F"/>
    <w:rsid w:val="00481AB8"/>
    <w:rsid w:val="004A7712"/>
    <w:rsid w:val="004B54A0"/>
    <w:rsid w:val="004C2F2A"/>
    <w:rsid w:val="004E674B"/>
    <w:rsid w:val="00503098"/>
    <w:rsid w:val="005165B5"/>
    <w:rsid w:val="00531288"/>
    <w:rsid w:val="005475A5"/>
    <w:rsid w:val="00562F4B"/>
    <w:rsid w:val="0057525F"/>
    <w:rsid w:val="00576F32"/>
    <w:rsid w:val="005854D1"/>
    <w:rsid w:val="005866DE"/>
    <w:rsid w:val="0058774A"/>
    <w:rsid w:val="005B1565"/>
    <w:rsid w:val="005B6148"/>
    <w:rsid w:val="005C4DCC"/>
    <w:rsid w:val="005C5A7E"/>
    <w:rsid w:val="005D110E"/>
    <w:rsid w:val="005F64C6"/>
    <w:rsid w:val="006061A7"/>
    <w:rsid w:val="006071FA"/>
    <w:rsid w:val="00612DD9"/>
    <w:rsid w:val="006161F3"/>
    <w:rsid w:val="00616733"/>
    <w:rsid w:val="00622C8B"/>
    <w:rsid w:val="006333D4"/>
    <w:rsid w:val="00644882"/>
    <w:rsid w:val="006619DF"/>
    <w:rsid w:val="006630A0"/>
    <w:rsid w:val="006650FE"/>
    <w:rsid w:val="00666826"/>
    <w:rsid w:val="00675817"/>
    <w:rsid w:val="00682ED5"/>
    <w:rsid w:val="0069494C"/>
    <w:rsid w:val="006B3F3B"/>
    <w:rsid w:val="006B418C"/>
    <w:rsid w:val="006B7CD7"/>
    <w:rsid w:val="006C4908"/>
    <w:rsid w:val="006C7C38"/>
    <w:rsid w:val="006C7FF9"/>
    <w:rsid w:val="006D02F5"/>
    <w:rsid w:val="006D3888"/>
    <w:rsid w:val="006E368E"/>
    <w:rsid w:val="006E786E"/>
    <w:rsid w:val="006F44E6"/>
    <w:rsid w:val="006F7CA1"/>
    <w:rsid w:val="00705D15"/>
    <w:rsid w:val="00705DB6"/>
    <w:rsid w:val="00710337"/>
    <w:rsid w:val="007114D0"/>
    <w:rsid w:val="00712DB6"/>
    <w:rsid w:val="00721BC4"/>
    <w:rsid w:val="007304A6"/>
    <w:rsid w:val="00767D28"/>
    <w:rsid w:val="00773DF2"/>
    <w:rsid w:val="00777A28"/>
    <w:rsid w:val="007841CE"/>
    <w:rsid w:val="0078657D"/>
    <w:rsid w:val="007A6AEE"/>
    <w:rsid w:val="007B7BB0"/>
    <w:rsid w:val="007E2CFB"/>
    <w:rsid w:val="007E6982"/>
    <w:rsid w:val="007F5853"/>
    <w:rsid w:val="00802B57"/>
    <w:rsid w:val="00803F18"/>
    <w:rsid w:val="00835DC8"/>
    <w:rsid w:val="0083632F"/>
    <w:rsid w:val="00850248"/>
    <w:rsid w:val="00852160"/>
    <w:rsid w:val="00860E8F"/>
    <w:rsid w:val="008712F4"/>
    <w:rsid w:val="00877E2C"/>
    <w:rsid w:val="00877E46"/>
    <w:rsid w:val="0088242E"/>
    <w:rsid w:val="0088330A"/>
    <w:rsid w:val="00891CFA"/>
    <w:rsid w:val="00893523"/>
    <w:rsid w:val="008A4F00"/>
    <w:rsid w:val="008B639F"/>
    <w:rsid w:val="008C411A"/>
    <w:rsid w:val="008C7F1C"/>
    <w:rsid w:val="008D41EE"/>
    <w:rsid w:val="00901BF1"/>
    <w:rsid w:val="00923E09"/>
    <w:rsid w:val="00924984"/>
    <w:rsid w:val="00935B5E"/>
    <w:rsid w:val="00940DC6"/>
    <w:rsid w:val="009577FA"/>
    <w:rsid w:val="00976061"/>
    <w:rsid w:val="009A54E8"/>
    <w:rsid w:val="009B05C0"/>
    <w:rsid w:val="009B2973"/>
    <w:rsid w:val="009B42E3"/>
    <w:rsid w:val="009B642D"/>
    <w:rsid w:val="009B785C"/>
    <w:rsid w:val="009C153D"/>
    <w:rsid w:val="009C3B36"/>
    <w:rsid w:val="009D2625"/>
    <w:rsid w:val="009D7CA7"/>
    <w:rsid w:val="00A00D5C"/>
    <w:rsid w:val="00A13BB1"/>
    <w:rsid w:val="00A33A67"/>
    <w:rsid w:val="00A3629E"/>
    <w:rsid w:val="00A45345"/>
    <w:rsid w:val="00A5072D"/>
    <w:rsid w:val="00A56F9D"/>
    <w:rsid w:val="00A57EF8"/>
    <w:rsid w:val="00A657D7"/>
    <w:rsid w:val="00A74DA6"/>
    <w:rsid w:val="00A76D1B"/>
    <w:rsid w:val="00AA7A60"/>
    <w:rsid w:val="00AB31E9"/>
    <w:rsid w:val="00AC5F86"/>
    <w:rsid w:val="00AD1F27"/>
    <w:rsid w:val="00AD3B0B"/>
    <w:rsid w:val="00AE302E"/>
    <w:rsid w:val="00B06597"/>
    <w:rsid w:val="00B14C53"/>
    <w:rsid w:val="00B2347C"/>
    <w:rsid w:val="00B241E2"/>
    <w:rsid w:val="00B24488"/>
    <w:rsid w:val="00B2769C"/>
    <w:rsid w:val="00B32FCA"/>
    <w:rsid w:val="00B37B7D"/>
    <w:rsid w:val="00B465BC"/>
    <w:rsid w:val="00B60E59"/>
    <w:rsid w:val="00B60FE0"/>
    <w:rsid w:val="00B6782A"/>
    <w:rsid w:val="00B92754"/>
    <w:rsid w:val="00BB174C"/>
    <w:rsid w:val="00BB1D3D"/>
    <w:rsid w:val="00BB5754"/>
    <w:rsid w:val="00BB611D"/>
    <w:rsid w:val="00BB6386"/>
    <w:rsid w:val="00BC23FB"/>
    <w:rsid w:val="00BC3E2D"/>
    <w:rsid w:val="00BC3FE7"/>
    <w:rsid w:val="00BC77DB"/>
    <w:rsid w:val="00BD4B8E"/>
    <w:rsid w:val="00BE444B"/>
    <w:rsid w:val="00BE7E31"/>
    <w:rsid w:val="00BF1C41"/>
    <w:rsid w:val="00C0302E"/>
    <w:rsid w:val="00C258B0"/>
    <w:rsid w:val="00C31384"/>
    <w:rsid w:val="00C52665"/>
    <w:rsid w:val="00C52C39"/>
    <w:rsid w:val="00C54F7B"/>
    <w:rsid w:val="00C62734"/>
    <w:rsid w:val="00C63DE0"/>
    <w:rsid w:val="00C677E0"/>
    <w:rsid w:val="00C81D92"/>
    <w:rsid w:val="00C91F99"/>
    <w:rsid w:val="00C95B5B"/>
    <w:rsid w:val="00CA152A"/>
    <w:rsid w:val="00CA2C52"/>
    <w:rsid w:val="00CB2074"/>
    <w:rsid w:val="00CC2EA6"/>
    <w:rsid w:val="00CC4F57"/>
    <w:rsid w:val="00CE4EA2"/>
    <w:rsid w:val="00CF0FC0"/>
    <w:rsid w:val="00CF3A63"/>
    <w:rsid w:val="00CF5D5E"/>
    <w:rsid w:val="00CF7F67"/>
    <w:rsid w:val="00D0316E"/>
    <w:rsid w:val="00D319F8"/>
    <w:rsid w:val="00D31C67"/>
    <w:rsid w:val="00D37845"/>
    <w:rsid w:val="00D420BE"/>
    <w:rsid w:val="00D4214E"/>
    <w:rsid w:val="00D43EDF"/>
    <w:rsid w:val="00D45755"/>
    <w:rsid w:val="00D513E4"/>
    <w:rsid w:val="00D52705"/>
    <w:rsid w:val="00D5744F"/>
    <w:rsid w:val="00D67F3D"/>
    <w:rsid w:val="00D75B20"/>
    <w:rsid w:val="00D900F7"/>
    <w:rsid w:val="00D937BE"/>
    <w:rsid w:val="00DB3385"/>
    <w:rsid w:val="00DC068D"/>
    <w:rsid w:val="00DC3F74"/>
    <w:rsid w:val="00DD68CE"/>
    <w:rsid w:val="00DD77B8"/>
    <w:rsid w:val="00DD78A6"/>
    <w:rsid w:val="00DE7376"/>
    <w:rsid w:val="00DF50EE"/>
    <w:rsid w:val="00E20F7A"/>
    <w:rsid w:val="00E41A0E"/>
    <w:rsid w:val="00E55EF2"/>
    <w:rsid w:val="00E66A65"/>
    <w:rsid w:val="00E738F8"/>
    <w:rsid w:val="00E85CDC"/>
    <w:rsid w:val="00EC2CE0"/>
    <w:rsid w:val="00ED23FB"/>
    <w:rsid w:val="00EF616C"/>
    <w:rsid w:val="00F12B19"/>
    <w:rsid w:val="00F2105C"/>
    <w:rsid w:val="00F247A7"/>
    <w:rsid w:val="00F25084"/>
    <w:rsid w:val="00F267CB"/>
    <w:rsid w:val="00F30007"/>
    <w:rsid w:val="00F5342D"/>
    <w:rsid w:val="00F5576E"/>
    <w:rsid w:val="00F61F67"/>
    <w:rsid w:val="00F647D6"/>
    <w:rsid w:val="00F965AA"/>
    <w:rsid w:val="00FA0CE9"/>
    <w:rsid w:val="00FB14F7"/>
    <w:rsid w:val="00FB1577"/>
    <w:rsid w:val="00FB5B3F"/>
    <w:rsid w:val="00FB6F5B"/>
    <w:rsid w:val="00FC17A2"/>
    <w:rsid w:val="00FD1D4B"/>
    <w:rsid w:val="00FD34C3"/>
    <w:rsid w:val="00FD5CF6"/>
    <w:rsid w:val="00FD691D"/>
    <w:rsid w:val="00FE0F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4BCD9"/>
  <w15:chartTrackingRefBased/>
  <w15:docId w15:val="{1312010F-7503-4EF9-89FE-AAD52B02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D420BE"/>
    <w:pPr>
      <w:spacing w:after="100" w:line="240" w:lineRule="auto"/>
    </w:pPr>
    <w:rPr>
      <w:rFonts w:ascii="Arial" w:hAnsi="Arial"/>
      <w:sz w:val="20"/>
    </w:rPr>
  </w:style>
  <w:style w:type="paragraph" w:styleId="Heading1">
    <w:name w:val="heading 1"/>
    <w:aliases w:val="Heading 01"/>
    <w:basedOn w:val="Normal"/>
    <w:next w:val="Normal"/>
    <w:link w:val="Heading1Char"/>
    <w:autoRedefine/>
    <w:uiPriority w:val="1"/>
    <w:qFormat/>
    <w:rsid w:val="00924984"/>
    <w:pPr>
      <w:keepNext/>
      <w:keepLines/>
      <w:spacing w:before="200"/>
      <w:outlineLvl w:val="0"/>
    </w:pPr>
    <w:rPr>
      <w:rFonts w:eastAsiaTheme="majorEastAsia" w:cstheme="majorBidi"/>
      <w:color w:val="EF413D" w:themeColor="accent3"/>
      <w:sz w:val="32"/>
      <w:szCs w:val="32"/>
    </w:rPr>
  </w:style>
  <w:style w:type="paragraph" w:styleId="Heading2">
    <w:name w:val="heading 2"/>
    <w:aliases w:val="Heading 02"/>
    <w:basedOn w:val="Normal"/>
    <w:next w:val="Normal"/>
    <w:link w:val="Heading2Char"/>
    <w:autoRedefine/>
    <w:uiPriority w:val="1"/>
    <w:qFormat/>
    <w:rsid w:val="00A13BB1"/>
    <w:pPr>
      <w:keepNext/>
      <w:keepLines/>
      <w:spacing w:before="80" w:after="40"/>
      <w:outlineLvl w:val="1"/>
    </w:pPr>
    <w:rPr>
      <w:rFonts w:eastAsiaTheme="majorEastAsia" w:cstheme="majorBidi"/>
      <w:b/>
      <w:color w:val="5C072E"/>
      <w:sz w:val="26"/>
      <w:szCs w:val="26"/>
    </w:rPr>
  </w:style>
  <w:style w:type="paragraph" w:styleId="Heading3">
    <w:name w:val="heading 3"/>
    <w:aliases w:val="Heading 03"/>
    <w:basedOn w:val="Normal"/>
    <w:next w:val="Normal"/>
    <w:link w:val="Heading3Char"/>
    <w:uiPriority w:val="1"/>
    <w:qFormat/>
    <w:rsid w:val="00A13BB1"/>
    <w:pPr>
      <w:keepNext/>
      <w:keepLines/>
      <w:spacing w:before="40" w:after="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semiHidden/>
    <w:qFormat/>
    <w:rsid w:val="00F61F67"/>
    <w:pPr>
      <w:ind w:left="720"/>
      <w:contextualSpacing/>
    </w:pPr>
  </w:style>
  <w:style w:type="paragraph" w:customStyle="1" w:styleId="Bullet01">
    <w:name w:val="Bullet 01"/>
    <w:basedOn w:val="ListParagraph"/>
    <w:link w:val="Bullet01Char"/>
    <w:autoRedefine/>
    <w:uiPriority w:val="3"/>
    <w:qFormat/>
    <w:rsid w:val="00F61F67"/>
    <w:pPr>
      <w:numPr>
        <w:numId w:val="14"/>
      </w:numPr>
      <w:contextualSpacing w:val="0"/>
    </w:pPr>
  </w:style>
  <w:style w:type="character" w:customStyle="1" w:styleId="ListParagraphChar">
    <w:name w:val="List Paragraph Char"/>
    <w:basedOn w:val="DefaultParagraphFont"/>
    <w:link w:val="ListParagraph"/>
    <w:uiPriority w:val="34"/>
    <w:semiHidden/>
    <w:rsid w:val="00F61F67"/>
    <w:rPr>
      <w:rFonts w:ascii="Arial" w:hAnsi="Arial"/>
    </w:rPr>
  </w:style>
  <w:style w:type="character" w:customStyle="1" w:styleId="Bullet01Char">
    <w:name w:val="Bullet 01 Char"/>
    <w:basedOn w:val="ListParagraphChar"/>
    <w:link w:val="Bullet01"/>
    <w:uiPriority w:val="3"/>
    <w:rsid w:val="00F61F67"/>
    <w:rPr>
      <w:rFonts w:ascii="Arial" w:hAnsi="Arial"/>
    </w:rPr>
  </w:style>
  <w:style w:type="paragraph" w:customStyle="1" w:styleId="Bullet02">
    <w:name w:val="Bullet 02"/>
    <w:basedOn w:val="Bullet01"/>
    <w:link w:val="Bullet02Char"/>
    <w:autoRedefine/>
    <w:uiPriority w:val="3"/>
    <w:qFormat/>
    <w:rsid w:val="00F61F67"/>
    <w:pPr>
      <w:numPr>
        <w:ilvl w:val="1"/>
      </w:numPr>
    </w:pPr>
  </w:style>
  <w:style w:type="character" w:customStyle="1" w:styleId="Bullet02Char">
    <w:name w:val="Bullet 02 Char"/>
    <w:basedOn w:val="Bullet01Char"/>
    <w:link w:val="Bullet02"/>
    <w:uiPriority w:val="3"/>
    <w:rsid w:val="00F61F67"/>
    <w:rPr>
      <w:rFonts w:ascii="Arial" w:hAnsi="Arial"/>
    </w:rPr>
  </w:style>
  <w:style w:type="paragraph" w:customStyle="1" w:styleId="Bullet03">
    <w:name w:val="Bullet 03"/>
    <w:basedOn w:val="Bullet02"/>
    <w:link w:val="Bullet03Char"/>
    <w:uiPriority w:val="3"/>
    <w:qFormat/>
    <w:rsid w:val="00F61F67"/>
    <w:pPr>
      <w:numPr>
        <w:ilvl w:val="2"/>
      </w:numPr>
    </w:pPr>
  </w:style>
  <w:style w:type="character" w:customStyle="1" w:styleId="Bullet03Char">
    <w:name w:val="Bullet 03 Char"/>
    <w:basedOn w:val="Bullet02Char"/>
    <w:link w:val="Bullet03"/>
    <w:uiPriority w:val="3"/>
    <w:rsid w:val="00F61F67"/>
    <w:rPr>
      <w:rFonts w:ascii="Arial" w:hAnsi="Arial"/>
    </w:rPr>
  </w:style>
  <w:style w:type="paragraph" w:styleId="NoSpacing">
    <w:name w:val="No Spacing"/>
    <w:link w:val="NoSpacingChar"/>
    <w:uiPriority w:val="2"/>
    <w:qFormat/>
    <w:rsid w:val="00F61F67"/>
    <w:pPr>
      <w:spacing w:after="0" w:line="240" w:lineRule="auto"/>
    </w:pPr>
    <w:rPr>
      <w:rFonts w:ascii="Arial" w:hAnsi="Arial"/>
    </w:rPr>
  </w:style>
  <w:style w:type="paragraph" w:styleId="Title">
    <w:name w:val="Title"/>
    <w:basedOn w:val="Normal"/>
    <w:next w:val="Normal"/>
    <w:link w:val="TitleChar"/>
    <w:autoRedefine/>
    <w:qFormat/>
    <w:rsid w:val="00AE302E"/>
    <w:pPr>
      <w:spacing w:after="160"/>
      <w:contextualSpacing/>
    </w:pPr>
    <w:rPr>
      <w:rFonts w:eastAsiaTheme="majorEastAsia" w:cstheme="majorBidi"/>
      <w:color w:val="5C072E" w:themeColor="text2"/>
      <w:spacing w:val="-10"/>
      <w:kern w:val="28"/>
      <w:sz w:val="48"/>
      <w:szCs w:val="56"/>
    </w:rPr>
  </w:style>
  <w:style w:type="character" w:customStyle="1" w:styleId="TitleChar">
    <w:name w:val="Title Char"/>
    <w:basedOn w:val="DefaultParagraphFont"/>
    <w:link w:val="Title"/>
    <w:rsid w:val="00AE302E"/>
    <w:rPr>
      <w:rFonts w:ascii="Arial" w:eastAsiaTheme="majorEastAsia" w:hAnsi="Arial" w:cstheme="majorBidi"/>
      <w:color w:val="5C072E" w:themeColor="text2"/>
      <w:spacing w:val="-10"/>
      <w:kern w:val="28"/>
      <w:sz w:val="48"/>
      <w:szCs w:val="56"/>
    </w:rPr>
  </w:style>
  <w:style w:type="character" w:customStyle="1" w:styleId="Heading1Char">
    <w:name w:val="Heading 1 Char"/>
    <w:aliases w:val="Heading 01 Char"/>
    <w:basedOn w:val="DefaultParagraphFont"/>
    <w:link w:val="Heading1"/>
    <w:uiPriority w:val="1"/>
    <w:rsid w:val="00924984"/>
    <w:rPr>
      <w:rFonts w:ascii="Arial" w:eastAsiaTheme="majorEastAsia" w:hAnsi="Arial" w:cstheme="majorBidi"/>
      <w:color w:val="EF413D" w:themeColor="accent3"/>
      <w:sz w:val="32"/>
      <w:szCs w:val="32"/>
    </w:rPr>
  </w:style>
  <w:style w:type="character" w:customStyle="1" w:styleId="Heading2Char">
    <w:name w:val="Heading 2 Char"/>
    <w:aliases w:val="Heading 02 Char"/>
    <w:basedOn w:val="DefaultParagraphFont"/>
    <w:link w:val="Heading2"/>
    <w:uiPriority w:val="1"/>
    <w:rsid w:val="00A13BB1"/>
    <w:rPr>
      <w:rFonts w:ascii="Arial" w:eastAsiaTheme="majorEastAsia" w:hAnsi="Arial" w:cstheme="majorBidi"/>
      <w:b/>
      <w:color w:val="5C072E"/>
      <w:sz w:val="26"/>
      <w:szCs w:val="26"/>
    </w:rPr>
  </w:style>
  <w:style w:type="character" w:customStyle="1" w:styleId="Heading3Char">
    <w:name w:val="Heading 3 Char"/>
    <w:aliases w:val="Heading 03 Char"/>
    <w:basedOn w:val="DefaultParagraphFont"/>
    <w:link w:val="Heading3"/>
    <w:uiPriority w:val="1"/>
    <w:rsid w:val="00A13BB1"/>
    <w:rPr>
      <w:rFonts w:ascii="Arial" w:eastAsiaTheme="majorEastAsia" w:hAnsi="Arial" w:cstheme="majorBidi"/>
      <w:b/>
      <w:szCs w:val="24"/>
    </w:rPr>
  </w:style>
  <w:style w:type="paragraph" w:styleId="Caption">
    <w:name w:val="caption"/>
    <w:basedOn w:val="Normal"/>
    <w:next w:val="Normal"/>
    <w:autoRedefine/>
    <w:uiPriority w:val="4"/>
    <w:qFormat/>
    <w:rsid w:val="00CC4F57"/>
    <w:pPr>
      <w:spacing w:before="48" w:after="48"/>
    </w:pPr>
    <w:rPr>
      <w:bCs/>
      <w:iCs/>
      <w:sz w:val="16"/>
      <w:szCs w:val="20"/>
    </w:rPr>
  </w:style>
  <w:style w:type="paragraph" w:customStyle="1" w:styleId="Number01">
    <w:name w:val="Number 01"/>
    <w:basedOn w:val="Bullet01"/>
    <w:link w:val="Number01Char"/>
    <w:autoRedefine/>
    <w:uiPriority w:val="3"/>
    <w:qFormat/>
    <w:rsid w:val="00F61F67"/>
    <w:pPr>
      <w:numPr>
        <w:numId w:val="17"/>
      </w:numPr>
    </w:pPr>
  </w:style>
  <w:style w:type="character" w:customStyle="1" w:styleId="Number01Char">
    <w:name w:val="Number 01 Char"/>
    <w:basedOn w:val="Bullet01Char"/>
    <w:link w:val="Number01"/>
    <w:uiPriority w:val="3"/>
    <w:rsid w:val="00F61F67"/>
    <w:rPr>
      <w:rFonts w:ascii="Arial" w:hAnsi="Arial"/>
    </w:rPr>
  </w:style>
  <w:style w:type="paragraph" w:customStyle="1" w:styleId="Number02">
    <w:name w:val="Number 02"/>
    <w:basedOn w:val="Bullet02"/>
    <w:link w:val="Number02Char"/>
    <w:uiPriority w:val="3"/>
    <w:qFormat/>
    <w:rsid w:val="00F61F67"/>
    <w:pPr>
      <w:numPr>
        <w:numId w:val="17"/>
      </w:numPr>
    </w:pPr>
  </w:style>
  <w:style w:type="character" w:customStyle="1" w:styleId="Number02Char">
    <w:name w:val="Number 02 Char"/>
    <w:basedOn w:val="Bullet02Char"/>
    <w:link w:val="Number02"/>
    <w:uiPriority w:val="3"/>
    <w:rsid w:val="00F61F67"/>
    <w:rPr>
      <w:rFonts w:ascii="Arial" w:hAnsi="Arial"/>
    </w:rPr>
  </w:style>
  <w:style w:type="paragraph" w:customStyle="1" w:styleId="Number03">
    <w:name w:val="Number 03"/>
    <w:basedOn w:val="Bullet03"/>
    <w:link w:val="Number03Char"/>
    <w:uiPriority w:val="3"/>
    <w:qFormat/>
    <w:rsid w:val="00F61F67"/>
    <w:pPr>
      <w:numPr>
        <w:numId w:val="17"/>
      </w:numPr>
    </w:pPr>
  </w:style>
  <w:style w:type="character" w:customStyle="1" w:styleId="Number03Char">
    <w:name w:val="Number 03 Char"/>
    <w:basedOn w:val="Bullet03Char"/>
    <w:link w:val="Number03"/>
    <w:uiPriority w:val="3"/>
    <w:rsid w:val="00F61F67"/>
    <w:rPr>
      <w:rFonts w:ascii="Arial" w:hAnsi="Arial"/>
    </w:rPr>
  </w:style>
  <w:style w:type="paragraph" w:styleId="Header">
    <w:name w:val="header"/>
    <w:basedOn w:val="Normal"/>
    <w:link w:val="HeaderChar"/>
    <w:uiPriority w:val="99"/>
    <w:semiHidden/>
    <w:rsid w:val="00D5744F"/>
    <w:pPr>
      <w:tabs>
        <w:tab w:val="center" w:pos="4513"/>
        <w:tab w:val="right" w:pos="9026"/>
      </w:tabs>
      <w:spacing w:after="0"/>
    </w:pPr>
  </w:style>
  <w:style w:type="character" w:customStyle="1" w:styleId="HeaderChar">
    <w:name w:val="Header Char"/>
    <w:basedOn w:val="DefaultParagraphFont"/>
    <w:link w:val="Header"/>
    <w:uiPriority w:val="99"/>
    <w:semiHidden/>
    <w:rsid w:val="00D5744F"/>
    <w:rPr>
      <w:rFonts w:ascii="Arial" w:hAnsi="Arial"/>
      <w:sz w:val="20"/>
    </w:rPr>
  </w:style>
  <w:style w:type="paragraph" w:styleId="Footer">
    <w:name w:val="footer"/>
    <w:basedOn w:val="Normal"/>
    <w:link w:val="FooterChar"/>
    <w:uiPriority w:val="99"/>
    <w:semiHidden/>
    <w:rsid w:val="00D5744F"/>
    <w:pPr>
      <w:tabs>
        <w:tab w:val="center" w:pos="4513"/>
        <w:tab w:val="right" w:pos="9026"/>
      </w:tabs>
      <w:spacing w:after="0"/>
    </w:pPr>
  </w:style>
  <w:style w:type="character" w:customStyle="1" w:styleId="FooterChar">
    <w:name w:val="Footer Char"/>
    <w:basedOn w:val="DefaultParagraphFont"/>
    <w:link w:val="Footer"/>
    <w:uiPriority w:val="99"/>
    <w:semiHidden/>
    <w:rsid w:val="00D5744F"/>
    <w:rPr>
      <w:rFonts w:ascii="Arial" w:hAnsi="Arial"/>
      <w:sz w:val="20"/>
    </w:rPr>
  </w:style>
  <w:style w:type="paragraph" w:customStyle="1" w:styleId="Letter01">
    <w:name w:val="Letter 01"/>
    <w:basedOn w:val="Bullet01"/>
    <w:link w:val="Letter01Char"/>
    <w:autoRedefine/>
    <w:uiPriority w:val="3"/>
    <w:qFormat/>
    <w:rsid w:val="00F61F67"/>
    <w:pPr>
      <w:numPr>
        <w:numId w:val="19"/>
      </w:numPr>
    </w:pPr>
  </w:style>
  <w:style w:type="character" w:customStyle="1" w:styleId="Letter01Char">
    <w:name w:val="Letter 01 Char"/>
    <w:basedOn w:val="Bullet01Char"/>
    <w:link w:val="Letter01"/>
    <w:uiPriority w:val="3"/>
    <w:rsid w:val="00F61F67"/>
    <w:rPr>
      <w:rFonts w:ascii="Arial" w:hAnsi="Arial"/>
    </w:rPr>
  </w:style>
  <w:style w:type="paragraph" w:customStyle="1" w:styleId="Letter02">
    <w:name w:val="Letter 02"/>
    <w:basedOn w:val="Bullet02"/>
    <w:link w:val="Letter02Char"/>
    <w:uiPriority w:val="3"/>
    <w:qFormat/>
    <w:rsid w:val="00F61F67"/>
    <w:pPr>
      <w:numPr>
        <w:numId w:val="19"/>
      </w:numPr>
    </w:pPr>
  </w:style>
  <w:style w:type="character" w:customStyle="1" w:styleId="Letter02Char">
    <w:name w:val="Letter 02 Char"/>
    <w:basedOn w:val="Bullet02Char"/>
    <w:link w:val="Letter02"/>
    <w:uiPriority w:val="3"/>
    <w:rsid w:val="00F61F67"/>
    <w:rPr>
      <w:rFonts w:ascii="Arial" w:hAnsi="Arial"/>
    </w:rPr>
  </w:style>
  <w:style w:type="table" w:styleId="TableGrid">
    <w:name w:val="Table Grid"/>
    <w:basedOn w:val="TableNormal"/>
    <w:uiPriority w:val="39"/>
    <w:rsid w:val="00DC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CCTableStyle">
    <w:name w:val="LCC Table Style"/>
    <w:basedOn w:val="TableNormal"/>
    <w:uiPriority w:val="99"/>
    <w:rsid w:val="00141877"/>
    <w:pPr>
      <w:spacing w:after="0" w:line="240" w:lineRule="auto"/>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cPr>
      <w:shd w:val="clear" w:color="F9EDF1" w:themeColor="accent4" w:fill="F9EDF1" w:themeFill="accent4"/>
    </w:tcPr>
    <w:tblStylePr w:type="firstRow">
      <w:pPr>
        <w:wordWrap/>
        <w:spacing w:beforeLines="20" w:before="20" w:beforeAutospacing="0" w:afterLines="20" w:after="20" w:afterAutospacing="0"/>
        <w:jc w:val="left"/>
      </w:pPr>
      <w:rPr>
        <w:rFonts w:ascii="Arial" w:hAnsi="Arial"/>
        <w:b w:val="0"/>
        <w:color w:val="FFFFFF" w:themeColor="background1"/>
        <w:sz w:val="20"/>
      </w:rPr>
      <w:tblPr/>
      <w:tcPr>
        <w:shd w:val="clear" w:color="auto" w:fill="5C072E" w:themeFill="text2"/>
      </w:tcPr>
    </w:tblStylePr>
    <w:tblStylePr w:type="firstCol">
      <w:rPr>
        <w:rFonts w:ascii="Arial" w:hAnsi="Arial"/>
        <w:sz w:val="20"/>
      </w:rPr>
      <w:tblPr/>
      <w:tcPr>
        <w:shd w:val="clear" w:color="auto" w:fill="F9EDF1" w:themeFill="accent4"/>
      </w:tcPr>
    </w:tblStylePr>
    <w:tblStylePr w:type="band1Horz">
      <w:rPr>
        <w:rFonts w:ascii="Arial" w:hAnsi="Arial"/>
        <w:sz w:val="20"/>
      </w:rPr>
      <w:tblPr/>
      <w:tcPr>
        <w:shd w:val="clear" w:color="auto" w:fill="FFFFFF" w:themeFill="background1"/>
      </w:tcPr>
    </w:tblStylePr>
    <w:tblStylePr w:type="band2Horz">
      <w:rPr>
        <w:rFonts w:ascii="Arial" w:hAnsi="Arial"/>
        <w:sz w:val="20"/>
      </w:rPr>
      <w:tblPr/>
      <w:trPr>
        <w:cantSplit w:val="0"/>
      </w:trPr>
      <w:tcPr>
        <w:shd w:val="clear" w:color="auto" w:fill="F2F2F2" w:themeFill="background1" w:themeFillShade="F2"/>
      </w:tcPr>
    </w:tblStylePr>
  </w:style>
  <w:style w:type="table" w:styleId="PlainTable3">
    <w:name w:val="Plain Table 3"/>
    <w:basedOn w:val="TableNormal"/>
    <w:uiPriority w:val="43"/>
    <w:rsid w:val="00DC068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175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SpacingChar">
    <w:name w:val="No Spacing Char"/>
    <w:basedOn w:val="DefaultParagraphFont"/>
    <w:link w:val="NoSpacing"/>
    <w:uiPriority w:val="2"/>
    <w:rsid w:val="00F61F67"/>
    <w:rPr>
      <w:rFonts w:ascii="Arial" w:hAnsi="Arial"/>
    </w:rPr>
  </w:style>
  <w:style w:type="character" w:styleId="UnresolvedMention">
    <w:name w:val="Unresolved Mention"/>
    <w:basedOn w:val="DefaultParagraphFont"/>
    <w:uiPriority w:val="99"/>
    <w:semiHidden/>
    <w:rsid w:val="00E738F8"/>
    <w:rPr>
      <w:color w:val="605E5C"/>
      <w:shd w:val="clear" w:color="auto" w:fill="E1DFDD"/>
    </w:rPr>
  </w:style>
  <w:style w:type="character" w:styleId="FollowedHyperlink">
    <w:name w:val="FollowedHyperlink"/>
    <w:basedOn w:val="DefaultParagraphFont"/>
    <w:uiPriority w:val="99"/>
    <w:semiHidden/>
    <w:rsid w:val="00E738F8"/>
    <w:rPr>
      <w:color w:val="EF413D" w:themeColor="followedHyperlink"/>
      <w:u w:val="single"/>
    </w:rPr>
  </w:style>
  <w:style w:type="character" w:styleId="Hyperlink">
    <w:name w:val="Hyperlink"/>
    <w:basedOn w:val="DefaultParagraphFont"/>
    <w:uiPriority w:val="99"/>
    <w:semiHidden/>
    <w:rsid w:val="00A74DA6"/>
    <w:rPr>
      <w:color w:val="5C072E" w:themeColor="hyperlink"/>
      <w:u w:val="single"/>
    </w:rPr>
  </w:style>
  <w:style w:type="table" w:styleId="GridTable5Dark">
    <w:name w:val="Grid Table 5 Dark"/>
    <w:aliases w:val="LCC table"/>
    <w:basedOn w:val="TableNormal"/>
    <w:uiPriority w:val="50"/>
    <w:rsid w:val="00D378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000000" w:themeFill="text1"/>
    </w:tcPr>
    <w:tblStylePr w:type="firstRow">
      <w:rPr>
        <w:rFonts w:ascii="Arial" w:hAnsi="Arial"/>
        <w:b/>
        <w:bCs/>
        <w:color w:val="FFFFFF" w:themeColor="background1"/>
        <w:sz w:val="24"/>
      </w:rPr>
      <w:tblPr/>
      <w:tcPr>
        <w:shd w:val="clear" w:color="auto" w:fill="5C072E" w:themeFill="accent1"/>
      </w:tcPr>
    </w:tblStylePr>
    <w:tblStylePr w:type="lastRow">
      <w:rPr>
        <w:b/>
        <w:bCs/>
        <w:color w:val="FFFFFF" w:themeColor="background1"/>
      </w:rPr>
    </w:tblStylePr>
    <w:tblStylePr w:type="firstCol">
      <w:rPr>
        <w:rFonts w:ascii="Arial" w:hAnsi="Arial"/>
        <w:b w:val="0"/>
        <w:bCs/>
        <w:color w:val="000000" w:themeColor="text1"/>
        <w:sz w:val="22"/>
      </w:rPr>
      <w:tblPr/>
      <w:tcPr>
        <w:shd w:val="clear" w:color="auto" w:fill="F9EDF1" w:themeFill="accent4"/>
      </w:tcPr>
    </w:tblStylePr>
    <w:tblStylePr w:type="lastCol">
      <w:pPr>
        <w:jc w:val="left"/>
      </w:pPr>
      <w:rPr>
        <w:rFonts w:ascii="Arial" w:hAnsi="Arial"/>
        <w:b/>
        <w:bCs/>
        <w:color w:val="000000" w:themeColor="text1"/>
        <w:sz w:val="24"/>
      </w:rPr>
      <w:tblPr/>
      <w:tcPr>
        <w:tcBorders>
          <w:top w:val="nil"/>
          <w:left w:val="nil"/>
          <w:bottom w:val="nil"/>
          <w:right w:val="nil"/>
          <w:insideH w:val="nil"/>
          <w:insideV w:val="nil"/>
        </w:tcBorders>
        <w:shd w:val="clear" w:color="auto" w:fill="000000" w:themeFill="text1"/>
      </w:tcPr>
    </w:tblStylePr>
    <w:tblStylePr w:type="band1Vert">
      <w:tblPr/>
      <w:tcPr>
        <w:shd w:val="clear" w:color="auto" w:fill="999999" w:themeFill="text1" w:themeFillTint="66"/>
      </w:tcPr>
    </w:tblStylePr>
    <w:tblStylePr w:type="band2Vert">
      <w:tblPr/>
      <w:tcPr>
        <w:shd w:val="clear" w:color="auto" w:fill="A6A6A6" w:themeFill="background1" w:themeFillShade="A6"/>
      </w:tcPr>
    </w:tblStylePr>
    <w:tblStylePr w:type="band1Horz">
      <w:rPr>
        <w:rFonts w:ascii="Arial" w:hAnsi="Arial"/>
        <w:sz w:val="22"/>
      </w:rPr>
      <w:tblPr/>
      <w:tcPr>
        <w:shd w:val="clear" w:color="auto" w:fill="F2F2F2" w:themeFill="background1" w:themeFillShade="F2"/>
      </w:tcPr>
    </w:tblStylePr>
    <w:tblStylePr w:type="band2Horz">
      <w:rPr>
        <w:rFonts w:ascii="Arial" w:hAnsi="Arial"/>
        <w:sz w:val="22"/>
      </w:rPr>
      <w:tblPr/>
      <w:tcPr>
        <w:shd w:val="clear" w:color="auto" w:fill="FFFFFF" w:themeFill="background1"/>
      </w:tcPr>
    </w:tblStylePr>
  </w:style>
  <w:style w:type="character" w:styleId="CommentReference">
    <w:name w:val="annotation reference"/>
    <w:basedOn w:val="DefaultParagraphFont"/>
    <w:uiPriority w:val="99"/>
    <w:semiHidden/>
    <w:rsid w:val="00F247A7"/>
    <w:rPr>
      <w:sz w:val="16"/>
      <w:szCs w:val="16"/>
    </w:rPr>
  </w:style>
  <w:style w:type="paragraph" w:styleId="CommentText">
    <w:name w:val="annotation text"/>
    <w:basedOn w:val="Normal"/>
    <w:link w:val="CommentTextChar"/>
    <w:uiPriority w:val="99"/>
    <w:semiHidden/>
    <w:rsid w:val="00F247A7"/>
    <w:rPr>
      <w:szCs w:val="20"/>
    </w:rPr>
  </w:style>
  <w:style w:type="character" w:customStyle="1" w:styleId="CommentTextChar">
    <w:name w:val="Comment Text Char"/>
    <w:basedOn w:val="DefaultParagraphFont"/>
    <w:link w:val="CommentText"/>
    <w:uiPriority w:val="99"/>
    <w:semiHidden/>
    <w:rsid w:val="00F247A7"/>
    <w:rPr>
      <w:rFonts w:ascii="Arial" w:hAnsi="Arial"/>
      <w:sz w:val="20"/>
      <w:szCs w:val="20"/>
    </w:rPr>
  </w:style>
  <w:style w:type="paragraph" w:styleId="CommentSubject">
    <w:name w:val="annotation subject"/>
    <w:basedOn w:val="CommentText"/>
    <w:next w:val="CommentText"/>
    <w:link w:val="CommentSubjectChar"/>
    <w:uiPriority w:val="99"/>
    <w:semiHidden/>
    <w:rsid w:val="00F247A7"/>
    <w:rPr>
      <w:b/>
      <w:bCs/>
    </w:rPr>
  </w:style>
  <w:style w:type="character" w:customStyle="1" w:styleId="CommentSubjectChar">
    <w:name w:val="Comment Subject Char"/>
    <w:basedOn w:val="CommentTextChar"/>
    <w:link w:val="CommentSubject"/>
    <w:uiPriority w:val="99"/>
    <w:semiHidden/>
    <w:rsid w:val="00F247A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070414">
      <w:bodyDiv w:val="1"/>
      <w:marLeft w:val="0"/>
      <w:marRight w:val="0"/>
      <w:marTop w:val="0"/>
      <w:marBottom w:val="0"/>
      <w:divBdr>
        <w:top w:val="none" w:sz="0" w:space="0" w:color="auto"/>
        <w:left w:val="none" w:sz="0" w:space="0" w:color="auto"/>
        <w:bottom w:val="none" w:sz="0" w:space="0" w:color="auto"/>
        <w:right w:val="none" w:sz="0" w:space="0" w:color="auto"/>
      </w:divBdr>
    </w:div>
    <w:div w:id="560218928">
      <w:bodyDiv w:val="1"/>
      <w:marLeft w:val="0"/>
      <w:marRight w:val="0"/>
      <w:marTop w:val="0"/>
      <w:marBottom w:val="0"/>
      <w:divBdr>
        <w:top w:val="none" w:sz="0" w:space="0" w:color="auto"/>
        <w:left w:val="none" w:sz="0" w:space="0" w:color="auto"/>
        <w:bottom w:val="none" w:sz="0" w:space="0" w:color="auto"/>
        <w:right w:val="none" w:sz="0" w:space="0" w:color="auto"/>
      </w:divBdr>
    </w:div>
    <w:div w:id="720328461">
      <w:bodyDiv w:val="1"/>
      <w:marLeft w:val="0"/>
      <w:marRight w:val="0"/>
      <w:marTop w:val="0"/>
      <w:marBottom w:val="0"/>
      <w:divBdr>
        <w:top w:val="none" w:sz="0" w:space="0" w:color="auto"/>
        <w:left w:val="none" w:sz="0" w:space="0" w:color="auto"/>
        <w:bottom w:val="none" w:sz="0" w:space="0" w:color="auto"/>
        <w:right w:val="none" w:sz="0" w:space="0" w:color="auto"/>
      </w:divBdr>
    </w:div>
    <w:div w:id="1439713554">
      <w:bodyDiv w:val="1"/>
      <w:marLeft w:val="0"/>
      <w:marRight w:val="0"/>
      <w:marTop w:val="0"/>
      <w:marBottom w:val="0"/>
      <w:divBdr>
        <w:top w:val="none" w:sz="0" w:space="0" w:color="auto"/>
        <w:left w:val="none" w:sz="0" w:space="0" w:color="auto"/>
        <w:bottom w:val="none" w:sz="0" w:space="0" w:color="auto"/>
        <w:right w:val="none" w:sz="0" w:space="0" w:color="auto"/>
      </w:divBdr>
    </w:div>
    <w:div w:id="1489058452">
      <w:bodyDiv w:val="1"/>
      <w:marLeft w:val="0"/>
      <w:marRight w:val="0"/>
      <w:marTop w:val="0"/>
      <w:marBottom w:val="0"/>
      <w:divBdr>
        <w:top w:val="none" w:sz="0" w:space="0" w:color="auto"/>
        <w:left w:val="none" w:sz="0" w:space="0" w:color="auto"/>
        <w:bottom w:val="none" w:sz="0" w:space="0" w:color="auto"/>
        <w:right w:val="none" w:sz="0" w:space="0" w:color="auto"/>
      </w:divBdr>
    </w:div>
    <w:div w:id="1808939239">
      <w:bodyDiv w:val="1"/>
      <w:marLeft w:val="0"/>
      <w:marRight w:val="0"/>
      <w:marTop w:val="0"/>
      <w:marBottom w:val="0"/>
      <w:divBdr>
        <w:top w:val="none" w:sz="0" w:space="0" w:color="auto"/>
        <w:left w:val="none" w:sz="0" w:space="0" w:color="auto"/>
        <w:bottom w:val="none" w:sz="0" w:space="0" w:color="auto"/>
        <w:right w:val="none" w:sz="0" w:space="0" w:color="auto"/>
      </w:divBdr>
    </w:div>
    <w:div w:id="1840080094">
      <w:bodyDiv w:val="1"/>
      <w:marLeft w:val="0"/>
      <w:marRight w:val="0"/>
      <w:marTop w:val="0"/>
      <w:marBottom w:val="0"/>
      <w:divBdr>
        <w:top w:val="none" w:sz="0" w:space="0" w:color="auto"/>
        <w:left w:val="none" w:sz="0" w:space="0" w:color="auto"/>
        <w:bottom w:val="none" w:sz="0" w:space="0" w:color="auto"/>
        <w:right w:val="none" w:sz="0" w:space="0" w:color="auto"/>
      </w:divBdr>
    </w:div>
    <w:div w:id="202122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eljo\Downloads\LCC%20Form%20A4%20Word%20Template_Portrait_v2.0.dotx" TargetMode="External"/></Relationships>
</file>

<file path=word/theme/theme1.xml><?xml version="1.0" encoding="utf-8"?>
<a:theme xmlns:a="http://schemas.openxmlformats.org/drawingml/2006/main" name="Office Theme">
  <a:themeElements>
    <a:clrScheme name="LCC Core Colour Palette">
      <a:dk1>
        <a:sysClr val="windowText" lastClr="000000"/>
      </a:dk1>
      <a:lt1>
        <a:sysClr val="window" lastClr="FFFFFF"/>
      </a:lt1>
      <a:dk2>
        <a:srgbClr val="5C072E"/>
      </a:dk2>
      <a:lt2>
        <a:srgbClr val="FAC9D5"/>
      </a:lt2>
      <a:accent1>
        <a:srgbClr val="5C072E"/>
      </a:accent1>
      <a:accent2>
        <a:srgbClr val="FAC9D5"/>
      </a:accent2>
      <a:accent3>
        <a:srgbClr val="EF413D"/>
      </a:accent3>
      <a:accent4>
        <a:srgbClr val="F9EDF1"/>
      </a:accent4>
      <a:accent5>
        <a:srgbClr val="000000"/>
      </a:accent5>
      <a:accent6>
        <a:srgbClr val="7F7F7F"/>
      </a:accent6>
      <a:hlink>
        <a:srgbClr val="5C072E"/>
      </a:hlink>
      <a:folHlink>
        <a:srgbClr val="EF413D"/>
      </a:folHlink>
    </a:clrScheme>
    <a:fontScheme name="LCC Font S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bdef39-a038-4bc9-9a3b-920d3c8b0c75" xsi:nil="true"/>
    <lcf76f155ced4ddcb4097134ff3c332f xmlns="1119d213-f3c2-41d7-ace8-afd16cfdea19">
      <Terms xmlns="http://schemas.microsoft.com/office/infopath/2007/PartnerControls"/>
    </lcf76f155ced4ddcb4097134ff3c332f>
    <Image xmlns="1119d213-f3c2-41d7-ace8-afd16cfdea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C5BA6321438047959E6828FDE090E1" ma:contentTypeVersion="19" ma:contentTypeDescription="Create a new document." ma:contentTypeScope="" ma:versionID="ca06a1ff49f54b9d211672e5dd3c0414">
  <xsd:schema xmlns:xsd="http://www.w3.org/2001/XMLSchema" xmlns:xs="http://www.w3.org/2001/XMLSchema" xmlns:p="http://schemas.microsoft.com/office/2006/metadata/properties" xmlns:ns2="1119d213-f3c2-41d7-ace8-afd16cfdea19" xmlns:ns3="fbbdef39-a038-4bc9-9a3b-920d3c8b0c75" targetNamespace="http://schemas.microsoft.com/office/2006/metadata/properties" ma:root="true" ma:fieldsID="f5a2c1e72604499f7e31a8dadb92c784" ns2:_="" ns3:_="">
    <xsd:import namespace="1119d213-f3c2-41d7-ace8-afd16cfdea19"/>
    <xsd:import namespace="fbbdef39-a038-4bc9-9a3b-920d3c8b0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9d213-f3c2-41d7-ace8-afd16cfde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c9d7a0-1cc2-421b-a16e-8825e3b97c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bdef39-a038-4bc9-9a3b-920d3c8b0c7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f21811-7ec7-4443-b517-e3991d253cc7}" ma:internalName="TaxCatchAll" ma:showField="CatchAllData" ma:web="fbbdef39-a038-4bc9-9a3b-920d3c8b0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59678-70F5-447A-8FC1-6FCF3E37802D}">
  <ds:schemaRefs>
    <ds:schemaRef ds:uri="http://schemas.microsoft.com/sharepoint/v3/contenttype/forms"/>
  </ds:schemaRefs>
</ds:datastoreItem>
</file>

<file path=customXml/itemProps2.xml><?xml version="1.0" encoding="utf-8"?>
<ds:datastoreItem xmlns:ds="http://schemas.openxmlformats.org/officeDocument/2006/customXml" ds:itemID="{711A801D-25CF-4986-AC7A-4C3202C53E55}">
  <ds:schemaRefs>
    <ds:schemaRef ds:uri="http://schemas.microsoft.com/office/2006/metadata/properties"/>
    <ds:schemaRef ds:uri="http://schemas.microsoft.com/office/infopath/2007/PartnerControls"/>
    <ds:schemaRef ds:uri="fbbdef39-a038-4bc9-9a3b-920d3c8b0c75"/>
    <ds:schemaRef ds:uri="1119d213-f3c2-41d7-ace8-afd16cfdea19"/>
  </ds:schemaRefs>
</ds:datastoreItem>
</file>

<file path=customXml/itemProps3.xml><?xml version="1.0" encoding="utf-8"?>
<ds:datastoreItem xmlns:ds="http://schemas.openxmlformats.org/officeDocument/2006/customXml" ds:itemID="{7A611233-A7CD-4B74-9A7E-79E6CB318E34}">
  <ds:schemaRefs>
    <ds:schemaRef ds:uri="http://schemas.openxmlformats.org/officeDocument/2006/bibliography"/>
  </ds:schemaRefs>
</ds:datastoreItem>
</file>

<file path=customXml/itemProps4.xml><?xml version="1.0" encoding="utf-8"?>
<ds:datastoreItem xmlns:ds="http://schemas.openxmlformats.org/officeDocument/2006/customXml" ds:itemID="{556F8672-0557-4598-AF3E-21322026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9d213-f3c2-41d7-ace8-afd16cfdea19"/>
    <ds:schemaRef ds:uri="fbbdef39-a038-4bc9-9a3b-920d3c8b0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LCC Form A4 Word Template_Portrait_v2.0</Template>
  <TotalTime>3</TotalTime>
  <Pages>3</Pages>
  <Words>796</Words>
  <Characters>3879</Characters>
  <Application>Microsoft Office Word</Application>
  <DocSecurity>0</DocSecurity>
  <Lines>184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 Jones</dc:creator>
  <cp:keywords/>
  <dc:description/>
  <cp:lastModifiedBy>Debbie Johnston</cp:lastModifiedBy>
  <cp:revision>3</cp:revision>
  <dcterms:created xsi:type="dcterms:W3CDTF">2026-09-04T04:54:00Z</dcterms:created>
  <dcterms:modified xsi:type="dcterms:W3CDTF">2026-09-04T04:57:00Z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0x010100D5C5BA6321438047959E6828FDE090E1</vt:lpwstr>
  </property>
  <property fmtid="{D5CDD505-2E9C-101B-9397-08002B2CF9AE}" pid="3" name="MediaServiceImageTags">
    <vt:lpwstr/>
  </property>
</Properties>
</file>