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D053" w14:textId="29012494" w:rsidR="00D4214E" w:rsidRDefault="009A4593" w:rsidP="00D4214E">
      <w:pPr>
        <w:pStyle w:val="Title"/>
      </w:pPr>
      <w:r>
        <w:t xml:space="preserve">Application for </w:t>
      </w:r>
      <w:r w:rsidR="00801DE9">
        <w:t xml:space="preserve">General Local Laws </w:t>
      </w:r>
      <w:r>
        <w:t>Permit</w:t>
      </w:r>
    </w:p>
    <w:p w14:paraId="30863E1C" w14:textId="77777777" w:rsidR="005D4FF4" w:rsidRDefault="005D4FF4" w:rsidP="00801DE9">
      <w:pPr>
        <w:rPr>
          <w:rFonts w:eastAsiaTheme="majorEastAsia" w:cstheme="majorBidi"/>
          <w:b/>
          <w:sz w:val="22"/>
          <w:szCs w:val="24"/>
        </w:rPr>
      </w:pPr>
      <w:r w:rsidRPr="005D4FF4">
        <w:rPr>
          <w:rFonts w:eastAsiaTheme="majorEastAsia" w:cstheme="majorBidi"/>
          <w:b/>
          <w:sz w:val="22"/>
          <w:szCs w:val="24"/>
        </w:rPr>
        <w:t>Latrobe Community Amenity Local Law 2026</w:t>
      </w:r>
    </w:p>
    <w:p w14:paraId="71848BBB" w14:textId="020C8773" w:rsidR="00801DE9" w:rsidRPr="00801DE9" w:rsidRDefault="00801DE9" w:rsidP="00801DE9">
      <w:pPr>
        <w:rPr>
          <w:rFonts w:eastAsiaTheme="majorEastAsia" w:cstheme="majorBidi"/>
          <w:b/>
          <w:sz w:val="22"/>
          <w:szCs w:val="24"/>
        </w:rPr>
      </w:pPr>
      <w:r w:rsidRPr="00801DE9">
        <w:rPr>
          <w:rFonts w:eastAsiaTheme="majorEastAsia" w:cstheme="majorBidi"/>
          <w:b/>
          <w:sz w:val="22"/>
          <w:szCs w:val="24"/>
        </w:rPr>
        <w:t xml:space="preserve">General Permit under </w:t>
      </w:r>
      <w:r w:rsidR="005D4FF4" w:rsidRPr="005D4FF4">
        <w:rPr>
          <w:rFonts w:eastAsiaTheme="majorEastAsia" w:cstheme="majorBidi"/>
          <w:b/>
          <w:sz w:val="22"/>
          <w:szCs w:val="24"/>
        </w:rPr>
        <w:t>Latrobe Community Amenity Local Law 2026</w:t>
      </w:r>
    </w:p>
    <w:p w14:paraId="19FD18E4" w14:textId="2BA1544F" w:rsidR="005F64C6" w:rsidRDefault="005D7A7F" w:rsidP="005F64C6">
      <w:pPr>
        <w:pStyle w:val="Heading3"/>
      </w:pPr>
      <w:r>
        <w:t>202</w:t>
      </w:r>
      <w:r w:rsidR="00E40776">
        <w:t>6</w:t>
      </w:r>
      <w:r>
        <w:t xml:space="preserve"> - 202</w:t>
      </w:r>
      <w:r w:rsidR="00E40776">
        <w:t>7</w:t>
      </w:r>
    </w:p>
    <w:p w14:paraId="4173571E" w14:textId="77777777" w:rsidR="00801DE9" w:rsidRDefault="00801DE9" w:rsidP="005D7A7F"/>
    <w:p w14:paraId="7AE8F8A2" w14:textId="04F18B22" w:rsidR="005D7A7F" w:rsidRPr="00E77CA6" w:rsidRDefault="005D7A7F" w:rsidP="005D7A7F">
      <w:r w:rsidRPr="00E77CA6">
        <w:t>Includes activities such as Footpath Fundraising</w:t>
      </w:r>
      <w:r>
        <w:t xml:space="preserve"> and </w:t>
      </w:r>
      <w:r w:rsidRPr="00E77CA6">
        <w:t>Street Stall*</w:t>
      </w:r>
    </w:p>
    <w:p w14:paraId="5697461A" w14:textId="66FC8ABD" w:rsidR="005D7A7F" w:rsidRPr="00E77CA6" w:rsidRDefault="005D7A7F" w:rsidP="005D7A7F">
      <w:r w:rsidRPr="00E77CA6">
        <w:t xml:space="preserve">Use separate form for </w:t>
      </w:r>
      <w:r w:rsidR="00801DE9">
        <w:t>p</w:t>
      </w:r>
      <w:r w:rsidRPr="00E77CA6">
        <w:t xml:space="preserve">ermit to </w:t>
      </w:r>
      <w:r w:rsidR="00801DE9">
        <w:t>b</w:t>
      </w:r>
      <w:r w:rsidRPr="00E77CA6">
        <w:t>usk</w:t>
      </w:r>
      <w:r w:rsidR="00801DE9">
        <w:t>, footpath trading outside own business</w:t>
      </w:r>
      <w:r w:rsidRPr="00E77CA6">
        <w:t xml:space="preserve"> and </w:t>
      </w:r>
      <w:r w:rsidR="00801DE9">
        <w:t>k</w:t>
      </w:r>
      <w:r w:rsidRPr="00E77CA6">
        <w:t xml:space="preserve">eeping of </w:t>
      </w:r>
      <w:r w:rsidR="00801DE9">
        <w:t>a</w:t>
      </w:r>
      <w:r w:rsidRPr="00E77CA6">
        <w:t>nimals</w:t>
      </w:r>
    </w:p>
    <w:p w14:paraId="39F8F672" w14:textId="7780DA82" w:rsidR="000E3B9B" w:rsidRDefault="005D7A7F" w:rsidP="000E3B9B">
      <w:pPr>
        <w:pStyle w:val="Heading1"/>
      </w:pPr>
      <w:r>
        <w:t>Applicant or o</w:t>
      </w:r>
      <w:r w:rsidR="000E3B9B">
        <w:t xml:space="preserve">wner details </w:t>
      </w:r>
    </w:p>
    <w:tbl>
      <w:tblPr>
        <w:tblStyle w:val="TableGrid"/>
        <w:tblW w:w="5002" w:type="pct"/>
        <w:tblInd w:w="-5" w:type="dxa"/>
        <w:tblLook w:val="04A0" w:firstRow="1" w:lastRow="0" w:firstColumn="1" w:lastColumn="0" w:noHBand="0" w:noVBand="1"/>
      </w:tblPr>
      <w:tblGrid>
        <w:gridCol w:w="3968"/>
        <w:gridCol w:w="3545"/>
        <w:gridCol w:w="567"/>
        <w:gridCol w:w="2346"/>
      </w:tblGrid>
      <w:tr w:rsidR="005F64C6" w14:paraId="0EC98303" w14:textId="77777777" w:rsidTr="005D7A7F">
        <w:tc>
          <w:tcPr>
            <w:tcW w:w="5000" w:type="pct"/>
            <w:gridSpan w:val="4"/>
            <w:vAlign w:val="center"/>
          </w:tcPr>
          <w:p w14:paraId="410598F3" w14:textId="77777777" w:rsidR="005F64C6" w:rsidRDefault="005F64C6" w:rsidP="00274EBA">
            <w:pPr>
              <w:spacing w:before="40"/>
            </w:pPr>
            <w:r>
              <w:t>First name:</w:t>
            </w:r>
          </w:p>
        </w:tc>
      </w:tr>
      <w:tr w:rsidR="005F64C6" w14:paraId="04593460" w14:textId="77777777" w:rsidTr="005D7A7F">
        <w:tc>
          <w:tcPr>
            <w:tcW w:w="5000" w:type="pct"/>
            <w:gridSpan w:val="4"/>
            <w:vAlign w:val="center"/>
          </w:tcPr>
          <w:p w14:paraId="63B3D0AC" w14:textId="77777777" w:rsidR="005F64C6" w:rsidRDefault="005F64C6" w:rsidP="00274EBA">
            <w:pPr>
              <w:spacing w:before="40"/>
            </w:pPr>
            <w:r>
              <w:t>Last name:</w:t>
            </w:r>
          </w:p>
        </w:tc>
      </w:tr>
      <w:tr w:rsidR="005D7A7F" w14:paraId="4ECB4D07" w14:textId="77777777" w:rsidTr="005D7A7F">
        <w:tc>
          <w:tcPr>
            <w:tcW w:w="3875" w:type="pct"/>
            <w:gridSpan w:val="3"/>
            <w:vAlign w:val="center"/>
          </w:tcPr>
          <w:p w14:paraId="45E4AF35" w14:textId="7626C893" w:rsidR="005D7A7F" w:rsidRPr="009E3549" w:rsidRDefault="005D7A7F" w:rsidP="009227BA">
            <w:pPr>
              <w:spacing w:before="40"/>
            </w:pPr>
            <w:r>
              <w:t>Representing (organisation or company):</w:t>
            </w:r>
          </w:p>
        </w:tc>
        <w:tc>
          <w:tcPr>
            <w:tcW w:w="1125" w:type="pct"/>
            <w:vAlign w:val="center"/>
          </w:tcPr>
          <w:p w14:paraId="7122600A" w14:textId="77777777" w:rsidR="005D7A7F" w:rsidRDefault="005D7A7F" w:rsidP="009227BA">
            <w:pPr>
              <w:spacing w:before="40"/>
            </w:pPr>
          </w:p>
        </w:tc>
      </w:tr>
      <w:tr w:rsidR="005F64C6" w14:paraId="042DF040" w14:textId="77777777" w:rsidTr="005D7A7F">
        <w:tc>
          <w:tcPr>
            <w:tcW w:w="3875" w:type="pct"/>
            <w:gridSpan w:val="3"/>
            <w:vAlign w:val="center"/>
          </w:tcPr>
          <w:p w14:paraId="6D3AEAD7" w14:textId="563F5C7F" w:rsidR="005F64C6" w:rsidRDefault="005F64C6" w:rsidP="00274EBA">
            <w:pPr>
              <w:spacing w:before="40"/>
            </w:pPr>
            <w:r w:rsidRPr="009E3549">
              <w:t xml:space="preserve">Postal </w:t>
            </w:r>
            <w:r>
              <w:t>a</w:t>
            </w:r>
            <w:r w:rsidRPr="009E3549">
              <w:t>ddress</w:t>
            </w:r>
            <w:r w:rsidR="005D7A7F">
              <w:t xml:space="preserve"> for return of permit</w:t>
            </w:r>
            <w:r>
              <w:t>:</w:t>
            </w:r>
          </w:p>
        </w:tc>
        <w:tc>
          <w:tcPr>
            <w:tcW w:w="1125" w:type="pct"/>
            <w:vAlign w:val="center"/>
          </w:tcPr>
          <w:p w14:paraId="08501B24" w14:textId="77777777" w:rsidR="005F64C6" w:rsidRDefault="005F64C6" w:rsidP="00274EBA">
            <w:pPr>
              <w:spacing w:before="40"/>
            </w:pPr>
            <w:r>
              <w:t>Post code:</w:t>
            </w:r>
          </w:p>
        </w:tc>
      </w:tr>
      <w:tr w:rsidR="005F64C6" w14:paraId="489808F8" w14:textId="77777777" w:rsidTr="005D7A7F">
        <w:tc>
          <w:tcPr>
            <w:tcW w:w="3875" w:type="pct"/>
            <w:gridSpan w:val="3"/>
            <w:vAlign w:val="center"/>
          </w:tcPr>
          <w:p w14:paraId="71667541" w14:textId="2278D17C" w:rsidR="005F64C6" w:rsidRDefault="005D7A7F" w:rsidP="00274EBA">
            <w:pPr>
              <w:spacing w:before="40"/>
            </w:pPr>
            <w:r>
              <w:t>A</w:t>
            </w:r>
            <w:r w:rsidR="005F64C6">
              <w:t>ddress</w:t>
            </w:r>
            <w:r>
              <w:t xml:space="preserve"> of person or organisation</w:t>
            </w:r>
            <w:r w:rsidR="005F64C6">
              <w:t>:</w:t>
            </w:r>
          </w:p>
        </w:tc>
        <w:tc>
          <w:tcPr>
            <w:tcW w:w="1125" w:type="pct"/>
            <w:vAlign w:val="center"/>
          </w:tcPr>
          <w:p w14:paraId="02AD2CB0" w14:textId="77777777" w:rsidR="005F64C6" w:rsidRDefault="005F64C6" w:rsidP="00274EBA">
            <w:pPr>
              <w:spacing w:before="40"/>
            </w:pPr>
            <w:r>
              <w:t>Post code:</w:t>
            </w:r>
          </w:p>
        </w:tc>
      </w:tr>
      <w:tr w:rsidR="005D7A7F" w14:paraId="215DDF88" w14:textId="77777777" w:rsidTr="005D7A7F">
        <w:tblPrEx>
          <w:jc w:val="center"/>
          <w:tblInd w:w="0" w:type="dxa"/>
        </w:tblPrEx>
        <w:trPr>
          <w:jc w:val="center"/>
        </w:trPr>
        <w:tc>
          <w:tcPr>
            <w:tcW w:w="5000" w:type="pct"/>
            <w:gridSpan w:val="4"/>
            <w:vAlign w:val="center"/>
          </w:tcPr>
          <w:p w14:paraId="1F086D82" w14:textId="359EA718" w:rsidR="005D7A7F" w:rsidRDefault="005D7A7F" w:rsidP="00274EBA">
            <w:pPr>
              <w:spacing w:before="40"/>
            </w:pPr>
            <w:r>
              <w:t>Email:</w:t>
            </w:r>
          </w:p>
        </w:tc>
      </w:tr>
      <w:tr w:rsidR="005F64C6" w14:paraId="05894BFF" w14:textId="77777777" w:rsidTr="005D7A7F">
        <w:tblPrEx>
          <w:jc w:val="center"/>
          <w:tblInd w:w="0" w:type="dxa"/>
        </w:tblPrEx>
        <w:trPr>
          <w:jc w:val="center"/>
        </w:trPr>
        <w:tc>
          <w:tcPr>
            <w:tcW w:w="1903" w:type="pct"/>
            <w:vAlign w:val="center"/>
          </w:tcPr>
          <w:p w14:paraId="29552CF0" w14:textId="1DC6BDDC" w:rsidR="005F64C6" w:rsidRDefault="005D7A7F" w:rsidP="00274EBA">
            <w:pPr>
              <w:spacing w:before="40"/>
            </w:pPr>
            <w:r>
              <w:t xml:space="preserve">Business hours </w:t>
            </w:r>
            <w:r w:rsidR="005F64C6">
              <w:t>p</w:t>
            </w:r>
            <w:r w:rsidR="005F64C6" w:rsidRPr="009E3549">
              <w:t>hon</w:t>
            </w:r>
            <w:r w:rsidR="005F64C6">
              <w:t>e:</w:t>
            </w:r>
          </w:p>
        </w:tc>
        <w:tc>
          <w:tcPr>
            <w:tcW w:w="1700" w:type="pct"/>
          </w:tcPr>
          <w:p w14:paraId="43A9C66F" w14:textId="1890B9C4" w:rsidR="005F64C6" w:rsidRDefault="005D7A7F" w:rsidP="00274EBA">
            <w:pPr>
              <w:spacing w:before="40"/>
            </w:pPr>
            <w:r>
              <w:t xml:space="preserve">After hours </w:t>
            </w:r>
            <w:r w:rsidR="005F64C6">
              <w:t>phone:</w:t>
            </w:r>
          </w:p>
        </w:tc>
        <w:tc>
          <w:tcPr>
            <w:tcW w:w="1397" w:type="pct"/>
            <w:gridSpan w:val="2"/>
          </w:tcPr>
          <w:p w14:paraId="632E6298" w14:textId="77777777" w:rsidR="005F64C6" w:rsidRPr="009E3549" w:rsidRDefault="005F64C6" w:rsidP="00274EBA">
            <w:pPr>
              <w:spacing w:before="40"/>
            </w:pPr>
            <w:r w:rsidRPr="009E3549">
              <w:t>Mobile</w:t>
            </w:r>
            <w:r>
              <w:t>:</w:t>
            </w:r>
          </w:p>
        </w:tc>
      </w:tr>
    </w:tbl>
    <w:p w14:paraId="007A58AE" w14:textId="1A46F86D" w:rsidR="008C7F1C" w:rsidRDefault="008C7F1C" w:rsidP="000E3B9B">
      <w:pPr>
        <w:pStyle w:val="Heading1"/>
      </w:pPr>
      <w:r>
        <w:t>Permit details</w:t>
      </w:r>
    </w:p>
    <w:tbl>
      <w:tblPr>
        <w:tblStyle w:val="TableGrid"/>
        <w:tblW w:w="5000" w:type="pct"/>
        <w:tblLook w:val="04A0" w:firstRow="1" w:lastRow="0" w:firstColumn="1" w:lastColumn="0" w:noHBand="0" w:noVBand="1"/>
      </w:tblPr>
      <w:tblGrid>
        <w:gridCol w:w="3114"/>
        <w:gridCol w:w="7308"/>
      </w:tblGrid>
      <w:tr w:rsidR="00531288" w14:paraId="12BFD66E" w14:textId="77777777" w:rsidTr="005D7A7F">
        <w:tc>
          <w:tcPr>
            <w:tcW w:w="1494" w:type="pct"/>
            <w:tcBorders>
              <w:right w:val="single" w:sz="4" w:space="0" w:color="auto"/>
            </w:tcBorders>
          </w:tcPr>
          <w:p w14:paraId="7964A9D5" w14:textId="4F271B52" w:rsidR="00531288" w:rsidRDefault="00531288" w:rsidP="00274EBA">
            <w:pPr>
              <w:spacing w:before="40"/>
            </w:pPr>
            <w:r>
              <w:t>Permit type</w:t>
            </w:r>
            <w:r w:rsidR="00801DE9">
              <w:t xml:space="preserve"> </w:t>
            </w:r>
          </w:p>
        </w:tc>
        <w:tc>
          <w:tcPr>
            <w:tcW w:w="3506" w:type="pct"/>
            <w:tcBorders>
              <w:top w:val="single" w:sz="4" w:space="0" w:color="auto"/>
              <w:left w:val="single" w:sz="4" w:space="0" w:color="auto"/>
              <w:bottom w:val="single" w:sz="4" w:space="0" w:color="auto"/>
              <w:right w:val="single" w:sz="4" w:space="0" w:color="auto"/>
            </w:tcBorders>
          </w:tcPr>
          <w:p w14:paraId="59B1BD81" w14:textId="581E57CC" w:rsidR="00531288" w:rsidRDefault="00531288" w:rsidP="00531288">
            <w:pPr>
              <w:spacing w:before="40"/>
            </w:pPr>
          </w:p>
        </w:tc>
      </w:tr>
      <w:tr w:rsidR="005D7A7F" w14:paraId="1CCE3948" w14:textId="77777777" w:rsidTr="005D7A7F">
        <w:tc>
          <w:tcPr>
            <w:tcW w:w="1494" w:type="pct"/>
            <w:tcBorders>
              <w:right w:val="single" w:sz="4" w:space="0" w:color="auto"/>
            </w:tcBorders>
          </w:tcPr>
          <w:p w14:paraId="1B6C894D" w14:textId="77777777" w:rsidR="00801DE9" w:rsidRDefault="00801DE9" w:rsidP="00274EBA">
            <w:pPr>
              <w:spacing w:before="40"/>
            </w:pPr>
            <w:r>
              <w:t xml:space="preserve">State your activity </w:t>
            </w:r>
          </w:p>
          <w:p w14:paraId="22AD7309" w14:textId="5A1F1315" w:rsidR="005D7A7F" w:rsidRDefault="00801DE9" w:rsidP="00274EBA">
            <w:pPr>
              <w:spacing w:before="40"/>
            </w:pPr>
            <w:r>
              <w:t>(</w:t>
            </w:r>
            <w:r w:rsidR="00FA402D">
              <w:t>complete</w:t>
            </w:r>
            <w:r>
              <w:t xml:space="preserve"> additional information</w:t>
            </w:r>
            <w:r w:rsidRPr="00BC315C">
              <w:t xml:space="preserve"> sheet if you </w:t>
            </w:r>
            <w:r w:rsidR="00FA402D">
              <w:t>require</w:t>
            </w:r>
            <w:r w:rsidRPr="00BC315C">
              <w:t xml:space="preserve"> more space</w:t>
            </w:r>
            <w:r>
              <w:t>)</w:t>
            </w:r>
          </w:p>
        </w:tc>
        <w:tc>
          <w:tcPr>
            <w:tcW w:w="3506" w:type="pct"/>
            <w:tcBorders>
              <w:top w:val="single" w:sz="4" w:space="0" w:color="auto"/>
              <w:left w:val="single" w:sz="4" w:space="0" w:color="auto"/>
              <w:bottom w:val="single" w:sz="4" w:space="0" w:color="auto"/>
              <w:right w:val="single" w:sz="4" w:space="0" w:color="auto"/>
            </w:tcBorders>
          </w:tcPr>
          <w:p w14:paraId="7322E593" w14:textId="77777777" w:rsidR="005D7A7F" w:rsidRDefault="005D7A7F" w:rsidP="00531288">
            <w:pPr>
              <w:spacing w:before="40"/>
            </w:pPr>
          </w:p>
        </w:tc>
      </w:tr>
      <w:tr w:rsidR="00801DE9" w14:paraId="50F55A4B" w14:textId="77777777" w:rsidTr="005D7A7F">
        <w:tc>
          <w:tcPr>
            <w:tcW w:w="1494" w:type="pct"/>
            <w:tcBorders>
              <w:right w:val="single" w:sz="4" w:space="0" w:color="auto"/>
            </w:tcBorders>
          </w:tcPr>
          <w:p w14:paraId="7CE8772B" w14:textId="2EA06690" w:rsidR="00801DE9" w:rsidRDefault="00801DE9" w:rsidP="00274EBA">
            <w:pPr>
              <w:spacing w:before="40"/>
            </w:pPr>
            <w:r>
              <w:t>Location</w:t>
            </w:r>
          </w:p>
        </w:tc>
        <w:tc>
          <w:tcPr>
            <w:tcW w:w="3506" w:type="pct"/>
            <w:tcBorders>
              <w:top w:val="single" w:sz="4" w:space="0" w:color="auto"/>
              <w:left w:val="single" w:sz="4" w:space="0" w:color="auto"/>
              <w:bottom w:val="single" w:sz="4" w:space="0" w:color="auto"/>
              <w:right w:val="single" w:sz="4" w:space="0" w:color="auto"/>
            </w:tcBorders>
          </w:tcPr>
          <w:p w14:paraId="7D30B74F" w14:textId="77777777" w:rsidR="00801DE9" w:rsidRDefault="00801DE9" w:rsidP="00531288">
            <w:pPr>
              <w:spacing w:before="40"/>
            </w:pPr>
          </w:p>
        </w:tc>
      </w:tr>
      <w:tr w:rsidR="005D7A7F" w14:paraId="58EF6CCA" w14:textId="77777777" w:rsidTr="005D7A7F">
        <w:tc>
          <w:tcPr>
            <w:tcW w:w="1494" w:type="pct"/>
            <w:tcBorders>
              <w:right w:val="single" w:sz="4" w:space="0" w:color="auto"/>
            </w:tcBorders>
          </w:tcPr>
          <w:p w14:paraId="518D7D38" w14:textId="1272EE0A" w:rsidR="005D7A7F" w:rsidRDefault="005D7A7F" w:rsidP="00274EBA">
            <w:pPr>
              <w:spacing w:before="40"/>
            </w:pPr>
            <w:r>
              <w:t>Date</w:t>
            </w:r>
          </w:p>
        </w:tc>
        <w:tc>
          <w:tcPr>
            <w:tcW w:w="3506" w:type="pct"/>
            <w:tcBorders>
              <w:top w:val="single" w:sz="4" w:space="0" w:color="auto"/>
              <w:left w:val="single" w:sz="4" w:space="0" w:color="auto"/>
              <w:bottom w:val="single" w:sz="4" w:space="0" w:color="auto"/>
              <w:right w:val="single" w:sz="4" w:space="0" w:color="auto"/>
            </w:tcBorders>
          </w:tcPr>
          <w:p w14:paraId="3C09A443" w14:textId="77777777" w:rsidR="005D7A7F" w:rsidRDefault="005D7A7F" w:rsidP="00531288">
            <w:pPr>
              <w:spacing w:before="40"/>
            </w:pPr>
          </w:p>
        </w:tc>
      </w:tr>
      <w:tr w:rsidR="00C17AFF" w14:paraId="15A55B1D" w14:textId="77777777" w:rsidTr="00C17AFF">
        <w:tc>
          <w:tcPr>
            <w:tcW w:w="1494" w:type="pct"/>
            <w:vMerge w:val="restart"/>
            <w:tcBorders>
              <w:right w:val="single" w:sz="4" w:space="0" w:color="auto"/>
            </w:tcBorders>
            <w:vAlign w:val="center"/>
          </w:tcPr>
          <w:p w14:paraId="1B3D6935" w14:textId="0D7AD9A1" w:rsidR="00C17AFF" w:rsidRDefault="00C17AFF" w:rsidP="00274EBA">
            <w:pPr>
              <w:spacing w:before="40"/>
            </w:pPr>
            <w:r>
              <w:t>I wish to be able to</w:t>
            </w:r>
          </w:p>
        </w:tc>
        <w:tc>
          <w:tcPr>
            <w:tcW w:w="3506" w:type="pct"/>
            <w:tcBorders>
              <w:top w:val="single" w:sz="4" w:space="0" w:color="auto"/>
              <w:left w:val="single" w:sz="4" w:space="0" w:color="auto"/>
              <w:bottom w:val="single" w:sz="4" w:space="0" w:color="auto"/>
              <w:right w:val="single" w:sz="4" w:space="0" w:color="auto"/>
            </w:tcBorders>
          </w:tcPr>
          <w:p w14:paraId="1DF9DD23" w14:textId="77777777" w:rsidR="00C17AFF" w:rsidRDefault="00C17AFF" w:rsidP="00531288">
            <w:pPr>
              <w:spacing w:before="40"/>
            </w:pPr>
          </w:p>
        </w:tc>
      </w:tr>
      <w:tr w:rsidR="00C17AFF" w14:paraId="57DCF5B8" w14:textId="77777777" w:rsidTr="005D7A7F">
        <w:tc>
          <w:tcPr>
            <w:tcW w:w="1494" w:type="pct"/>
            <w:vMerge/>
            <w:tcBorders>
              <w:right w:val="single" w:sz="4" w:space="0" w:color="auto"/>
            </w:tcBorders>
          </w:tcPr>
          <w:p w14:paraId="6BBBA070" w14:textId="77777777" w:rsidR="00C17AFF" w:rsidRDefault="00C17AFF" w:rsidP="00274EBA">
            <w:pPr>
              <w:spacing w:before="40"/>
            </w:pPr>
          </w:p>
        </w:tc>
        <w:tc>
          <w:tcPr>
            <w:tcW w:w="3506" w:type="pct"/>
            <w:tcBorders>
              <w:top w:val="single" w:sz="4" w:space="0" w:color="auto"/>
              <w:left w:val="single" w:sz="4" w:space="0" w:color="auto"/>
              <w:bottom w:val="single" w:sz="4" w:space="0" w:color="auto"/>
              <w:right w:val="single" w:sz="4" w:space="0" w:color="auto"/>
            </w:tcBorders>
          </w:tcPr>
          <w:p w14:paraId="1806CC6B" w14:textId="77777777" w:rsidR="00C17AFF" w:rsidRDefault="00C17AFF" w:rsidP="00531288">
            <w:pPr>
              <w:spacing w:before="40"/>
            </w:pPr>
          </w:p>
        </w:tc>
      </w:tr>
      <w:tr w:rsidR="005D7A7F" w14:paraId="46FECDB9" w14:textId="77777777" w:rsidTr="005D7A7F">
        <w:tc>
          <w:tcPr>
            <w:tcW w:w="1494" w:type="pct"/>
            <w:tcBorders>
              <w:right w:val="single" w:sz="4" w:space="0" w:color="auto"/>
            </w:tcBorders>
          </w:tcPr>
          <w:p w14:paraId="259F3CE2" w14:textId="414E55AC" w:rsidR="005D7A7F" w:rsidRDefault="005D7A7F" w:rsidP="00274EBA">
            <w:pPr>
              <w:spacing w:before="40"/>
            </w:pPr>
            <w:r>
              <w:t>Items for sale (if applicable)</w:t>
            </w:r>
          </w:p>
        </w:tc>
        <w:tc>
          <w:tcPr>
            <w:tcW w:w="3506" w:type="pct"/>
            <w:tcBorders>
              <w:top w:val="single" w:sz="4" w:space="0" w:color="auto"/>
              <w:left w:val="single" w:sz="4" w:space="0" w:color="auto"/>
              <w:bottom w:val="single" w:sz="4" w:space="0" w:color="auto"/>
              <w:right w:val="single" w:sz="4" w:space="0" w:color="auto"/>
            </w:tcBorders>
          </w:tcPr>
          <w:p w14:paraId="68EF7F98" w14:textId="3439B25E" w:rsidR="005D7A7F" w:rsidRDefault="00DD0D74" w:rsidP="00531288">
            <w:pPr>
              <w:spacing w:before="40"/>
            </w:pPr>
            <w:sdt>
              <w:sdtPr>
                <w:id w:val="-932512631"/>
                <w14:checkbox>
                  <w14:checked w14:val="0"/>
                  <w14:checkedState w14:val="2612" w14:font="MS Gothic"/>
                  <w14:uncheckedState w14:val="2610" w14:font="MS Gothic"/>
                </w14:checkbox>
              </w:sdtPr>
              <w:sdtEndPr/>
              <w:sdtContent>
                <w:r w:rsidR="00C17AFF" w:rsidRPr="009227BA">
                  <w:rPr>
                    <w:rFonts w:ascii="Segoe UI Symbol" w:hAnsi="Segoe UI Symbol" w:cs="Segoe UI Symbol"/>
                  </w:rPr>
                  <w:t>☐</w:t>
                </w:r>
              </w:sdtContent>
            </w:sdt>
            <w:r w:rsidR="00C17AFF">
              <w:t xml:space="preserve"> Food  </w:t>
            </w:r>
            <w:sdt>
              <w:sdtPr>
                <w:id w:val="-231848348"/>
                <w14:checkbox>
                  <w14:checked w14:val="0"/>
                  <w14:checkedState w14:val="2612" w14:font="MS Gothic"/>
                  <w14:uncheckedState w14:val="2610" w14:font="MS Gothic"/>
                </w14:checkbox>
              </w:sdtPr>
              <w:sdtEndPr/>
              <w:sdtContent>
                <w:r w:rsidR="00C17AFF" w:rsidRPr="009227BA">
                  <w:rPr>
                    <w:rFonts w:ascii="Segoe UI Symbol" w:hAnsi="Segoe UI Symbol" w:cs="Segoe UI Symbol"/>
                  </w:rPr>
                  <w:t>☐</w:t>
                </w:r>
              </w:sdtContent>
            </w:sdt>
            <w:r w:rsidR="00C17AFF">
              <w:t xml:space="preserve"> Craft  </w:t>
            </w:r>
            <w:sdt>
              <w:sdtPr>
                <w:id w:val="1956983569"/>
                <w14:checkbox>
                  <w14:checked w14:val="0"/>
                  <w14:checkedState w14:val="2612" w14:font="MS Gothic"/>
                  <w14:uncheckedState w14:val="2610" w14:font="MS Gothic"/>
                </w14:checkbox>
              </w:sdtPr>
              <w:sdtEndPr/>
              <w:sdtContent>
                <w:r w:rsidR="00C17AFF" w:rsidRPr="009227BA">
                  <w:rPr>
                    <w:rFonts w:ascii="Segoe UI Symbol" w:hAnsi="Segoe UI Symbol" w:cs="Segoe UI Symbol"/>
                  </w:rPr>
                  <w:t>☐</w:t>
                </w:r>
              </w:sdtContent>
            </w:sdt>
            <w:r w:rsidR="00C17AFF">
              <w:t xml:space="preserve"> Raffle tickets  </w:t>
            </w:r>
            <w:sdt>
              <w:sdtPr>
                <w:id w:val="-120154188"/>
                <w14:checkbox>
                  <w14:checked w14:val="0"/>
                  <w14:checkedState w14:val="2612" w14:font="MS Gothic"/>
                  <w14:uncheckedState w14:val="2610" w14:font="MS Gothic"/>
                </w14:checkbox>
              </w:sdtPr>
              <w:sdtEndPr/>
              <w:sdtContent>
                <w:r w:rsidR="00C17AFF" w:rsidRPr="009227BA">
                  <w:rPr>
                    <w:rFonts w:ascii="Segoe UI Symbol" w:hAnsi="Segoe UI Symbol" w:cs="Segoe UI Symbol"/>
                  </w:rPr>
                  <w:t>☐</w:t>
                </w:r>
              </w:sdtContent>
            </w:sdt>
            <w:r w:rsidR="00C17AFF">
              <w:t xml:space="preserve"> Not applicable  </w:t>
            </w:r>
            <w:sdt>
              <w:sdtPr>
                <w:id w:val="680243726"/>
                <w14:checkbox>
                  <w14:checked w14:val="0"/>
                  <w14:checkedState w14:val="2612" w14:font="MS Gothic"/>
                  <w14:uncheckedState w14:val="2610" w14:font="MS Gothic"/>
                </w14:checkbox>
              </w:sdtPr>
              <w:sdtEndPr/>
              <w:sdtContent>
                <w:r w:rsidR="00C17AFF" w:rsidRPr="009227BA">
                  <w:rPr>
                    <w:rFonts w:ascii="Segoe UI Symbol" w:hAnsi="Segoe UI Symbol" w:cs="Segoe UI Symbol"/>
                  </w:rPr>
                  <w:t>☐</w:t>
                </w:r>
              </w:sdtContent>
            </w:sdt>
            <w:r w:rsidR="00C17AFF">
              <w:t xml:space="preserve"> Other: </w:t>
            </w:r>
          </w:p>
        </w:tc>
      </w:tr>
      <w:tr w:rsidR="005D7A7F" w14:paraId="1DA3516D" w14:textId="77777777" w:rsidTr="005D7A7F">
        <w:tc>
          <w:tcPr>
            <w:tcW w:w="1494" w:type="pct"/>
            <w:tcBorders>
              <w:right w:val="single" w:sz="4" w:space="0" w:color="auto"/>
            </w:tcBorders>
          </w:tcPr>
          <w:p w14:paraId="1F3EE2A5" w14:textId="785CA2F3" w:rsidR="005D7A7F" w:rsidRDefault="005D7A7F" w:rsidP="00274EBA">
            <w:pPr>
              <w:spacing w:before="40"/>
            </w:pPr>
            <w:r>
              <w:t>Indemnity signed on page 2</w:t>
            </w:r>
          </w:p>
        </w:tc>
        <w:tc>
          <w:tcPr>
            <w:tcW w:w="3506" w:type="pct"/>
            <w:tcBorders>
              <w:top w:val="single" w:sz="4" w:space="0" w:color="auto"/>
              <w:left w:val="single" w:sz="4" w:space="0" w:color="auto"/>
              <w:bottom w:val="single" w:sz="4" w:space="0" w:color="auto"/>
              <w:right w:val="single" w:sz="4" w:space="0" w:color="auto"/>
            </w:tcBorders>
          </w:tcPr>
          <w:p w14:paraId="4A89A59D" w14:textId="6528E264" w:rsidR="005D7A7F" w:rsidRDefault="00DD0D74" w:rsidP="00531288">
            <w:pPr>
              <w:spacing w:before="40"/>
            </w:pPr>
            <w:sdt>
              <w:sdtPr>
                <w:id w:val="923301922"/>
                <w14:checkbox>
                  <w14:checked w14:val="0"/>
                  <w14:checkedState w14:val="2612" w14:font="MS Gothic"/>
                  <w14:uncheckedState w14:val="2610" w14:font="MS Gothic"/>
                </w14:checkbox>
              </w:sdtPr>
              <w:sdtEndPr/>
              <w:sdtContent>
                <w:r w:rsidR="005D7A7F" w:rsidRPr="009227BA">
                  <w:rPr>
                    <w:rFonts w:ascii="Segoe UI Symbol" w:hAnsi="Segoe UI Symbol" w:cs="Segoe UI Symbol"/>
                  </w:rPr>
                  <w:t>☐</w:t>
                </w:r>
              </w:sdtContent>
            </w:sdt>
            <w:r w:rsidR="005D7A7F">
              <w:t xml:space="preserve"> Yes </w:t>
            </w:r>
            <w:r w:rsidR="00801DE9">
              <w:rPr>
                <w:rFonts w:ascii="Segoe UI Symbol" w:hAnsi="Segoe UI Symbol" w:cs="Segoe UI Symbol"/>
              </w:rPr>
              <w:t>(mandatory)</w:t>
            </w:r>
          </w:p>
        </w:tc>
      </w:tr>
      <w:tr w:rsidR="00FA402D" w14:paraId="2ED7A9D6" w14:textId="77777777" w:rsidTr="005D7A7F">
        <w:tc>
          <w:tcPr>
            <w:tcW w:w="1494" w:type="pct"/>
            <w:tcBorders>
              <w:right w:val="single" w:sz="4" w:space="0" w:color="auto"/>
            </w:tcBorders>
          </w:tcPr>
          <w:p w14:paraId="588B3C7B" w14:textId="12B216B9" w:rsidR="00FA402D" w:rsidRDefault="00FA402D" w:rsidP="00FA402D">
            <w:pPr>
              <w:spacing w:before="40"/>
            </w:pPr>
            <w:r>
              <w:t>Insurance certificate of currency</w:t>
            </w:r>
          </w:p>
        </w:tc>
        <w:tc>
          <w:tcPr>
            <w:tcW w:w="3506" w:type="pct"/>
            <w:tcBorders>
              <w:top w:val="single" w:sz="4" w:space="0" w:color="auto"/>
              <w:left w:val="single" w:sz="4" w:space="0" w:color="auto"/>
              <w:bottom w:val="single" w:sz="4" w:space="0" w:color="auto"/>
              <w:right w:val="single" w:sz="4" w:space="0" w:color="auto"/>
            </w:tcBorders>
          </w:tcPr>
          <w:p w14:paraId="5793B1F1" w14:textId="77777777" w:rsidR="00651FFB" w:rsidRDefault="00DD0D74" w:rsidP="00FA402D">
            <w:pPr>
              <w:spacing w:before="40"/>
            </w:pPr>
            <w:sdt>
              <w:sdtPr>
                <w:id w:val="-1195078762"/>
                <w14:checkbox>
                  <w14:checked w14:val="0"/>
                  <w14:checkedState w14:val="2612" w14:font="MS Gothic"/>
                  <w14:uncheckedState w14:val="2610" w14:font="MS Gothic"/>
                </w14:checkbox>
              </w:sdtPr>
              <w:sdtEndPr/>
              <w:sdtContent>
                <w:r w:rsidR="00FA402D" w:rsidRPr="00FA402D">
                  <w:rPr>
                    <w:rFonts w:ascii="Segoe UI Symbol" w:hAnsi="Segoe UI Symbol" w:cs="Segoe UI Symbol"/>
                  </w:rPr>
                  <w:t>☐</w:t>
                </w:r>
              </w:sdtContent>
            </w:sdt>
            <w:r w:rsidR="00FA402D">
              <w:t xml:space="preserve"> Not applicable</w:t>
            </w:r>
            <w:r w:rsidR="00651FFB">
              <w:t xml:space="preserve"> for individuals</w:t>
            </w:r>
            <w:r w:rsidR="00FA402D" w:rsidRPr="00FA402D">
              <w:t xml:space="preserve">  </w:t>
            </w:r>
          </w:p>
          <w:p w14:paraId="709C14D2" w14:textId="3EBF9A6A" w:rsidR="00FA402D" w:rsidRDefault="00DD0D74" w:rsidP="00FA402D">
            <w:pPr>
              <w:spacing w:before="40"/>
            </w:pPr>
            <w:sdt>
              <w:sdtPr>
                <w:id w:val="-679578687"/>
                <w14:checkbox>
                  <w14:checked w14:val="0"/>
                  <w14:checkedState w14:val="2612" w14:font="MS Gothic"/>
                  <w14:uncheckedState w14:val="2610" w14:font="MS Gothic"/>
                </w14:checkbox>
              </w:sdtPr>
              <w:sdtEndPr/>
              <w:sdtContent>
                <w:r w:rsidR="00FA402D" w:rsidRPr="00FA402D">
                  <w:rPr>
                    <w:rFonts w:ascii="Segoe UI Symbol" w:hAnsi="Segoe UI Symbol" w:cs="Segoe UI Symbol"/>
                  </w:rPr>
                  <w:t>☐</w:t>
                </w:r>
              </w:sdtContent>
            </w:sdt>
            <w:r w:rsidR="00FA402D">
              <w:t xml:space="preserve"> Yes </w:t>
            </w:r>
            <w:r w:rsidR="00FA402D" w:rsidRPr="00FA402D">
              <w:t>(organisations must provide insurance certificate of currency showing public liability cover)</w:t>
            </w:r>
          </w:p>
        </w:tc>
      </w:tr>
    </w:tbl>
    <w:p w14:paraId="572F8C3F" w14:textId="430CD3C3" w:rsidR="000E3B9B" w:rsidRDefault="00C17AFF" w:rsidP="000E3B9B">
      <w:pPr>
        <w:pStyle w:val="Heading1"/>
      </w:pPr>
      <w:r>
        <w:t>P</w:t>
      </w:r>
      <w:r w:rsidR="000E3B9B">
        <w:t>ayment details</w:t>
      </w:r>
    </w:p>
    <w:tbl>
      <w:tblPr>
        <w:tblStyle w:val="TableGrid"/>
        <w:tblpPr w:leftFromText="180" w:rightFromText="180" w:vertAnchor="text" w:horzAnchor="margin" w:tblpY="86"/>
        <w:tblW w:w="5000" w:type="pct"/>
        <w:tblLook w:val="04A0" w:firstRow="1" w:lastRow="0" w:firstColumn="1" w:lastColumn="0" w:noHBand="0" w:noVBand="1"/>
      </w:tblPr>
      <w:tblGrid>
        <w:gridCol w:w="5151"/>
        <w:gridCol w:w="5271"/>
      </w:tblGrid>
      <w:tr w:rsidR="000E3B9B" w:rsidRPr="00AD3B0B" w14:paraId="451BA526" w14:textId="77777777" w:rsidTr="000E3B9B">
        <w:tc>
          <w:tcPr>
            <w:tcW w:w="2471" w:type="pct"/>
            <w:tcBorders>
              <w:top w:val="single" w:sz="4" w:space="0" w:color="auto"/>
              <w:left w:val="single" w:sz="4" w:space="0" w:color="auto"/>
              <w:bottom w:val="single" w:sz="4" w:space="0" w:color="auto"/>
            </w:tcBorders>
            <w:shd w:val="clear" w:color="auto" w:fill="F9EDF1"/>
          </w:tcPr>
          <w:p w14:paraId="56242C0B" w14:textId="77777777" w:rsidR="000E3B9B" w:rsidRPr="00AD3B0B" w:rsidRDefault="000E3B9B" w:rsidP="00353E67">
            <w:pPr>
              <w:spacing w:before="40"/>
            </w:pPr>
            <w:r>
              <w:t>Total fee payable</w:t>
            </w:r>
          </w:p>
        </w:tc>
        <w:tc>
          <w:tcPr>
            <w:tcW w:w="2529" w:type="pct"/>
            <w:tcBorders>
              <w:left w:val="single" w:sz="4" w:space="0" w:color="auto"/>
            </w:tcBorders>
            <w:shd w:val="clear" w:color="auto" w:fill="FFFFFF" w:themeFill="background1"/>
          </w:tcPr>
          <w:p w14:paraId="44BA960F" w14:textId="248F7353" w:rsidR="000E3B9B" w:rsidRPr="00AD3B0B" w:rsidRDefault="000E3B9B" w:rsidP="00353E67">
            <w:pPr>
              <w:spacing w:before="40"/>
            </w:pPr>
            <w:r>
              <w:t>$</w:t>
            </w:r>
            <w:r w:rsidR="00801DE9">
              <w:t>7</w:t>
            </w:r>
            <w:r w:rsidR="00E40776">
              <w:t>2</w:t>
            </w:r>
            <w:r w:rsidR="00DB3385">
              <w:t>.00</w:t>
            </w:r>
          </w:p>
        </w:tc>
      </w:tr>
      <w:tr w:rsidR="000E3B9B" w:rsidRPr="00AD3B0B" w14:paraId="4A0CF58F" w14:textId="77777777" w:rsidTr="000E3B9B">
        <w:tc>
          <w:tcPr>
            <w:tcW w:w="2471" w:type="pct"/>
            <w:tcBorders>
              <w:top w:val="single" w:sz="4" w:space="0" w:color="auto"/>
              <w:left w:val="single" w:sz="4" w:space="0" w:color="auto"/>
              <w:bottom w:val="single" w:sz="4" w:space="0" w:color="auto"/>
            </w:tcBorders>
            <w:shd w:val="clear" w:color="auto" w:fill="F9EDF1"/>
          </w:tcPr>
          <w:p w14:paraId="509B8BA1" w14:textId="77777777" w:rsidR="000E3B9B" w:rsidRPr="00AD3B0B" w:rsidRDefault="000E3B9B" w:rsidP="00353E67">
            <w:pPr>
              <w:spacing w:before="40"/>
            </w:pPr>
            <w:r>
              <w:t>Receipt number</w:t>
            </w:r>
          </w:p>
        </w:tc>
        <w:tc>
          <w:tcPr>
            <w:tcW w:w="2529" w:type="pct"/>
            <w:tcBorders>
              <w:left w:val="single" w:sz="4" w:space="0" w:color="auto"/>
            </w:tcBorders>
            <w:shd w:val="clear" w:color="auto" w:fill="FFFFFF" w:themeFill="background1"/>
          </w:tcPr>
          <w:p w14:paraId="7A487DBF" w14:textId="77777777" w:rsidR="000E3B9B" w:rsidRPr="00AD3B0B" w:rsidRDefault="000E3B9B" w:rsidP="00353E67">
            <w:pPr>
              <w:spacing w:before="40"/>
            </w:pPr>
          </w:p>
        </w:tc>
      </w:tr>
    </w:tbl>
    <w:p w14:paraId="5CEEAE24" w14:textId="77777777" w:rsidR="00C17AFF" w:rsidRDefault="00C17AFF" w:rsidP="00C17AFF">
      <w:pPr>
        <w:pStyle w:val="NoSpacing"/>
        <w:rPr>
          <w:rFonts w:cs="Arial"/>
          <w:b/>
          <w:bCs/>
          <w:color w:val="000000"/>
        </w:rPr>
      </w:pPr>
    </w:p>
    <w:p w14:paraId="5D02578B" w14:textId="56F44983" w:rsidR="00C17AFF" w:rsidRDefault="00C17AFF" w:rsidP="00C17AFF">
      <w:r w:rsidRPr="00C17AFF">
        <w:rPr>
          <w:rStyle w:val="Heading3Char"/>
        </w:rPr>
        <w:t>* Street Stall applicants</w:t>
      </w:r>
      <w:r w:rsidRPr="00F24E20">
        <w:rPr>
          <w:bCs/>
        </w:rPr>
        <w:t xml:space="preserve"> conducting a BBQ or selling food </w:t>
      </w:r>
      <w:r w:rsidRPr="00F24E20">
        <w:t>are</w:t>
      </w:r>
      <w:r w:rsidR="00801DE9">
        <w:t xml:space="preserve"> also</w:t>
      </w:r>
      <w:r w:rsidRPr="00F24E20">
        <w:t xml:space="preserve"> required to register with on the </w:t>
      </w:r>
      <w:proofErr w:type="spellStart"/>
      <w:r>
        <w:t>Foodtrader</w:t>
      </w:r>
      <w:proofErr w:type="spellEnd"/>
      <w:r>
        <w:t xml:space="preserve"> </w:t>
      </w:r>
      <w:r w:rsidRPr="00F24E20">
        <w:t xml:space="preserve">website </w:t>
      </w:r>
      <w:hyperlink r:id="rId11" w:history="1">
        <w:r w:rsidRPr="000A72D8">
          <w:t xml:space="preserve"> </w:t>
        </w:r>
        <w:r w:rsidRPr="000A72D8">
          <w:rPr>
            <w:rStyle w:val="Hyperlink"/>
            <w:rFonts w:cs="Arial"/>
            <w:color w:val="000000"/>
          </w:rPr>
          <w:t>https://foodtrader.vic.gov.au/</w:t>
        </w:r>
      </w:hyperlink>
      <w:r>
        <w:rPr>
          <w:rStyle w:val="Hyperlink"/>
          <w:rFonts w:cs="Arial"/>
          <w:color w:val="000000"/>
        </w:rPr>
        <w:t xml:space="preserve"> </w:t>
      </w:r>
      <w:r>
        <w:t xml:space="preserve"> </w:t>
      </w:r>
      <w:r w:rsidRPr="00F24E20">
        <w:t>and also with Council’s Heath Team.</w:t>
      </w:r>
    </w:p>
    <w:p w14:paraId="572B6F50" w14:textId="3DE5522D" w:rsidR="00C17AFF" w:rsidRPr="00F24E20" w:rsidRDefault="00C17AFF" w:rsidP="00C17AFF">
      <w:r w:rsidRPr="00F24E20">
        <w:t xml:space="preserve">Further information can be found on our website at </w:t>
      </w:r>
      <w:hyperlink r:id="rId12" w:history="1">
        <w:r w:rsidRPr="00F24E20">
          <w:rPr>
            <w:rStyle w:val="Hyperlink"/>
            <w:rFonts w:cs="Arial"/>
          </w:rPr>
          <w:t>www.latrobe.vic.gov.au/foodstalls</w:t>
        </w:r>
      </w:hyperlink>
    </w:p>
    <w:p w14:paraId="2043CFF9" w14:textId="77777777" w:rsidR="002C09CD" w:rsidRDefault="002C09CD" w:rsidP="000E3B9B">
      <w:pPr>
        <w:pStyle w:val="Heading2"/>
      </w:pPr>
    </w:p>
    <w:p w14:paraId="6F9E6E7E" w14:textId="77777777" w:rsidR="00C17AFF" w:rsidRDefault="00C17AFF" w:rsidP="00C17AFF"/>
    <w:p w14:paraId="0B369614" w14:textId="404B352D" w:rsidR="000E3B9B" w:rsidRDefault="00DB3385" w:rsidP="000E3B9B">
      <w:pPr>
        <w:pStyle w:val="Heading2"/>
      </w:pPr>
      <w:r>
        <w:t>Applicant’s</w:t>
      </w:r>
      <w:r w:rsidR="000E3B9B">
        <w:t xml:space="preserve"> declaration</w:t>
      </w:r>
    </w:p>
    <w:p w14:paraId="482834F0" w14:textId="1F5A5D9F" w:rsidR="000E3B9B" w:rsidRDefault="00DB3385" w:rsidP="000E3B9B">
      <w:r w:rsidRPr="00DB3385">
        <w:t xml:space="preserve">I understand that the submitting of this application including any fee paid does not </w:t>
      </w:r>
      <w:r w:rsidR="00851E4F">
        <w:t xml:space="preserve">deem permit is granted, my application will be assessed, and I will be advised of the outcome. </w:t>
      </w:r>
    </w:p>
    <w:tbl>
      <w:tblPr>
        <w:tblStyle w:val="TableGrid"/>
        <w:tblW w:w="5000" w:type="pct"/>
        <w:tblLook w:val="04A0" w:firstRow="1" w:lastRow="0" w:firstColumn="1" w:lastColumn="0" w:noHBand="0" w:noVBand="1"/>
      </w:tblPr>
      <w:tblGrid>
        <w:gridCol w:w="6947"/>
        <w:gridCol w:w="3475"/>
      </w:tblGrid>
      <w:tr w:rsidR="000E3B9B" w14:paraId="52FDEC72" w14:textId="77777777" w:rsidTr="000E3B9B">
        <w:tc>
          <w:tcPr>
            <w:tcW w:w="3333" w:type="pct"/>
          </w:tcPr>
          <w:p w14:paraId="4983B374" w14:textId="77777777" w:rsidR="000E3B9B" w:rsidRDefault="000E3B9B" w:rsidP="00353E67"/>
          <w:p w14:paraId="5C8841EE" w14:textId="77777777" w:rsidR="000E3B9B" w:rsidRPr="00A13BB1" w:rsidRDefault="000E3B9B" w:rsidP="00353E67"/>
          <w:p w14:paraId="72562AAA" w14:textId="77777777" w:rsidR="000E3B9B" w:rsidRDefault="000E3B9B" w:rsidP="00353E67">
            <w:pPr>
              <w:pStyle w:val="Caption"/>
              <w:rPr>
                <w:b/>
              </w:rPr>
            </w:pPr>
            <w:r>
              <w:t>Signature</w:t>
            </w:r>
          </w:p>
        </w:tc>
        <w:tc>
          <w:tcPr>
            <w:tcW w:w="1667" w:type="pct"/>
          </w:tcPr>
          <w:p w14:paraId="6EAFA87A" w14:textId="77777777" w:rsidR="000E3B9B" w:rsidRDefault="000E3B9B" w:rsidP="00353E67"/>
          <w:p w14:paraId="63DF3FBD" w14:textId="77777777" w:rsidR="000E3B9B" w:rsidRPr="00A13BB1" w:rsidRDefault="000E3B9B" w:rsidP="00353E67"/>
          <w:p w14:paraId="069D1366" w14:textId="77777777" w:rsidR="000E3B9B" w:rsidRDefault="000E3B9B" w:rsidP="00353E67">
            <w:pPr>
              <w:pStyle w:val="Caption"/>
              <w:rPr>
                <w:b/>
              </w:rPr>
            </w:pPr>
            <w:r>
              <w:t>Date</w:t>
            </w:r>
          </w:p>
        </w:tc>
      </w:tr>
      <w:tr w:rsidR="00851E4F" w14:paraId="499DAEF6" w14:textId="77777777" w:rsidTr="00851E4F">
        <w:tc>
          <w:tcPr>
            <w:tcW w:w="3333" w:type="pct"/>
          </w:tcPr>
          <w:p w14:paraId="07C58770" w14:textId="77777777" w:rsidR="00851E4F" w:rsidRDefault="00851E4F" w:rsidP="00946112"/>
          <w:p w14:paraId="3FE98165" w14:textId="77777777" w:rsidR="00851E4F" w:rsidRPr="00A13BB1" w:rsidRDefault="00851E4F" w:rsidP="00946112"/>
          <w:p w14:paraId="7C15D1E2" w14:textId="77777777" w:rsidR="00851E4F" w:rsidRDefault="00851E4F" w:rsidP="00946112">
            <w:r w:rsidRPr="00237641">
              <w:rPr>
                <w:sz w:val="16"/>
                <w:szCs w:val="18"/>
              </w:rPr>
              <w:t>Signature</w:t>
            </w:r>
            <w:r>
              <w:rPr>
                <w:sz w:val="16"/>
                <w:szCs w:val="18"/>
              </w:rPr>
              <w:t xml:space="preserve"> of parent or guardian</w:t>
            </w:r>
          </w:p>
        </w:tc>
        <w:tc>
          <w:tcPr>
            <w:tcW w:w="1667" w:type="pct"/>
          </w:tcPr>
          <w:p w14:paraId="6C21D544" w14:textId="77777777" w:rsidR="00851E4F" w:rsidRDefault="00851E4F" w:rsidP="00946112"/>
          <w:p w14:paraId="68FF8FCE" w14:textId="77777777" w:rsidR="00851E4F" w:rsidRPr="00A13BB1" w:rsidRDefault="00851E4F" w:rsidP="00946112"/>
          <w:p w14:paraId="2F3CC6A7" w14:textId="77777777" w:rsidR="00851E4F" w:rsidRDefault="00851E4F" w:rsidP="00946112">
            <w:r w:rsidRPr="00237641">
              <w:rPr>
                <w:sz w:val="16"/>
                <w:szCs w:val="18"/>
              </w:rPr>
              <w:t>Date</w:t>
            </w:r>
          </w:p>
        </w:tc>
      </w:tr>
    </w:tbl>
    <w:p w14:paraId="416DA303" w14:textId="77777777" w:rsidR="002C09CD" w:rsidRPr="00851E4F" w:rsidRDefault="002C09CD" w:rsidP="00531288">
      <w:pPr>
        <w:rPr>
          <w:rStyle w:val="Heading3Char"/>
          <w:b w:val="0"/>
          <w:bCs/>
          <w:sz w:val="16"/>
          <w:szCs w:val="20"/>
        </w:rPr>
      </w:pPr>
    </w:p>
    <w:p w14:paraId="02180E65" w14:textId="219AF4BB" w:rsidR="00C17AFF" w:rsidRDefault="00C17AFF" w:rsidP="00C17AFF">
      <w:r w:rsidRPr="00320A74">
        <w:t>Applicants under the age of 18 years require permission from a parent or guardian.</w:t>
      </w:r>
    </w:p>
    <w:p w14:paraId="4496D13C" w14:textId="3A87ED8B" w:rsidR="00C17AFF" w:rsidRPr="008D2E32" w:rsidRDefault="00C17AFF" w:rsidP="00C17AFF">
      <w:pPr>
        <w:pStyle w:val="Heading3"/>
        <w:rPr>
          <w:sz w:val="24"/>
        </w:rPr>
      </w:pPr>
      <w:r w:rsidRPr="00C17AFF">
        <w:rPr>
          <w:sz w:val="20"/>
          <w:szCs w:val="22"/>
        </w:rPr>
        <w:t>Notification Statement:</w:t>
      </w:r>
      <w:r w:rsidRPr="00C17AFF">
        <w:rPr>
          <w:b w:val="0"/>
          <w:bCs/>
          <w:sz w:val="18"/>
          <w:szCs w:val="20"/>
        </w:rPr>
        <w:t xml:space="preserve"> </w:t>
      </w:r>
      <w:r w:rsidRPr="00C17AFF">
        <w:rPr>
          <w:b w:val="0"/>
          <w:bCs/>
          <w:sz w:val="20"/>
          <w:szCs w:val="22"/>
        </w:rPr>
        <w:t xml:space="preserve">Latrobe City Council is collecting this information solely for its permit database. The information is only for Latrobe City Council for this purpose and will not be disclosed unless required under law. For further information on privacy, please consult Council’s </w:t>
      </w:r>
      <w:hyperlink r:id="rId13" w:history="1">
        <w:r w:rsidRPr="00111E2C">
          <w:rPr>
            <w:rStyle w:val="Hyperlink"/>
            <w:rFonts w:cs="Arial"/>
            <w:sz w:val="18"/>
            <w:szCs w:val="18"/>
          </w:rPr>
          <w:t>Citizens Confidentiality and Privacy Policy</w:t>
        </w:r>
      </w:hyperlink>
      <w:r w:rsidRPr="00111E2C">
        <w:t>.</w:t>
      </w:r>
      <w:r w:rsidRPr="008D2E32">
        <w:rPr>
          <w:sz w:val="24"/>
        </w:rPr>
        <w:tab/>
      </w:r>
    </w:p>
    <w:p w14:paraId="6F1422B1" w14:textId="77777777" w:rsidR="00C17AFF" w:rsidRDefault="00C17AFF" w:rsidP="00C17AFF"/>
    <w:p w14:paraId="6B0117D6" w14:textId="352B39DA" w:rsidR="000E3B9B" w:rsidRDefault="00152E78" w:rsidP="00152E78">
      <w:pPr>
        <w:pStyle w:val="Heading2"/>
      </w:pPr>
      <w:bookmarkStart w:id="0" w:name="_Hlk155271439"/>
      <w:r>
        <w:t>Form of indemnity</w:t>
      </w:r>
    </w:p>
    <w:bookmarkEnd w:id="0"/>
    <w:p w14:paraId="092289D2" w14:textId="77777777" w:rsidR="00152E78" w:rsidRDefault="00152E78" w:rsidP="00152E78">
      <w:pPr>
        <w:tabs>
          <w:tab w:val="left" w:pos="720"/>
          <w:tab w:val="left" w:pos="4320"/>
          <w:tab w:val="right" w:pos="8190"/>
        </w:tabs>
        <w:spacing w:line="276" w:lineRule="auto"/>
        <w:rPr>
          <w:rFonts w:cs="Arial"/>
        </w:rPr>
      </w:pPr>
    </w:p>
    <w:p w14:paraId="5F5380F4" w14:textId="41197822" w:rsidR="00152E78" w:rsidRDefault="00152E78" w:rsidP="00152E78">
      <w:pPr>
        <w:tabs>
          <w:tab w:val="left" w:pos="720"/>
          <w:tab w:val="left" w:pos="4320"/>
          <w:tab w:val="right" w:pos="8190"/>
        </w:tabs>
        <w:spacing w:line="276" w:lineRule="auto"/>
        <w:rPr>
          <w:rFonts w:cs="Arial"/>
        </w:rPr>
      </w:pPr>
      <w:r w:rsidRPr="00320A74">
        <w:rPr>
          <w:rFonts w:cs="Arial"/>
        </w:rPr>
        <w:t xml:space="preserve">THIS INDEMNITY is given the _____ day of __________ 20___, </w:t>
      </w:r>
    </w:p>
    <w:p w14:paraId="4699973C" w14:textId="77777777" w:rsidR="00152E78" w:rsidRDefault="00152E78" w:rsidP="00152E78">
      <w:pPr>
        <w:tabs>
          <w:tab w:val="left" w:pos="720"/>
          <w:tab w:val="left" w:pos="4320"/>
          <w:tab w:val="right" w:pos="8190"/>
        </w:tabs>
        <w:spacing w:line="276" w:lineRule="auto"/>
        <w:rPr>
          <w:rFonts w:cs="Arial"/>
        </w:rPr>
      </w:pPr>
      <w:r w:rsidRPr="00320A74">
        <w:rPr>
          <w:rFonts w:cs="Arial"/>
        </w:rPr>
        <w:t>by_____________________________________</w:t>
      </w:r>
      <w:r>
        <w:rPr>
          <w:rFonts w:cs="Arial"/>
        </w:rPr>
        <w:t>___</w:t>
      </w:r>
      <w:r w:rsidRPr="00320A74">
        <w:rPr>
          <w:rFonts w:cs="Arial"/>
        </w:rPr>
        <w:t xml:space="preserve">_____ (hereinafter called “the Indemnifier”) to </w:t>
      </w:r>
    </w:p>
    <w:p w14:paraId="0D4BB87C" w14:textId="77777777" w:rsidR="00152E78" w:rsidRDefault="00152E78" w:rsidP="00152E78">
      <w:pPr>
        <w:tabs>
          <w:tab w:val="left" w:pos="720"/>
          <w:tab w:val="left" w:pos="4320"/>
          <w:tab w:val="right" w:pos="8190"/>
        </w:tabs>
        <w:spacing w:line="276" w:lineRule="auto"/>
        <w:rPr>
          <w:rFonts w:cs="Arial"/>
        </w:rPr>
      </w:pPr>
      <w:r w:rsidRPr="00320A74">
        <w:rPr>
          <w:rFonts w:cs="Arial"/>
        </w:rPr>
        <w:t xml:space="preserve">THE LATROBE </w:t>
      </w:r>
      <w:smartTag w:uri="urn:schemas-microsoft-com:office:smarttags" w:element="stockticker">
        <w:r w:rsidRPr="00320A74">
          <w:rPr>
            <w:rFonts w:cs="Arial"/>
          </w:rPr>
          <w:t>CITY</w:t>
        </w:r>
      </w:smartTag>
      <w:r w:rsidRPr="00320A74">
        <w:rPr>
          <w:rFonts w:cs="Arial"/>
        </w:rPr>
        <w:t xml:space="preserve"> (hereinafter called “the Council”).</w:t>
      </w:r>
    </w:p>
    <w:p w14:paraId="509CA2DB" w14:textId="77777777" w:rsidR="00152E78" w:rsidRDefault="00152E78" w:rsidP="00152E78">
      <w:pPr>
        <w:tabs>
          <w:tab w:val="left" w:pos="720"/>
          <w:tab w:val="left" w:pos="4320"/>
          <w:tab w:val="right" w:pos="8190"/>
        </w:tabs>
        <w:rPr>
          <w:rFonts w:cs="Arial"/>
        </w:rPr>
      </w:pPr>
    </w:p>
    <w:p w14:paraId="294B6EC9" w14:textId="21B5A58C" w:rsidR="00152E78" w:rsidRPr="00320A74" w:rsidRDefault="00152E78" w:rsidP="00152E78">
      <w:pPr>
        <w:tabs>
          <w:tab w:val="left" w:pos="720"/>
          <w:tab w:val="left" w:pos="4320"/>
          <w:tab w:val="right" w:pos="8190"/>
        </w:tabs>
        <w:rPr>
          <w:rFonts w:cs="Arial"/>
        </w:rPr>
      </w:pPr>
      <w:r w:rsidRPr="00320A74">
        <w:rPr>
          <w:rFonts w:cs="Arial"/>
        </w:rPr>
        <w:t>WHEREAS the Indemnifier has applied to the Council for authority to use portion of a road or other public area within the Municipal district under the Council’s streets, roads and other public places Local Law.</w:t>
      </w:r>
    </w:p>
    <w:p w14:paraId="6A2828E4" w14:textId="77777777" w:rsidR="00152E78" w:rsidRDefault="00152E78" w:rsidP="00152E78">
      <w:pPr>
        <w:tabs>
          <w:tab w:val="left" w:pos="720"/>
          <w:tab w:val="left" w:pos="4320"/>
          <w:tab w:val="right" w:pos="8190"/>
        </w:tabs>
        <w:rPr>
          <w:rFonts w:cs="Arial"/>
        </w:rPr>
      </w:pPr>
    </w:p>
    <w:p w14:paraId="5F846482" w14:textId="0D0DEC1F" w:rsidR="00152E78" w:rsidRPr="00320A74" w:rsidRDefault="00152E78" w:rsidP="00152E78">
      <w:pPr>
        <w:tabs>
          <w:tab w:val="left" w:pos="720"/>
          <w:tab w:val="left" w:pos="4320"/>
          <w:tab w:val="right" w:pos="8190"/>
        </w:tabs>
        <w:rPr>
          <w:rFonts w:cs="Arial"/>
        </w:rPr>
      </w:pPr>
      <w:r w:rsidRPr="00320A74">
        <w:rPr>
          <w:rFonts w:cs="Arial"/>
        </w:rPr>
        <w:t>NOW THIS INDENTURE WITNESSES that in consideration of the Council granting such authority the Indemnifier INDEMNIFIES and will KEEP the Council INDEMNIFIED against any and for all damage to or loss of any equipment and property owned by or under the control of the Council or in adjacent to the area wherein such permit *</w:t>
      </w:r>
      <w:r>
        <w:rPr>
          <w:rFonts w:cs="Arial"/>
        </w:rPr>
        <w:t>*</w:t>
      </w:r>
      <w:r w:rsidRPr="00320A74">
        <w:rPr>
          <w:rFonts w:cs="Arial"/>
        </w:rPr>
        <w:t>_______________________</w:t>
      </w:r>
      <w:r>
        <w:rPr>
          <w:rFonts w:cs="Arial"/>
        </w:rPr>
        <w:t>__________________</w:t>
      </w:r>
      <w:r w:rsidRPr="00320A74">
        <w:rPr>
          <w:rFonts w:cs="Arial"/>
        </w:rPr>
        <w:t>__is situated and against any claim arising out of all injuries and damage suffered by any person whatsoever including the Indemnifier or employee or agent or sub-contractor or any customer of the Indemnifier resulting from the use of the said area in the manner and for the purposes aforesaid.</w:t>
      </w:r>
    </w:p>
    <w:p w14:paraId="35F57922" w14:textId="77777777" w:rsidR="000E3B9B" w:rsidRDefault="000E3B9B" w:rsidP="00D4214E"/>
    <w:p w14:paraId="7FEF8C7C" w14:textId="77777777" w:rsidR="00152E78" w:rsidRPr="00320A74" w:rsidRDefault="00152E78" w:rsidP="00152E78">
      <w:pPr>
        <w:tabs>
          <w:tab w:val="left" w:pos="720"/>
          <w:tab w:val="left" w:pos="4320"/>
          <w:tab w:val="right" w:pos="8190"/>
        </w:tabs>
        <w:rPr>
          <w:rFonts w:cs="Arial"/>
        </w:rPr>
      </w:pPr>
      <w:r w:rsidRPr="00320A74">
        <w:rPr>
          <w:rFonts w:cs="Arial"/>
        </w:rPr>
        <w:t>SIGNED by the Said</w:t>
      </w:r>
      <w:r w:rsidRPr="00320A74">
        <w:rPr>
          <w:rFonts w:cs="Arial"/>
        </w:rPr>
        <w:tab/>
        <w:t>)</w:t>
      </w:r>
    </w:p>
    <w:p w14:paraId="23ED7CDD" w14:textId="3C9C41CF" w:rsidR="00152E78" w:rsidRPr="00320A74" w:rsidRDefault="00152E78" w:rsidP="00152E78">
      <w:pPr>
        <w:tabs>
          <w:tab w:val="left" w:pos="720"/>
          <w:tab w:val="left" w:pos="4320"/>
          <w:tab w:val="right" w:pos="8190"/>
        </w:tabs>
        <w:rPr>
          <w:rFonts w:cs="Arial"/>
        </w:rPr>
      </w:pPr>
      <w:r w:rsidRPr="00320A74">
        <w:rPr>
          <w:rFonts w:cs="Arial"/>
        </w:rPr>
        <w:t>in Victoria</w:t>
      </w:r>
      <w:proofErr w:type="gramStart"/>
      <w:r w:rsidRPr="00320A74">
        <w:rPr>
          <w:rFonts w:cs="Arial"/>
        </w:rPr>
        <w:tab/>
        <w:t xml:space="preserve">)   </w:t>
      </w:r>
      <w:proofErr w:type="gramEnd"/>
      <w:r w:rsidRPr="00320A74">
        <w:rPr>
          <w:rFonts w:cs="Arial"/>
        </w:rPr>
        <w:t xml:space="preserve">    ______________________________</w:t>
      </w:r>
    </w:p>
    <w:p w14:paraId="68DC0206" w14:textId="77777777" w:rsidR="00152E78" w:rsidRPr="00320A74" w:rsidRDefault="00152E78" w:rsidP="00152E78">
      <w:pPr>
        <w:tabs>
          <w:tab w:val="left" w:pos="720"/>
          <w:tab w:val="left" w:pos="4320"/>
          <w:tab w:val="left" w:pos="4860"/>
          <w:tab w:val="right" w:pos="10080"/>
        </w:tabs>
        <w:rPr>
          <w:rFonts w:cs="Arial"/>
        </w:rPr>
      </w:pPr>
      <w:r w:rsidRPr="00320A74">
        <w:rPr>
          <w:rFonts w:cs="Arial"/>
        </w:rPr>
        <w:tab/>
      </w:r>
      <w:r w:rsidRPr="00320A74">
        <w:rPr>
          <w:rFonts w:cs="Arial"/>
        </w:rPr>
        <w:tab/>
        <w:t>)</w:t>
      </w:r>
      <w:r w:rsidRPr="00320A74">
        <w:rPr>
          <w:rFonts w:cs="Arial"/>
        </w:rPr>
        <w:tab/>
        <w:t xml:space="preserve">          Signature of Applicant</w:t>
      </w:r>
    </w:p>
    <w:p w14:paraId="5B4694EB" w14:textId="77777777" w:rsidR="00152E78" w:rsidRPr="00320A74" w:rsidRDefault="00152E78" w:rsidP="00152E78">
      <w:pPr>
        <w:tabs>
          <w:tab w:val="left" w:pos="720"/>
          <w:tab w:val="left" w:pos="4320"/>
          <w:tab w:val="right" w:pos="8190"/>
        </w:tabs>
        <w:rPr>
          <w:rFonts w:cs="Arial"/>
        </w:rPr>
      </w:pPr>
      <w:r w:rsidRPr="00320A74">
        <w:rPr>
          <w:rFonts w:cs="Arial"/>
        </w:rPr>
        <w:t>OR</w:t>
      </w:r>
    </w:p>
    <w:p w14:paraId="3DCBD510" w14:textId="77777777" w:rsidR="00152E78" w:rsidRPr="00320A74" w:rsidRDefault="00152E78" w:rsidP="00152E78">
      <w:pPr>
        <w:tabs>
          <w:tab w:val="left" w:pos="720"/>
          <w:tab w:val="left" w:pos="4320"/>
          <w:tab w:val="right" w:pos="8190"/>
        </w:tabs>
        <w:rPr>
          <w:rFonts w:cs="Arial"/>
        </w:rPr>
      </w:pPr>
      <w:r w:rsidRPr="00320A74">
        <w:rPr>
          <w:rFonts w:cs="Arial"/>
        </w:rPr>
        <w:t xml:space="preserve">THE COMMON SEAL OF </w:t>
      </w:r>
      <w:r w:rsidRPr="00320A74">
        <w:rPr>
          <w:rFonts w:cs="Arial"/>
        </w:rPr>
        <w:tab/>
        <w:t>)</w:t>
      </w:r>
    </w:p>
    <w:p w14:paraId="4FB98A8C" w14:textId="77777777" w:rsidR="00152E78" w:rsidRPr="00320A74" w:rsidRDefault="00152E78" w:rsidP="00152E78">
      <w:pPr>
        <w:tabs>
          <w:tab w:val="left" w:pos="720"/>
          <w:tab w:val="left" w:pos="4320"/>
          <w:tab w:val="right" w:pos="8190"/>
        </w:tabs>
        <w:rPr>
          <w:rFonts w:cs="Arial"/>
        </w:rPr>
      </w:pPr>
      <w:r w:rsidRPr="00320A74">
        <w:rPr>
          <w:rFonts w:cs="Arial"/>
        </w:rPr>
        <w:t>was hereunto affixed in</w:t>
      </w:r>
      <w:r w:rsidRPr="00320A74">
        <w:rPr>
          <w:rFonts w:cs="Arial"/>
        </w:rPr>
        <w:tab/>
        <w:t>)</w:t>
      </w:r>
    </w:p>
    <w:p w14:paraId="1C04FE7E" w14:textId="77777777" w:rsidR="00152E78" w:rsidRPr="00320A74" w:rsidRDefault="00152E78" w:rsidP="00152E78">
      <w:pPr>
        <w:tabs>
          <w:tab w:val="left" w:pos="720"/>
          <w:tab w:val="left" w:pos="4320"/>
          <w:tab w:val="right" w:pos="8190"/>
        </w:tabs>
        <w:rPr>
          <w:rFonts w:cs="Arial"/>
        </w:rPr>
      </w:pPr>
      <w:r w:rsidRPr="00320A74">
        <w:rPr>
          <w:rFonts w:cs="Arial"/>
        </w:rPr>
        <w:t xml:space="preserve">accordance with its </w:t>
      </w:r>
      <w:proofErr w:type="gramStart"/>
      <w:r w:rsidRPr="00320A74">
        <w:rPr>
          <w:rFonts w:cs="Arial"/>
        </w:rPr>
        <w:t>Articles</w:t>
      </w:r>
      <w:proofErr w:type="gramEnd"/>
      <w:r w:rsidRPr="00320A74">
        <w:rPr>
          <w:rFonts w:cs="Arial"/>
        </w:rPr>
        <w:tab/>
        <w:t>)</w:t>
      </w:r>
    </w:p>
    <w:p w14:paraId="06A3F541" w14:textId="77777777" w:rsidR="00152E78" w:rsidRPr="00320A74" w:rsidRDefault="00152E78" w:rsidP="00152E78">
      <w:pPr>
        <w:tabs>
          <w:tab w:val="left" w:pos="720"/>
          <w:tab w:val="left" w:pos="4320"/>
          <w:tab w:val="right" w:pos="8190"/>
        </w:tabs>
        <w:rPr>
          <w:rFonts w:cs="Arial"/>
        </w:rPr>
      </w:pPr>
      <w:r w:rsidRPr="00320A74">
        <w:rPr>
          <w:rFonts w:cs="Arial"/>
        </w:rPr>
        <w:t>Association in the presence of</w:t>
      </w:r>
      <w:r w:rsidRPr="00320A74">
        <w:rPr>
          <w:rFonts w:cs="Arial"/>
        </w:rPr>
        <w:tab/>
        <w:t>)</w:t>
      </w:r>
    </w:p>
    <w:p w14:paraId="10879643" w14:textId="77777777" w:rsidR="00152E78" w:rsidRPr="00320A74" w:rsidRDefault="00152E78" w:rsidP="00152E78">
      <w:pPr>
        <w:tabs>
          <w:tab w:val="left" w:pos="720"/>
          <w:tab w:val="left" w:pos="4320"/>
          <w:tab w:val="right" w:pos="8190"/>
        </w:tabs>
        <w:rPr>
          <w:rFonts w:cs="Arial"/>
        </w:rPr>
      </w:pPr>
    </w:p>
    <w:p w14:paraId="538B7A2F" w14:textId="77777777" w:rsidR="00152E78" w:rsidRPr="00320A74" w:rsidRDefault="00152E78" w:rsidP="00152E78">
      <w:pPr>
        <w:tabs>
          <w:tab w:val="left" w:pos="720"/>
          <w:tab w:val="left" w:pos="4320"/>
          <w:tab w:val="right" w:pos="8190"/>
        </w:tabs>
        <w:rPr>
          <w:rFonts w:cs="Arial"/>
        </w:rPr>
      </w:pPr>
    </w:p>
    <w:p w14:paraId="28DB3A36" w14:textId="77777777" w:rsidR="00152E78" w:rsidRPr="00320A74" w:rsidRDefault="00152E78" w:rsidP="00152E78">
      <w:pPr>
        <w:tabs>
          <w:tab w:val="left" w:pos="720"/>
          <w:tab w:val="left" w:pos="4320"/>
          <w:tab w:val="right" w:pos="8190"/>
        </w:tabs>
        <w:rPr>
          <w:rFonts w:cs="Arial"/>
        </w:rPr>
      </w:pPr>
      <w:r w:rsidRPr="00320A74">
        <w:rPr>
          <w:rFonts w:cs="Arial"/>
        </w:rPr>
        <w:t>Director: _____________________________    Secretary: ______________________</w:t>
      </w:r>
    </w:p>
    <w:p w14:paraId="402D9FCA" w14:textId="77777777" w:rsidR="00152E78" w:rsidRDefault="00152E78" w:rsidP="00152E78">
      <w:pPr>
        <w:tabs>
          <w:tab w:val="left" w:pos="720"/>
          <w:tab w:val="left" w:pos="4320"/>
          <w:tab w:val="right" w:pos="8190"/>
        </w:tabs>
        <w:rPr>
          <w:rFonts w:cs="Arial"/>
          <w:b/>
        </w:rPr>
      </w:pPr>
      <w:r w:rsidRPr="00320A74">
        <w:rPr>
          <w:rFonts w:cs="Arial"/>
          <w:b/>
        </w:rPr>
        <w:t>*</w:t>
      </w:r>
      <w:r>
        <w:rPr>
          <w:rFonts w:cs="Arial"/>
          <w:b/>
        </w:rPr>
        <w:t>*</w:t>
      </w:r>
      <w:r w:rsidRPr="00320A74">
        <w:rPr>
          <w:rFonts w:cs="Arial"/>
          <w:b/>
        </w:rPr>
        <w:t>Insert what the Permit has been applied for.</w:t>
      </w:r>
    </w:p>
    <w:p w14:paraId="266D6DCE" w14:textId="7F5E3DE9" w:rsidR="00152E78" w:rsidRDefault="00152E78" w:rsidP="00851E4F">
      <w:pPr>
        <w:pStyle w:val="Heading1"/>
        <w:rPr>
          <w:lang w:eastAsia="en-AU"/>
        </w:rPr>
      </w:pPr>
      <w:r>
        <w:lastRenderedPageBreak/>
        <w:t>S</w:t>
      </w:r>
      <w:r w:rsidRPr="008D41EE">
        <w:t>ubmitting you</w:t>
      </w:r>
      <w:r>
        <w:t>r</w:t>
      </w:r>
      <w:r w:rsidRPr="008D41EE">
        <w:t xml:space="preserve"> application</w:t>
      </w:r>
    </w:p>
    <w:tbl>
      <w:tblPr>
        <w:tblStyle w:val="TableGrid"/>
        <w:tblW w:w="5000" w:type="pct"/>
        <w:tblLook w:val="06A0" w:firstRow="1" w:lastRow="0" w:firstColumn="1" w:lastColumn="0" w:noHBand="1" w:noVBand="1"/>
      </w:tblPr>
      <w:tblGrid>
        <w:gridCol w:w="1207"/>
        <w:gridCol w:w="4702"/>
        <w:gridCol w:w="4513"/>
      </w:tblGrid>
      <w:tr w:rsidR="00152E78" w14:paraId="3B59C3E2" w14:textId="77777777" w:rsidTr="00AE168A">
        <w:tc>
          <w:tcPr>
            <w:tcW w:w="579" w:type="pct"/>
          </w:tcPr>
          <w:p w14:paraId="4F1A3833" w14:textId="77777777" w:rsidR="00152E78" w:rsidRDefault="00152E78" w:rsidP="00AE168A">
            <w:pPr>
              <w:spacing w:before="40"/>
            </w:pPr>
            <w:r>
              <w:t>Mail</w:t>
            </w:r>
          </w:p>
        </w:tc>
        <w:tc>
          <w:tcPr>
            <w:tcW w:w="4421" w:type="pct"/>
            <w:gridSpan w:val="2"/>
          </w:tcPr>
          <w:p w14:paraId="3BEAD77E" w14:textId="77777777" w:rsidR="00152E78" w:rsidRDefault="00152E78" w:rsidP="00AE168A">
            <w:pPr>
              <w:spacing w:before="40"/>
            </w:pPr>
            <w:r>
              <w:t xml:space="preserve">Post the completed and signed application together with copies </w:t>
            </w:r>
            <w:r w:rsidRPr="00DD19F5">
              <w:t>of required documentation</w:t>
            </w:r>
            <w:r>
              <w:t xml:space="preserve"> and cheque or money order payable to ‘Latrobe City Council’ to PO Box 264 Morwell VIC 3840.</w:t>
            </w:r>
          </w:p>
        </w:tc>
      </w:tr>
      <w:tr w:rsidR="00152E78" w14:paraId="6292372A" w14:textId="77777777" w:rsidTr="00AE168A">
        <w:tc>
          <w:tcPr>
            <w:tcW w:w="579" w:type="pct"/>
            <w:vMerge w:val="restart"/>
          </w:tcPr>
          <w:p w14:paraId="1B163D7F" w14:textId="77777777" w:rsidR="00152E78" w:rsidRDefault="00152E78" w:rsidP="00AE168A">
            <w:pPr>
              <w:spacing w:before="40"/>
            </w:pPr>
            <w:r>
              <w:t>In person</w:t>
            </w:r>
          </w:p>
        </w:tc>
        <w:tc>
          <w:tcPr>
            <w:tcW w:w="4421" w:type="pct"/>
            <w:gridSpan w:val="2"/>
          </w:tcPr>
          <w:p w14:paraId="3F4203A2" w14:textId="77777777" w:rsidR="00152E78" w:rsidRDefault="00152E78" w:rsidP="00AE168A">
            <w:pPr>
              <w:spacing w:before="40"/>
            </w:pPr>
            <w:r>
              <w:t xml:space="preserve">Bring the completed and signed application together with copies of supporting </w:t>
            </w:r>
            <w:r w:rsidRPr="00DD19F5">
              <w:t>documents and payment to any of our following Service Centres and Libraries. Cash and cheques not accepted</w:t>
            </w:r>
            <w:r w:rsidRPr="009B5312">
              <w:t xml:space="preserve"> at Morwell Library.</w:t>
            </w:r>
          </w:p>
        </w:tc>
      </w:tr>
      <w:tr w:rsidR="00152E78" w14:paraId="2656199F" w14:textId="77777777" w:rsidTr="00AE168A">
        <w:tc>
          <w:tcPr>
            <w:tcW w:w="579" w:type="pct"/>
            <w:vMerge/>
          </w:tcPr>
          <w:p w14:paraId="1E5B33E1" w14:textId="77777777" w:rsidR="00152E78" w:rsidRDefault="00152E78" w:rsidP="00AE168A">
            <w:pPr>
              <w:spacing w:before="40"/>
            </w:pPr>
          </w:p>
        </w:tc>
        <w:tc>
          <w:tcPr>
            <w:tcW w:w="2256" w:type="pct"/>
          </w:tcPr>
          <w:p w14:paraId="2BE20E9D" w14:textId="77777777" w:rsidR="00152E78" w:rsidRDefault="00152E78" w:rsidP="00AE168A">
            <w:pPr>
              <w:spacing w:before="40"/>
            </w:pPr>
            <w:r>
              <w:t>141 Commercial Road, Morwell</w:t>
            </w:r>
          </w:p>
        </w:tc>
        <w:tc>
          <w:tcPr>
            <w:tcW w:w="2165" w:type="pct"/>
          </w:tcPr>
          <w:p w14:paraId="1A5768A4" w14:textId="77777777" w:rsidR="00152E78" w:rsidRDefault="00152E78" w:rsidP="00AE168A">
            <w:pPr>
              <w:spacing w:before="40"/>
            </w:pPr>
            <w:r>
              <w:t>Monday to Friday, 9am to 5pm</w:t>
            </w:r>
          </w:p>
        </w:tc>
      </w:tr>
      <w:tr w:rsidR="00152E78" w14:paraId="6BFBDA27" w14:textId="77777777" w:rsidTr="00AE168A">
        <w:tc>
          <w:tcPr>
            <w:tcW w:w="579" w:type="pct"/>
            <w:vMerge/>
          </w:tcPr>
          <w:p w14:paraId="5021AB86" w14:textId="77777777" w:rsidR="00152E78" w:rsidRDefault="00152E78" w:rsidP="00AE168A">
            <w:pPr>
              <w:spacing w:before="40"/>
            </w:pPr>
          </w:p>
        </w:tc>
        <w:tc>
          <w:tcPr>
            <w:tcW w:w="2256" w:type="pct"/>
          </w:tcPr>
          <w:p w14:paraId="36BE0773" w14:textId="77777777" w:rsidR="00152E78" w:rsidRDefault="00152E78" w:rsidP="00AE168A">
            <w:pPr>
              <w:spacing w:before="40"/>
            </w:pPr>
            <w:r>
              <w:t>63-65 Elgin Street, Morwell</w:t>
            </w:r>
          </w:p>
        </w:tc>
        <w:tc>
          <w:tcPr>
            <w:tcW w:w="2165" w:type="pct"/>
          </w:tcPr>
          <w:p w14:paraId="3330A377" w14:textId="77777777" w:rsidR="00152E78" w:rsidRDefault="00152E78" w:rsidP="00AE168A">
            <w:pPr>
              <w:spacing w:before="40"/>
            </w:pPr>
            <w:r>
              <w:t>Monday to Friday, 8.30am to 5.15pm</w:t>
            </w:r>
            <w:r>
              <w:br/>
              <w:t>Saturday, 9am to 12noon</w:t>
            </w:r>
          </w:p>
        </w:tc>
      </w:tr>
      <w:tr w:rsidR="00152E78" w14:paraId="6E2D079C" w14:textId="77777777" w:rsidTr="00AE168A">
        <w:tc>
          <w:tcPr>
            <w:tcW w:w="579" w:type="pct"/>
            <w:vMerge/>
          </w:tcPr>
          <w:p w14:paraId="37ED06C6" w14:textId="77777777" w:rsidR="00152E78" w:rsidRDefault="00152E78" w:rsidP="00AE168A">
            <w:pPr>
              <w:spacing w:before="40"/>
            </w:pPr>
          </w:p>
        </w:tc>
        <w:tc>
          <w:tcPr>
            <w:tcW w:w="2256" w:type="pct"/>
          </w:tcPr>
          <w:p w14:paraId="1B29B678" w14:textId="77777777" w:rsidR="00152E78" w:rsidRDefault="00152E78" w:rsidP="00AE168A">
            <w:pPr>
              <w:spacing w:before="40"/>
            </w:pPr>
            <w:r>
              <w:t>34-38 Kay Street, Traralgon</w:t>
            </w:r>
          </w:p>
        </w:tc>
        <w:tc>
          <w:tcPr>
            <w:tcW w:w="2165" w:type="pct"/>
          </w:tcPr>
          <w:p w14:paraId="2A49D996" w14:textId="77777777" w:rsidR="00152E78" w:rsidRDefault="00152E78" w:rsidP="00AE168A">
            <w:pPr>
              <w:spacing w:before="40"/>
            </w:pPr>
            <w:r>
              <w:t>Monday to Friday, 8.30am to 5.15pm</w:t>
            </w:r>
            <w:r>
              <w:br/>
              <w:t>Saturday, 9am to 12noon</w:t>
            </w:r>
          </w:p>
        </w:tc>
      </w:tr>
      <w:tr w:rsidR="00152E78" w14:paraId="6539AC0B" w14:textId="77777777" w:rsidTr="00AE168A">
        <w:tc>
          <w:tcPr>
            <w:tcW w:w="579" w:type="pct"/>
            <w:vMerge/>
          </w:tcPr>
          <w:p w14:paraId="5089EDBF" w14:textId="77777777" w:rsidR="00152E78" w:rsidRDefault="00152E78" w:rsidP="00AE168A">
            <w:pPr>
              <w:spacing w:before="40"/>
            </w:pPr>
          </w:p>
        </w:tc>
        <w:tc>
          <w:tcPr>
            <w:tcW w:w="2256" w:type="pct"/>
          </w:tcPr>
          <w:p w14:paraId="56729ED0" w14:textId="77777777" w:rsidR="00152E78" w:rsidRDefault="00152E78" w:rsidP="00AE168A">
            <w:pPr>
              <w:spacing w:before="40"/>
            </w:pPr>
            <w:r>
              <w:t>1-29 George Street, Moe</w:t>
            </w:r>
          </w:p>
        </w:tc>
        <w:tc>
          <w:tcPr>
            <w:tcW w:w="2165" w:type="pct"/>
          </w:tcPr>
          <w:p w14:paraId="06437705" w14:textId="77777777" w:rsidR="00152E78" w:rsidRDefault="00152E78" w:rsidP="00AE168A">
            <w:pPr>
              <w:spacing w:before="40"/>
            </w:pPr>
            <w:r>
              <w:t>Monday to Friday, 8.30am to 5.15pm</w:t>
            </w:r>
            <w:r>
              <w:br/>
              <w:t>Saturday, 9am to 12noon</w:t>
            </w:r>
          </w:p>
        </w:tc>
      </w:tr>
      <w:tr w:rsidR="00152E78" w14:paraId="299569CE" w14:textId="77777777" w:rsidTr="00AE168A">
        <w:tc>
          <w:tcPr>
            <w:tcW w:w="579" w:type="pct"/>
            <w:vMerge/>
            <w:tcBorders>
              <w:bottom w:val="single" w:sz="4" w:space="0" w:color="auto"/>
            </w:tcBorders>
          </w:tcPr>
          <w:p w14:paraId="708A08CC" w14:textId="77777777" w:rsidR="00152E78" w:rsidRDefault="00152E78" w:rsidP="00AE168A">
            <w:pPr>
              <w:spacing w:before="40"/>
            </w:pPr>
          </w:p>
        </w:tc>
        <w:tc>
          <w:tcPr>
            <w:tcW w:w="2256" w:type="pct"/>
            <w:tcBorders>
              <w:bottom w:val="single" w:sz="4" w:space="0" w:color="auto"/>
            </w:tcBorders>
          </w:tcPr>
          <w:p w14:paraId="7A805C0A" w14:textId="77777777" w:rsidR="00152E78" w:rsidRDefault="00152E78" w:rsidP="00AE168A">
            <w:pPr>
              <w:spacing w:before="40"/>
            </w:pPr>
            <w:r>
              <w:t>9-11 Philip Parade, Churchill</w:t>
            </w:r>
          </w:p>
        </w:tc>
        <w:tc>
          <w:tcPr>
            <w:tcW w:w="2165" w:type="pct"/>
            <w:tcBorders>
              <w:bottom w:val="single" w:sz="4" w:space="0" w:color="auto"/>
            </w:tcBorders>
          </w:tcPr>
          <w:p w14:paraId="2957D50F" w14:textId="77777777" w:rsidR="00152E78" w:rsidRDefault="00152E78" w:rsidP="00AE168A">
            <w:pPr>
              <w:spacing w:before="40"/>
            </w:pPr>
            <w:r>
              <w:t>Monday to Friday, 8.30am to 5.15pm</w:t>
            </w:r>
            <w:r>
              <w:br/>
              <w:t>Closed between 12noon to 1pm</w:t>
            </w:r>
          </w:p>
        </w:tc>
      </w:tr>
    </w:tbl>
    <w:p w14:paraId="7A81C9DD" w14:textId="6408D701" w:rsidR="000E3B9B" w:rsidRDefault="000E3B9B" w:rsidP="00D4214E"/>
    <w:p w14:paraId="6721763B" w14:textId="77777777" w:rsidR="00152E78" w:rsidRDefault="00152E78" w:rsidP="00D4214E"/>
    <w:tbl>
      <w:tblPr>
        <w:tblStyle w:val="TableGrid"/>
        <w:tblW w:w="0" w:type="auto"/>
        <w:tblBorders>
          <w:insideH w:val="none" w:sz="0" w:space="0" w:color="auto"/>
          <w:insideV w:val="none" w:sz="0" w:space="0" w:color="auto"/>
        </w:tblBorders>
        <w:tblLook w:val="04A0" w:firstRow="1" w:lastRow="0" w:firstColumn="1" w:lastColumn="0" w:noHBand="0" w:noVBand="1"/>
      </w:tblPr>
      <w:tblGrid>
        <w:gridCol w:w="3474"/>
        <w:gridCol w:w="2137"/>
        <w:gridCol w:w="1337"/>
        <w:gridCol w:w="3474"/>
      </w:tblGrid>
      <w:tr w:rsidR="00152E78" w14:paraId="7E01419D" w14:textId="77777777" w:rsidTr="00AE168A">
        <w:tc>
          <w:tcPr>
            <w:tcW w:w="3474" w:type="dxa"/>
            <w:tcBorders>
              <w:bottom w:val="single" w:sz="4" w:space="0" w:color="auto"/>
            </w:tcBorders>
            <w:shd w:val="clear" w:color="auto" w:fill="F9EDF1"/>
          </w:tcPr>
          <w:p w14:paraId="2292D9BB" w14:textId="77777777" w:rsidR="00152E78" w:rsidRDefault="00152E78" w:rsidP="00AE168A">
            <w:pPr>
              <w:pStyle w:val="Heading3"/>
            </w:pPr>
            <w:r>
              <w:t>Office use only</w:t>
            </w:r>
          </w:p>
        </w:tc>
        <w:tc>
          <w:tcPr>
            <w:tcW w:w="3474" w:type="dxa"/>
            <w:gridSpan w:val="2"/>
            <w:tcBorders>
              <w:bottom w:val="single" w:sz="4" w:space="0" w:color="auto"/>
            </w:tcBorders>
            <w:shd w:val="clear" w:color="auto" w:fill="F9EDF1"/>
          </w:tcPr>
          <w:p w14:paraId="76B7B286" w14:textId="03A0E1E7" w:rsidR="00152E78" w:rsidRPr="000F7175" w:rsidRDefault="00152E78" w:rsidP="00851E4F">
            <w:pPr>
              <w:rPr>
                <w:b/>
              </w:rPr>
            </w:pPr>
            <w:r w:rsidRPr="000F7175">
              <w:t>Permit fee: $</w:t>
            </w:r>
            <w:r w:rsidR="00851E4F">
              <w:t>7</w:t>
            </w:r>
            <w:r w:rsidR="00E40776">
              <w:t>2</w:t>
            </w:r>
            <w:r w:rsidRPr="000F7175">
              <w:t>.00</w:t>
            </w:r>
          </w:p>
        </w:tc>
        <w:tc>
          <w:tcPr>
            <w:tcW w:w="3474" w:type="dxa"/>
            <w:tcBorders>
              <w:bottom w:val="single" w:sz="4" w:space="0" w:color="auto"/>
            </w:tcBorders>
            <w:shd w:val="clear" w:color="auto" w:fill="F9EDF1"/>
          </w:tcPr>
          <w:p w14:paraId="0048A57C" w14:textId="77777777" w:rsidR="00152E78" w:rsidRDefault="00152E78" w:rsidP="00AE168A">
            <w:pPr>
              <w:jc w:val="right"/>
              <w:rPr>
                <w:lang w:eastAsia="en-AU"/>
              </w:rPr>
            </w:pPr>
            <w:r w:rsidRPr="000F7175">
              <w:rPr>
                <w:lang w:eastAsia="en-AU"/>
              </w:rPr>
              <w:t>Ledger No</w:t>
            </w:r>
            <w:r w:rsidRPr="00C17AFF">
              <w:rPr>
                <w:lang w:eastAsia="en-AU"/>
              </w:rPr>
              <w:t xml:space="preserve">: </w:t>
            </w:r>
            <w:proofErr w:type="gramStart"/>
            <w:r w:rsidRPr="00C17AFF">
              <w:rPr>
                <w:lang w:eastAsia="en-AU"/>
              </w:rPr>
              <w:t>CL.R</w:t>
            </w:r>
            <w:proofErr w:type="gramEnd"/>
            <w:r w:rsidRPr="00C17AFF">
              <w:rPr>
                <w:lang w:eastAsia="en-AU"/>
              </w:rPr>
              <w:t>58111373</w:t>
            </w:r>
          </w:p>
        </w:tc>
      </w:tr>
      <w:tr w:rsidR="00152E78" w14:paraId="08AF1DDE" w14:textId="77777777" w:rsidTr="00AE168A">
        <w:tblPrEx>
          <w:tblBorders>
            <w:insideH w:val="single" w:sz="4" w:space="0" w:color="auto"/>
            <w:insideV w:val="single" w:sz="4" w:space="0" w:color="auto"/>
          </w:tblBorders>
          <w:tblLook w:val="06A0" w:firstRow="1" w:lastRow="0" w:firstColumn="1" w:lastColumn="0" w:noHBand="1" w:noVBand="1"/>
        </w:tblPrEx>
        <w:tc>
          <w:tcPr>
            <w:tcW w:w="5611" w:type="dxa"/>
            <w:gridSpan w:val="2"/>
            <w:shd w:val="clear" w:color="auto" w:fill="F9EDF1" w:themeFill="accent4"/>
          </w:tcPr>
          <w:p w14:paraId="511348AC" w14:textId="77777777" w:rsidR="002D1C19" w:rsidRDefault="002D1C19" w:rsidP="002D1C19">
            <w:pPr>
              <w:spacing w:before="40"/>
            </w:pPr>
            <w:r>
              <w:t>Have you sighted copies:</w:t>
            </w:r>
          </w:p>
          <w:p w14:paraId="7E5B50A8" w14:textId="7CCB7CF8" w:rsidR="002D1C19" w:rsidRDefault="00DD0D74" w:rsidP="00AE168A">
            <w:pPr>
              <w:spacing w:before="40"/>
            </w:pPr>
            <w:sdt>
              <w:sdtPr>
                <w:id w:val="247777082"/>
                <w14:checkbox>
                  <w14:checked w14:val="0"/>
                  <w14:checkedState w14:val="2612" w14:font="MS Gothic"/>
                  <w14:uncheckedState w14:val="2610" w14:font="MS Gothic"/>
                </w14:checkbox>
              </w:sdtPr>
              <w:sdtEndPr/>
              <w:sdtContent>
                <w:r w:rsidR="002D1C19" w:rsidRPr="005F64C6">
                  <w:rPr>
                    <w:rFonts w:ascii="Segoe UI Symbol" w:hAnsi="Segoe UI Symbol" w:cs="Segoe UI Symbol"/>
                  </w:rPr>
                  <w:t>☐</w:t>
                </w:r>
              </w:sdtContent>
            </w:sdt>
            <w:r w:rsidR="002D1C19">
              <w:t xml:space="preserve"> </w:t>
            </w:r>
            <w:r w:rsidR="00851E4F">
              <w:t xml:space="preserve">Photo ID </w:t>
            </w:r>
            <w:r w:rsidR="002D1C19">
              <w:t>(mandatory)</w:t>
            </w:r>
          </w:p>
          <w:p w14:paraId="01E375F6" w14:textId="5AA1C838" w:rsidR="002D1C19" w:rsidRPr="002D1C19" w:rsidRDefault="00851E4F" w:rsidP="00AE168A">
            <w:pPr>
              <w:spacing w:before="40"/>
            </w:pPr>
            <w:r>
              <w:t xml:space="preserve">Photo ID </w:t>
            </w:r>
            <w:r w:rsidR="002D1C19">
              <w:t>number:</w:t>
            </w:r>
          </w:p>
        </w:tc>
        <w:tc>
          <w:tcPr>
            <w:tcW w:w="4811" w:type="dxa"/>
            <w:gridSpan w:val="2"/>
            <w:shd w:val="clear" w:color="auto" w:fill="F9EDF1" w:themeFill="accent4"/>
          </w:tcPr>
          <w:p w14:paraId="0E30FEE4" w14:textId="77777777" w:rsidR="00152E78" w:rsidRDefault="00152E78" w:rsidP="00AE168A">
            <w:pPr>
              <w:pStyle w:val="Caption"/>
            </w:pPr>
            <w:r>
              <w:t>Date stamp:</w:t>
            </w:r>
          </w:p>
        </w:tc>
      </w:tr>
    </w:tbl>
    <w:p w14:paraId="63FADD65" w14:textId="7532338D" w:rsidR="00801DE9" w:rsidRDefault="00801DE9" w:rsidP="00F247A7">
      <w:pPr>
        <w:spacing w:after="160" w:line="259" w:lineRule="auto"/>
        <w:sectPr w:rsidR="00801DE9" w:rsidSect="00801DE9">
          <w:headerReference w:type="default" r:id="rId14"/>
          <w:footerReference w:type="default" r:id="rId15"/>
          <w:headerReference w:type="first" r:id="rId16"/>
          <w:pgSz w:w="11906" w:h="16838" w:code="9"/>
          <w:pgMar w:top="851" w:right="737" w:bottom="1814" w:left="737" w:header="709" w:footer="709" w:gutter="0"/>
          <w:cols w:space="708"/>
          <w:titlePg/>
          <w:docGrid w:linePitch="360"/>
        </w:sectPr>
      </w:pPr>
    </w:p>
    <w:p w14:paraId="0653CCEF" w14:textId="3FCCD699" w:rsidR="00FA59A3" w:rsidRDefault="00FA59A3" w:rsidP="00F247A7">
      <w:pPr>
        <w:pStyle w:val="Bullet01"/>
        <w:numPr>
          <w:ilvl w:val="0"/>
          <w:numId w:val="0"/>
        </w:numPr>
      </w:pPr>
    </w:p>
    <w:p w14:paraId="30517DA1" w14:textId="77777777" w:rsidR="00FA59A3" w:rsidRDefault="00FA59A3">
      <w:pPr>
        <w:spacing w:after="160" w:line="259" w:lineRule="auto"/>
      </w:pPr>
      <w:r>
        <w:br w:type="page"/>
      </w:r>
    </w:p>
    <w:p w14:paraId="25441455" w14:textId="77777777" w:rsidR="00976061" w:rsidRDefault="00976061" w:rsidP="00F247A7">
      <w:pPr>
        <w:pStyle w:val="Bullet01"/>
        <w:numPr>
          <w:ilvl w:val="0"/>
          <w:numId w:val="0"/>
        </w:numPr>
        <w:sectPr w:rsidR="00976061" w:rsidSect="00531288">
          <w:type w:val="continuous"/>
          <w:pgSz w:w="11906" w:h="16838" w:code="9"/>
          <w:pgMar w:top="851" w:right="1077" w:bottom="1814" w:left="1077" w:header="709" w:footer="709" w:gutter="0"/>
          <w:cols w:space="708"/>
          <w:titlePg/>
          <w:docGrid w:linePitch="360"/>
        </w:sectPr>
      </w:pPr>
    </w:p>
    <w:p w14:paraId="340922A7" w14:textId="77777777" w:rsidR="00FA59A3" w:rsidRDefault="00FA59A3" w:rsidP="00FA59A3">
      <w:pPr>
        <w:pStyle w:val="Heading1"/>
      </w:pPr>
      <w:r>
        <w:lastRenderedPageBreak/>
        <w:t xml:space="preserve">Additional information </w:t>
      </w:r>
    </w:p>
    <w:tbl>
      <w:tblPr>
        <w:tblStyle w:val="TableGrid"/>
        <w:tblW w:w="5000" w:type="pct"/>
        <w:tblLook w:val="04A0" w:firstRow="1" w:lastRow="0" w:firstColumn="1" w:lastColumn="0" w:noHBand="0" w:noVBand="1"/>
      </w:tblPr>
      <w:tblGrid>
        <w:gridCol w:w="10432"/>
      </w:tblGrid>
      <w:tr w:rsidR="00FA59A3" w14:paraId="0A85CBA6" w14:textId="77777777" w:rsidTr="00946112">
        <w:tc>
          <w:tcPr>
            <w:tcW w:w="5000" w:type="pct"/>
            <w:tcBorders>
              <w:top w:val="nil"/>
              <w:left w:val="nil"/>
              <w:bottom w:val="single" w:sz="4" w:space="0" w:color="auto"/>
              <w:right w:val="nil"/>
            </w:tcBorders>
          </w:tcPr>
          <w:p w14:paraId="5D832095" w14:textId="77777777" w:rsidR="00FA59A3" w:rsidRDefault="00FA59A3" w:rsidP="00946112">
            <w:pPr>
              <w:spacing w:before="40"/>
            </w:pPr>
          </w:p>
        </w:tc>
      </w:tr>
      <w:tr w:rsidR="00FA59A3" w14:paraId="0B7489FC" w14:textId="77777777" w:rsidTr="00946112">
        <w:tc>
          <w:tcPr>
            <w:tcW w:w="5000" w:type="pct"/>
            <w:tcBorders>
              <w:top w:val="single" w:sz="4" w:space="0" w:color="auto"/>
              <w:left w:val="nil"/>
              <w:bottom w:val="single" w:sz="4" w:space="0" w:color="auto"/>
              <w:right w:val="nil"/>
            </w:tcBorders>
          </w:tcPr>
          <w:p w14:paraId="49E258C6" w14:textId="77777777" w:rsidR="00FA59A3" w:rsidRDefault="00FA59A3" w:rsidP="00946112">
            <w:pPr>
              <w:spacing w:before="40"/>
            </w:pPr>
          </w:p>
        </w:tc>
      </w:tr>
      <w:tr w:rsidR="00FA59A3" w14:paraId="3AF629BA" w14:textId="77777777" w:rsidTr="00946112">
        <w:tc>
          <w:tcPr>
            <w:tcW w:w="5000" w:type="pct"/>
            <w:tcBorders>
              <w:top w:val="single" w:sz="4" w:space="0" w:color="auto"/>
              <w:left w:val="nil"/>
              <w:bottom w:val="single" w:sz="4" w:space="0" w:color="auto"/>
              <w:right w:val="nil"/>
            </w:tcBorders>
          </w:tcPr>
          <w:p w14:paraId="10DE4B29" w14:textId="77777777" w:rsidR="00FA59A3" w:rsidRDefault="00FA59A3" w:rsidP="00946112">
            <w:pPr>
              <w:spacing w:before="40"/>
            </w:pPr>
          </w:p>
        </w:tc>
      </w:tr>
      <w:tr w:rsidR="00FA59A3" w14:paraId="249260AE" w14:textId="77777777" w:rsidTr="00946112">
        <w:tc>
          <w:tcPr>
            <w:tcW w:w="5000" w:type="pct"/>
            <w:tcBorders>
              <w:top w:val="single" w:sz="4" w:space="0" w:color="auto"/>
              <w:left w:val="nil"/>
              <w:bottom w:val="single" w:sz="4" w:space="0" w:color="auto"/>
              <w:right w:val="nil"/>
            </w:tcBorders>
          </w:tcPr>
          <w:p w14:paraId="10ABA980" w14:textId="77777777" w:rsidR="00FA59A3" w:rsidRDefault="00FA59A3" w:rsidP="00946112">
            <w:pPr>
              <w:spacing w:before="40"/>
            </w:pPr>
          </w:p>
        </w:tc>
      </w:tr>
      <w:tr w:rsidR="00FA59A3" w14:paraId="21F2B9AA" w14:textId="77777777" w:rsidTr="00946112">
        <w:tc>
          <w:tcPr>
            <w:tcW w:w="5000" w:type="pct"/>
            <w:tcBorders>
              <w:top w:val="single" w:sz="4" w:space="0" w:color="auto"/>
              <w:left w:val="nil"/>
              <w:bottom w:val="single" w:sz="4" w:space="0" w:color="auto"/>
              <w:right w:val="nil"/>
            </w:tcBorders>
          </w:tcPr>
          <w:p w14:paraId="1E93AA23" w14:textId="77777777" w:rsidR="00FA59A3" w:rsidRDefault="00FA59A3" w:rsidP="00946112">
            <w:pPr>
              <w:spacing w:before="40"/>
            </w:pPr>
          </w:p>
        </w:tc>
      </w:tr>
      <w:tr w:rsidR="00FA59A3" w14:paraId="040F665E" w14:textId="77777777" w:rsidTr="00946112">
        <w:tc>
          <w:tcPr>
            <w:tcW w:w="5000" w:type="pct"/>
            <w:tcBorders>
              <w:top w:val="single" w:sz="4" w:space="0" w:color="auto"/>
              <w:left w:val="nil"/>
              <w:bottom w:val="single" w:sz="4" w:space="0" w:color="auto"/>
              <w:right w:val="nil"/>
            </w:tcBorders>
          </w:tcPr>
          <w:p w14:paraId="77C96407" w14:textId="77777777" w:rsidR="00FA59A3" w:rsidRDefault="00FA59A3" w:rsidP="00946112">
            <w:pPr>
              <w:spacing w:before="40"/>
            </w:pPr>
          </w:p>
        </w:tc>
      </w:tr>
      <w:tr w:rsidR="00FA59A3" w14:paraId="187C4B62" w14:textId="77777777" w:rsidTr="00946112">
        <w:tc>
          <w:tcPr>
            <w:tcW w:w="5000" w:type="pct"/>
            <w:tcBorders>
              <w:top w:val="single" w:sz="4" w:space="0" w:color="auto"/>
              <w:left w:val="nil"/>
              <w:bottom w:val="single" w:sz="4" w:space="0" w:color="auto"/>
              <w:right w:val="nil"/>
            </w:tcBorders>
          </w:tcPr>
          <w:p w14:paraId="5DD6E782" w14:textId="77777777" w:rsidR="00FA59A3" w:rsidRDefault="00FA59A3" w:rsidP="00946112">
            <w:pPr>
              <w:spacing w:before="40"/>
            </w:pPr>
          </w:p>
        </w:tc>
      </w:tr>
      <w:tr w:rsidR="00FA59A3" w14:paraId="77E6DCB5" w14:textId="77777777" w:rsidTr="00946112">
        <w:tc>
          <w:tcPr>
            <w:tcW w:w="5000" w:type="pct"/>
            <w:tcBorders>
              <w:top w:val="single" w:sz="4" w:space="0" w:color="auto"/>
              <w:left w:val="nil"/>
              <w:bottom w:val="single" w:sz="4" w:space="0" w:color="auto"/>
              <w:right w:val="nil"/>
            </w:tcBorders>
          </w:tcPr>
          <w:p w14:paraId="7364AA51" w14:textId="77777777" w:rsidR="00FA59A3" w:rsidRDefault="00FA59A3" w:rsidP="00946112">
            <w:pPr>
              <w:spacing w:before="40"/>
            </w:pPr>
          </w:p>
        </w:tc>
      </w:tr>
      <w:tr w:rsidR="00FA59A3" w14:paraId="270A7C5F" w14:textId="77777777" w:rsidTr="00946112">
        <w:tc>
          <w:tcPr>
            <w:tcW w:w="5000" w:type="pct"/>
            <w:tcBorders>
              <w:top w:val="single" w:sz="4" w:space="0" w:color="auto"/>
              <w:left w:val="nil"/>
              <w:bottom w:val="single" w:sz="4" w:space="0" w:color="auto"/>
              <w:right w:val="nil"/>
            </w:tcBorders>
          </w:tcPr>
          <w:p w14:paraId="6EAE128C" w14:textId="77777777" w:rsidR="00FA59A3" w:rsidRDefault="00FA59A3" w:rsidP="00946112">
            <w:pPr>
              <w:spacing w:before="40"/>
            </w:pPr>
          </w:p>
        </w:tc>
      </w:tr>
      <w:tr w:rsidR="00FA59A3" w14:paraId="605EBAFD" w14:textId="77777777" w:rsidTr="00946112">
        <w:tc>
          <w:tcPr>
            <w:tcW w:w="5000" w:type="pct"/>
            <w:tcBorders>
              <w:top w:val="single" w:sz="4" w:space="0" w:color="auto"/>
              <w:left w:val="nil"/>
              <w:bottom w:val="single" w:sz="4" w:space="0" w:color="auto"/>
              <w:right w:val="nil"/>
            </w:tcBorders>
          </w:tcPr>
          <w:p w14:paraId="5852178F" w14:textId="77777777" w:rsidR="00FA59A3" w:rsidRDefault="00FA59A3" w:rsidP="00946112">
            <w:pPr>
              <w:spacing w:before="40"/>
            </w:pPr>
          </w:p>
        </w:tc>
      </w:tr>
      <w:tr w:rsidR="00FA59A3" w14:paraId="67DF1A28" w14:textId="77777777" w:rsidTr="00946112">
        <w:tc>
          <w:tcPr>
            <w:tcW w:w="5000" w:type="pct"/>
            <w:tcBorders>
              <w:top w:val="single" w:sz="4" w:space="0" w:color="auto"/>
              <w:left w:val="nil"/>
              <w:bottom w:val="single" w:sz="4" w:space="0" w:color="auto"/>
              <w:right w:val="nil"/>
            </w:tcBorders>
          </w:tcPr>
          <w:p w14:paraId="2D386749" w14:textId="77777777" w:rsidR="00FA59A3" w:rsidRDefault="00FA59A3" w:rsidP="00946112">
            <w:pPr>
              <w:spacing w:before="40"/>
            </w:pPr>
          </w:p>
        </w:tc>
      </w:tr>
      <w:tr w:rsidR="00FA59A3" w14:paraId="6C4637CC" w14:textId="77777777" w:rsidTr="00946112">
        <w:tc>
          <w:tcPr>
            <w:tcW w:w="5000" w:type="pct"/>
            <w:tcBorders>
              <w:top w:val="single" w:sz="4" w:space="0" w:color="auto"/>
              <w:left w:val="nil"/>
              <w:bottom w:val="single" w:sz="4" w:space="0" w:color="auto"/>
              <w:right w:val="nil"/>
            </w:tcBorders>
          </w:tcPr>
          <w:p w14:paraId="74FB6B09" w14:textId="77777777" w:rsidR="00FA59A3" w:rsidRDefault="00FA59A3" w:rsidP="00946112">
            <w:pPr>
              <w:spacing w:before="40"/>
            </w:pPr>
          </w:p>
        </w:tc>
      </w:tr>
      <w:tr w:rsidR="00FA59A3" w14:paraId="4F7B3FAD" w14:textId="77777777" w:rsidTr="00946112">
        <w:tc>
          <w:tcPr>
            <w:tcW w:w="5000" w:type="pct"/>
            <w:tcBorders>
              <w:top w:val="single" w:sz="4" w:space="0" w:color="auto"/>
              <w:left w:val="nil"/>
              <w:bottom w:val="single" w:sz="4" w:space="0" w:color="auto"/>
              <w:right w:val="nil"/>
            </w:tcBorders>
          </w:tcPr>
          <w:p w14:paraId="5CD76CF1" w14:textId="77777777" w:rsidR="00FA59A3" w:rsidRDefault="00FA59A3" w:rsidP="00946112">
            <w:pPr>
              <w:spacing w:before="40"/>
            </w:pPr>
          </w:p>
        </w:tc>
      </w:tr>
      <w:tr w:rsidR="00FA59A3" w14:paraId="23389076" w14:textId="77777777" w:rsidTr="00946112">
        <w:tc>
          <w:tcPr>
            <w:tcW w:w="5000" w:type="pct"/>
            <w:tcBorders>
              <w:top w:val="single" w:sz="4" w:space="0" w:color="auto"/>
              <w:left w:val="nil"/>
              <w:bottom w:val="single" w:sz="4" w:space="0" w:color="auto"/>
              <w:right w:val="nil"/>
            </w:tcBorders>
          </w:tcPr>
          <w:p w14:paraId="4646BFCA" w14:textId="77777777" w:rsidR="00FA59A3" w:rsidRDefault="00FA59A3" w:rsidP="00946112">
            <w:pPr>
              <w:spacing w:before="40"/>
            </w:pPr>
          </w:p>
        </w:tc>
      </w:tr>
      <w:tr w:rsidR="00FA59A3" w14:paraId="532077DA" w14:textId="77777777" w:rsidTr="00946112">
        <w:tc>
          <w:tcPr>
            <w:tcW w:w="5000" w:type="pct"/>
            <w:tcBorders>
              <w:top w:val="single" w:sz="4" w:space="0" w:color="auto"/>
              <w:left w:val="nil"/>
              <w:bottom w:val="single" w:sz="4" w:space="0" w:color="auto"/>
              <w:right w:val="nil"/>
            </w:tcBorders>
          </w:tcPr>
          <w:p w14:paraId="4C0ABDCE" w14:textId="77777777" w:rsidR="00FA59A3" w:rsidRDefault="00FA59A3" w:rsidP="00946112">
            <w:pPr>
              <w:spacing w:before="40"/>
            </w:pPr>
          </w:p>
        </w:tc>
      </w:tr>
      <w:tr w:rsidR="00FA59A3" w14:paraId="44DB6658" w14:textId="77777777" w:rsidTr="00946112">
        <w:tc>
          <w:tcPr>
            <w:tcW w:w="5000" w:type="pct"/>
            <w:tcBorders>
              <w:top w:val="single" w:sz="4" w:space="0" w:color="auto"/>
              <w:left w:val="nil"/>
              <w:bottom w:val="single" w:sz="4" w:space="0" w:color="auto"/>
              <w:right w:val="nil"/>
            </w:tcBorders>
          </w:tcPr>
          <w:p w14:paraId="1FA2D53E" w14:textId="77777777" w:rsidR="00FA59A3" w:rsidRDefault="00FA59A3" w:rsidP="00946112">
            <w:pPr>
              <w:spacing w:before="40"/>
            </w:pPr>
          </w:p>
        </w:tc>
      </w:tr>
      <w:tr w:rsidR="00FA59A3" w14:paraId="7329AD28" w14:textId="77777777" w:rsidTr="00946112">
        <w:tc>
          <w:tcPr>
            <w:tcW w:w="5000" w:type="pct"/>
            <w:tcBorders>
              <w:top w:val="single" w:sz="4" w:space="0" w:color="auto"/>
              <w:left w:val="nil"/>
              <w:bottom w:val="single" w:sz="4" w:space="0" w:color="auto"/>
              <w:right w:val="nil"/>
            </w:tcBorders>
          </w:tcPr>
          <w:p w14:paraId="2FF20800" w14:textId="77777777" w:rsidR="00FA59A3" w:rsidRDefault="00FA59A3" w:rsidP="00946112">
            <w:pPr>
              <w:spacing w:before="40"/>
            </w:pPr>
          </w:p>
        </w:tc>
      </w:tr>
      <w:tr w:rsidR="00FA59A3" w14:paraId="04385003" w14:textId="77777777" w:rsidTr="00946112">
        <w:tc>
          <w:tcPr>
            <w:tcW w:w="5000" w:type="pct"/>
            <w:tcBorders>
              <w:top w:val="single" w:sz="4" w:space="0" w:color="auto"/>
              <w:left w:val="nil"/>
              <w:bottom w:val="single" w:sz="4" w:space="0" w:color="auto"/>
              <w:right w:val="nil"/>
            </w:tcBorders>
          </w:tcPr>
          <w:p w14:paraId="20E4CA79" w14:textId="77777777" w:rsidR="00FA59A3" w:rsidRDefault="00FA59A3" w:rsidP="00946112">
            <w:pPr>
              <w:spacing w:before="40"/>
            </w:pPr>
          </w:p>
        </w:tc>
      </w:tr>
      <w:tr w:rsidR="00FA59A3" w14:paraId="77EDB229" w14:textId="77777777" w:rsidTr="00946112">
        <w:tc>
          <w:tcPr>
            <w:tcW w:w="5000" w:type="pct"/>
            <w:tcBorders>
              <w:top w:val="single" w:sz="4" w:space="0" w:color="auto"/>
              <w:left w:val="nil"/>
              <w:bottom w:val="single" w:sz="4" w:space="0" w:color="auto"/>
              <w:right w:val="nil"/>
            </w:tcBorders>
          </w:tcPr>
          <w:p w14:paraId="7F624493" w14:textId="77777777" w:rsidR="00FA59A3" w:rsidRDefault="00FA59A3" w:rsidP="00946112">
            <w:pPr>
              <w:spacing w:before="40"/>
            </w:pPr>
          </w:p>
        </w:tc>
      </w:tr>
      <w:tr w:rsidR="00FA59A3" w14:paraId="3BFE0A4C" w14:textId="77777777" w:rsidTr="00946112">
        <w:tc>
          <w:tcPr>
            <w:tcW w:w="5000" w:type="pct"/>
            <w:tcBorders>
              <w:top w:val="single" w:sz="4" w:space="0" w:color="auto"/>
              <w:left w:val="nil"/>
              <w:bottom w:val="single" w:sz="4" w:space="0" w:color="auto"/>
              <w:right w:val="nil"/>
            </w:tcBorders>
          </w:tcPr>
          <w:p w14:paraId="74D8CB59" w14:textId="77777777" w:rsidR="00FA59A3" w:rsidRDefault="00FA59A3" w:rsidP="00946112">
            <w:pPr>
              <w:spacing w:before="40"/>
            </w:pPr>
          </w:p>
        </w:tc>
      </w:tr>
      <w:tr w:rsidR="00FA59A3" w14:paraId="27316EB7" w14:textId="77777777" w:rsidTr="00946112">
        <w:tc>
          <w:tcPr>
            <w:tcW w:w="5000" w:type="pct"/>
            <w:tcBorders>
              <w:top w:val="single" w:sz="4" w:space="0" w:color="auto"/>
              <w:left w:val="nil"/>
              <w:bottom w:val="single" w:sz="4" w:space="0" w:color="auto"/>
              <w:right w:val="nil"/>
            </w:tcBorders>
          </w:tcPr>
          <w:p w14:paraId="1BDDCDEB" w14:textId="77777777" w:rsidR="00FA59A3" w:rsidRDefault="00FA59A3" w:rsidP="00946112">
            <w:pPr>
              <w:spacing w:before="40"/>
            </w:pPr>
          </w:p>
        </w:tc>
      </w:tr>
      <w:tr w:rsidR="00FA59A3" w14:paraId="441C2166" w14:textId="77777777" w:rsidTr="00946112">
        <w:tc>
          <w:tcPr>
            <w:tcW w:w="5000" w:type="pct"/>
            <w:tcBorders>
              <w:top w:val="single" w:sz="4" w:space="0" w:color="auto"/>
              <w:left w:val="nil"/>
              <w:bottom w:val="single" w:sz="4" w:space="0" w:color="auto"/>
              <w:right w:val="nil"/>
            </w:tcBorders>
          </w:tcPr>
          <w:p w14:paraId="2E711AC1" w14:textId="77777777" w:rsidR="00FA59A3" w:rsidRDefault="00FA59A3" w:rsidP="00946112">
            <w:pPr>
              <w:spacing w:before="40"/>
            </w:pPr>
          </w:p>
        </w:tc>
      </w:tr>
      <w:tr w:rsidR="00FA59A3" w14:paraId="7F8D1E5C" w14:textId="77777777" w:rsidTr="00946112">
        <w:tc>
          <w:tcPr>
            <w:tcW w:w="5000" w:type="pct"/>
            <w:tcBorders>
              <w:top w:val="single" w:sz="4" w:space="0" w:color="auto"/>
              <w:left w:val="nil"/>
              <w:bottom w:val="single" w:sz="4" w:space="0" w:color="auto"/>
              <w:right w:val="nil"/>
            </w:tcBorders>
          </w:tcPr>
          <w:p w14:paraId="063A243E" w14:textId="77777777" w:rsidR="00FA59A3" w:rsidRDefault="00FA59A3" w:rsidP="00946112">
            <w:pPr>
              <w:spacing w:before="40"/>
            </w:pPr>
          </w:p>
        </w:tc>
      </w:tr>
      <w:tr w:rsidR="00FA59A3" w14:paraId="2343EEE9" w14:textId="77777777" w:rsidTr="00946112">
        <w:tc>
          <w:tcPr>
            <w:tcW w:w="5000" w:type="pct"/>
            <w:tcBorders>
              <w:top w:val="single" w:sz="4" w:space="0" w:color="auto"/>
              <w:left w:val="nil"/>
              <w:bottom w:val="single" w:sz="4" w:space="0" w:color="auto"/>
              <w:right w:val="nil"/>
            </w:tcBorders>
          </w:tcPr>
          <w:p w14:paraId="63D2A655" w14:textId="77777777" w:rsidR="00FA59A3" w:rsidRDefault="00FA59A3" w:rsidP="00946112">
            <w:pPr>
              <w:spacing w:before="40"/>
            </w:pPr>
          </w:p>
        </w:tc>
      </w:tr>
      <w:tr w:rsidR="00FA59A3" w14:paraId="78AF3A78" w14:textId="77777777" w:rsidTr="00946112">
        <w:tc>
          <w:tcPr>
            <w:tcW w:w="5000" w:type="pct"/>
            <w:tcBorders>
              <w:top w:val="single" w:sz="4" w:space="0" w:color="auto"/>
              <w:left w:val="nil"/>
              <w:bottom w:val="single" w:sz="4" w:space="0" w:color="auto"/>
              <w:right w:val="nil"/>
            </w:tcBorders>
          </w:tcPr>
          <w:p w14:paraId="003126EE" w14:textId="77777777" w:rsidR="00FA59A3" w:rsidRDefault="00FA59A3" w:rsidP="00946112">
            <w:pPr>
              <w:spacing w:before="40"/>
            </w:pPr>
          </w:p>
        </w:tc>
      </w:tr>
      <w:tr w:rsidR="00FA59A3" w14:paraId="743A897C" w14:textId="77777777" w:rsidTr="00946112">
        <w:tc>
          <w:tcPr>
            <w:tcW w:w="5000" w:type="pct"/>
            <w:tcBorders>
              <w:top w:val="single" w:sz="4" w:space="0" w:color="auto"/>
              <w:left w:val="nil"/>
              <w:bottom w:val="single" w:sz="4" w:space="0" w:color="auto"/>
              <w:right w:val="nil"/>
            </w:tcBorders>
          </w:tcPr>
          <w:p w14:paraId="75630EC5" w14:textId="77777777" w:rsidR="00FA59A3" w:rsidRDefault="00FA59A3" w:rsidP="00946112">
            <w:pPr>
              <w:spacing w:before="40"/>
            </w:pPr>
          </w:p>
        </w:tc>
      </w:tr>
      <w:tr w:rsidR="00FA59A3" w14:paraId="52BA3E2C" w14:textId="77777777" w:rsidTr="00946112">
        <w:tc>
          <w:tcPr>
            <w:tcW w:w="5000" w:type="pct"/>
            <w:tcBorders>
              <w:top w:val="single" w:sz="4" w:space="0" w:color="auto"/>
              <w:left w:val="nil"/>
              <w:bottom w:val="single" w:sz="4" w:space="0" w:color="auto"/>
              <w:right w:val="nil"/>
            </w:tcBorders>
          </w:tcPr>
          <w:p w14:paraId="04B945DF" w14:textId="77777777" w:rsidR="00FA59A3" w:rsidRDefault="00FA59A3" w:rsidP="00946112">
            <w:pPr>
              <w:spacing w:before="40"/>
            </w:pPr>
          </w:p>
        </w:tc>
      </w:tr>
      <w:tr w:rsidR="00FA59A3" w14:paraId="0C3F3198" w14:textId="77777777" w:rsidTr="00946112">
        <w:tc>
          <w:tcPr>
            <w:tcW w:w="5000" w:type="pct"/>
            <w:tcBorders>
              <w:top w:val="single" w:sz="4" w:space="0" w:color="auto"/>
              <w:left w:val="nil"/>
              <w:bottom w:val="single" w:sz="4" w:space="0" w:color="auto"/>
              <w:right w:val="nil"/>
            </w:tcBorders>
          </w:tcPr>
          <w:p w14:paraId="4DF006BC" w14:textId="77777777" w:rsidR="00FA59A3" w:rsidRDefault="00FA59A3" w:rsidP="00946112">
            <w:pPr>
              <w:spacing w:before="40"/>
            </w:pPr>
          </w:p>
        </w:tc>
      </w:tr>
      <w:tr w:rsidR="00FA59A3" w14:paraId="0CB54313" w14:textId="77777777" w:rsidTr="00946112">
        <w:tc>
          <w:tcPr>
            <w:tcW w:w="5000" w:type="pct"/>
            <w:tcBorders>
              <w:top w:val="single" w:sz="4" w:space="0" w:color="auto"/>
              <w:left w:val="nil"/>
              <w:bottom w:val="single" w:sz="4" w:space="0" w:color="auto"/>
              <w:right w:val="nil"/>
            </w:tcBorders>
          </w:tcPr>
          <w:p w14:paraId="6F5E38C8" w14:textId="77777777" w:rsidR="00FA59A3" w:rsidRDefault="00FA59A3" w:rsidP="00946112">
            <w:pPr>
              <w:spacing w:before="40"/>
            </w:pPr>
          </w:p>
        </w:tc>
      </w:tr>
      <w:tr w:rsidR="00FA59A3" w14:paraId="0A6E399A" w14:textId="77777777" w:rsidTr="00946112">
        <w:tc>
          <w:tcPr>
            <w:tcW w:w="5000" w:type="pct"/>
            <w:tcBorders>
              <w:top w:val="single" w:sz="4" w:space="0" w:color="auto"/>
              <w:left w:val="nil"/>
              <w:bottom w:val="single" w:sz="4" w:space="0" w:color="auto"/>
              <w:right w:val="nil"/>
            </w:tcBorders>
          </w:tcPr>
          <w:p w14:paraId="20DAF178" w14:textId="77777777" w:rsidR="00FA59A3" w:rsidRDefault="00FA59A3" w:rsidP="00946112">
            <w:pPr>
              <w:spacing w:before="40"/>
            </w:pPr>
          </w:p>
        </w:tc>
      </w:tr>
      <w:tr w:rsidR="00FA59A3" w14:paraId="5D155A9D" w14:textId="77777777" w:rsidTr="00946112">
        <w:tc>
          <w:tcPr>
            <w:tcW w:w="5000" w:type="pct"/>
            <w:tcBorders>
              <w:top w:val="single" w:sz="4" w:space="0" w:color="auto"/>
              <w:left w:val="nil"/>
              <w:bottom w:val="single" w:sz="4" w:space="0" w:color="auto"/>
              <w:right w:val="nil"/>
            </w:tcBorders>
          </w:tcPr>
          <w:p w14:paraId="41A4747B" w14:textId="77777777" w:rsidR="00FA59A3" w:rsidRDefault="00FA59A3" w:rsidP="00946112">
            <w:pPr>
              <w:spacing w:before="40"/>
            </w:pPr>
          </w:p>
        </w:tc>
      </w:tr>
      <w:tr w:rsidR="00FA59A3" w14:paraId="5F02D437" w14:textId="77777777" w:rsidTr="00946112">
        <w:tc>
          <w:tcPr>
            <w:tcW w:w="5000" w:type="pct"/>
            <w:tcBorders>
              <w:top w:val="single" w:sz="4" w:space="0" w:color="auto"/>
              <w:left w:val="nil"/>
              <w:bottom w:val="single" w:sz="4" w:space="0" w:color="auto"/>
              <w:right w:val="nil"/>
            </w:tcBorders>
          </w:tcPr>
          <w:p w14:paraId="17422143" w14:textId="77777777" w:rsidR="00FA59A3" w:rsidRDefault="00FA59A3" w:rsidP="00946112">
            <w:pPr>
              <w:spacing w:before="40"/>
            </w:pPr>
          </w:p>
        </w:tc>
      </w:tr>
      <w:tr w:rsidR="00FA59A3" w14:paraId="7112C0E7" w14:textId="77777777" w:rsidTr="00946112">
        <w:tc>
          <w:tcPr>
            <w:tcW w:w="5000" w:type="pct"/>
            <w:tcBorders>
              <w:top w:val="single" w:sz="4" w:space="0" w:color="auto"/>
              <w:left w:val="nil"/>
              <w:bottom w:val="single" w:sz="4" w:space="0" w:color="auto"/>
              <w:right w:val="nil"/>
            </w:tcBorders>
          </w:tcPr>
          <w:p w14:paraId="0A9429C2" w14:textId="77777777" w:rsidR="00FA59A3" w:rsidRDefault="00FA59A3" w:rsidP="00946112">
            <w:pPr>
              <w:spacing w:before="40"/>
            </w:pPr>
          </w:p>
        </w:tc>
      </w:tr>
      <w:tr w:rsidR="00FA59A3" w14:paraId="6C561C7D" w14:textId="77777777" w:rsidTr="00946112">
        <w:tc>
          <w:tcPr>
            <w:tcW w:w="5000" w:type="pct"/>
            <w:tcBorders>
              <w:top w:val="single" w:sz="4" w:space="0" w:color="auto"/>
              <w:left w:val="nil"/>
              <w:bottom w:val="single" w:sz="4" w:space="0" w:color="auto"/>
              <w:right w:val="nil"/>
            </w:tcBorders>
          </w:tcPr>
          <w:p w14:paraId="777F5E6B" w14:textId="77777777" w:rsidR="00FA59A3" w:rsidRDefault="00FA59A3" w:rsidP="00946112">
            <w:pPr>
              <w:spacing w:before="40"/>
            </w:pPr>
          </w:p>
        </w:tc>
      </w:tr>
    </w:tbl>
    <w:p w14:paraId="3C6782F0" w14:textId="77777777" w:rsidR="00801DE9" w:rsidRPr="000E3B9B" w:rsidRDefault="00801DE9" w:rsidP="000F7175"/>
    <w:sectPr w:rsidR="00801DE9" w:rsidRPr="000E3B9B" w:rsidSect="00FA59A3">
      <w:headerReference w:type="default" r:id="rId17"/>
      <w:footerReference w:type="default" r:id="rId18"/>
      <w:headerReference w:type="first" r:id="rId19"/>
      <w:type w:val="continuous"/>
      <w:pgSz w:w="11906" w:h="16838" w:code="9"/>
      <w:pgMar w:top="851" w:right="737" w:bottom="1814"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59E16" w14:textId="77777777" w:rsidR="00DD0D74" w:rsidRDefault="00DD0D74" w:rsidP="00D5744F">
      <w:pPr>
        <w:spacing w:after="0"/>
      </w:pPr>
      <w:r>
        <w:separator/>
      </w:r>
    </w:p>
  </w:endnote>
  <w:endnote w:type="continuationSeparator" w:id="0">
    <w:p w14:paraId="2B350A39" w14:textId="77777777" w:rsidR="00DD0D74" w:rsidRDefault="00DD0D74" w:rsidP="00D574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7044" w14:textId="2EBCCA02" w:rsidR="0069494C" w:rsidRDefault="005C5A7E" w:rsidP="00DC3F74">
    <w:pPr>
      <w:pStyle w:val="Footer"/>
      <w:ind w:left="1701"/>
      <w:rPr>
        <w:noProof/>
      </w:rPr>
    </w:pPr>
    <w:r w:rsidRPr="005C5A7E">
      <w:t>Appl</w:t>
    </w:r>
    <w:r w:rsidR="00152E78">
      <w:t xml:space="preserve">ication for General Local Laws Permit </w:t>
    </w:r>
    <w:r w:rsidR="0069494C">
      <w:t xml:space="preserve">| Page </w:t>
    </w:r>
    <w:r w:rsidR="0069494C">
      <w:fldChar w:fldCharType="begin"/>
    </w:r>
    <w:r w:rsidR="0069494C">
      <w:instrText xml:space="preserve"> PAGE   \* MERGEFORMAT </w:instrText>
    </w:r>
    <w:r w:rsidR="0069494C">
      <w:fldChar w:fldCharType="separate"/>
    </w:r>
    <w:r w:rsidR="0069494C">
      <w:t>2</w:t>
    </w:r>
    <w:r w:rsidR="0069494C">
      <w:rPr>
        <w:noProof/>
      </w:rPr>
      <w:fldChar w:fldCharType="end"/>
    </w:r>
  </w:p>
  <w:p w14:paraId="6426BAD7" w14:textId="624C1302" w:rsidR="00DC3F74" w:rsidRDefault="0000586C" w:rsidP="00DC3F74">
    <w:pPr>
      <w:pStyle w:val="Footer"/>
      <w:ind w:left="1701"/>
      <w:rPr>
        <w:noProof/>
      </w:rPr>
    </w:pPr>
    <w:r>
      <w:rPr>
        <w:noProof/>
      </w:rPr>
      <w:t xml:space="preserve">Version: </w:t>
    </w:r>
    <w:r w:rsidR="00E40776">
      <w:rPr>
        <w:noProof/>
      </w:rPr>
      <w:t>2</w:t>
    </w:r>
  </w:p>
  <w:p w14:paraId="3CDAB7A7" w14:textId="7B484A56" w:rsidR="00DC3F74" w:rsidRDefault="000C040D" w:rsidP="00DC3F74">
    <w:pPr>
      <w:pStyle w:val="Footer"/>
      <w:ind w:left="1701"/>
    </w:pPr>
    <w:r>
      <w:t>01/07/2026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0512" w14:textId="65ACA1F9" w:rsidR="000E3B9B" w:rsidRDefault="00FA402D" w:rsidP="00DC3F74">
    <w:pPr>
      <w:pStyle w:val="Footer"/>
      <w:ind w:left="1701"/>
      <w:rPr>
        <w:noProof/>
      </w:rPr>
    </w:pPr>
    <w:r w:rsidRPr="005C5A7E">
      <w:t>Appl</w:t>
    </w:r>
    <w:r>
      <w:t xml:space="preserve">ication for General Local Laws Permit </w:t>
    </w:r>
    <w:r w:rsidR="000E3B9B">
      <w:t xml:space="preserve">| Page </w:t>
    </w:r>
    <w:r w:rsidR="000E3B9B">
      <w:fldChar w:fldCharType="begin"/>
    </w:r>
    <w:r w:rsidR="000E3B9B">
      <w:instrText xml:space="preserve"> PAGE   \* MERGEFORMAT </w:instrText>
    </w:r>
    <w:r w:rsidR="000E3B9B">
      <w:fldChar w:fldCharType="separate"/>
    </w:r>
    <w:r w:rsidR="000E3B9B">
      <w:t>2</w:t>
    </w:r>
    <w:r w:rsidR="000E3B9B">
      <w:rPr>
        <w:noProof/>
      </w:rPr>
      <w:fldChar w:fldCharType="end"/>
    </w:r>
  </w:p>
  <w:p w14:paraId="76546518" w14:textId="77777777" w:rsidR="000E3B9B" w:rsidRDefault="000E3B9B" w:rsidP="00DC3F74">
    <w:pPr>
      <w:pStyle w:val="Footer"/>
      <w:ind w:left="1701"/>
      <w:rPr>
        <w:noProof/>
      </w:rPr>
    </w:pPr>
    <w:r>
      <w:rPr>
        <w:noProof/>
      </w:rPr>
      <w:t>Version: 1</w:t>
    </w:r>
  </w:p>
  <w:p w14:paraId="1EB736BE" w14:textId="79D92508" w:rsidR="000E3B9B" w:rsidRDefault="005D4FF4" w:rsidP="00DC3F74">
    <w:pPr>
      <w:pStyle w:val="Footer"/>
      <w:ind w:left="1701"/>
    </w:pPr>
    <w:r>
      <w:t>05/09</w:t>
    </w:r>
    <w:r w:rsidR="00851E4F">
      <w:t>/202</w:t>
    </w:r>
    <w:r w:rsidR="000C040D">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067AC" w14:textId="77777777" w:rsidR="00DD0D74" w:rsidRDefault="00DD0D74" w:rsidP="00D5744F">
      <w:pPr>
        <w:spacing w:after="0"/>
      </w:pPr>
      <w:r>
        <w:separator/>
      </w:r>
    </w:p>
  </w:footnote>
  <w:footnote w:type="continuationSeparator" w:id="0">
    <w:p w14:paraId="239D4B3B" w14:textId="77777777" w:rsidR="00DD0D74" w:rsidRDefault="00DD0D74" w:rsidP="00D574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86B3" w14:textId="77777777" w:rsidR="004A7712" w:rsidRDefault="00AC5F86" w:rsidP="003D72CE">
    <w:pPr>
      <w:pStyle w:val="Header"/>
      <w:jc w:val="right"/>
    </w:pPr>
    <w:r>
      <w:rPr>
        <w:noProof/>
      </w:rPr>
      <w:drawing>
        <wp:anchor distT="0" distB="0" distL="114300" distR="114300" simplePos="0" relativeHeight="251658240" behindDoc="1" locked="0" layoutInCell="1" allowOverlap="1" wp14:anchorId="05B63071" wp14:editId="396D1380">
          <wp:simplePos x="0" y="0"/>
          <wp:positionH relativeFrom="page">
            <wp:align>left</wp:align>
          </wp:positionH>
          <wp:positionV relativeFrom="paragraph">
            <wp:posOffset>-443973</wp:posOffset>
          </wp:positionV>
          <wp:extent cx="7541231" cy="10667145"/>
          <wp:effectExtent l="0" t="0" r="3175" b="0"/>
          <wp:wrapNone/>
          <wp:docPr id="1421686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9494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B920" w14:textId="77777777" w:rsidR="0069494C" w:rsidRDefault="0069494C">
    <w:pPr>
      <w:pStyle w:val="Header"/>
    </w:pPr>
    <w:r>
      <w:rPr>
        <w:noProof/>
        <w:color w:val="FFFFFF" w:themeColor="background1"/>
      </w:rPr>
      <w:drawing>
        <wp:anchor distT="0" distB="0" distL="114300" distR="114300" simplePos="0" relativeHeight="251656192" behindDoc="1" locked="0" layoutInCell="1" allowOverlap="1" wp14:anchorId="2891F509" wp14:editId="02722474">
          <wp:simplePos x="0" y="0"/>
          <wp:positionH relativeFrom="page">
            <wp:align>right</wp:align>
          </wp:positionH>
          <wp:positionV relativeFrom="paragraph">
            <wp:posOffset>-441325</wp:posOffset>
          </wp:positionV>
          <wp:extent cx="7550613" cy="10680970"/>
          <wp:effectExtent l="0" t="0" r="0" b="0"/>
          <wp:wrapNone/>
          <wp:docPr id="1146013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78CA" w14:textId="77777777" w:rsidR="000E3B9B" w:rsidRDefault="000E3B9B" w:rsidP="003D72CE">
    <w:pPr>
      <w:pStyle w:val="Header"/>
      <w:jc w:val="right"/>
    </w:pPr>
    <w:r>
      <w:rPr>
        <w:noProof/>
      </w:rPr>
      <w:drawing>
        <wp:anchor distT="0" distB="0" distL="114300" distR="114300" simplePos="0" relativeHeight="251664384" behindDoc="1" locked="0" layoutInCell="1" allowOverlap="1" wp14:anchorId="28B04DDA" wp14:editId="0EA77798">
          <wp:simplePos x="0" y="0"/>
          <wp:positionH relativeFrom="page">
            <wp:align>left</wp:align>
          </wp:positionH>
          <wp:positionV relativeFrom="paragraph">
            <wp:posOffset>-443973</wp:posOffset>
          </wp:positionV>
          <wp:extent cx="7541231" cy="10667145"/>
          <wp:effectExtent l="0" t="0" r="3175" b="0"/>
          <wp:wrapNone/>
          <wp:docPr id="443272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CF08" w14:textId="77777777" w:rsidR="000E3B9B" w:rsidRDefault="000E3B9B">
    <w:pPr>
      <w:pStyle w:val="Header"/>
    </w:pPr>
    <w:r>
      <w:rPr>
        <w:noProof/>
        <w:color w:val="FFFFFF" w:themeColor="background1"/>
      </w:rPr>
      <w:drawing>
        <wp:anchor distT="0" distB="0" distL="114300" distR="114300" simplePos="0" relativeHeight="251663360" behindDoc="1" locked="0" layoutInCell="1" allowOverlap="1" wp14:anchorId="49A3BC10" wp14:editId="29729458">
          <wp:simplePos x="0" y="0"/>
          <wp:positionH relativeFrom="page">
            <wp:align>right</wp:align>
          </wp:positionH>
          <wp:positionV relativeFrom="paragraph">
            <wp:posOffset>-441325</wp:posOffset>
          </wp:positionV>
          <wp:extent cx="7550613" cy="10680970"/>
          <wp:effectExtent l="0" t="0" r="0" b="0"/>
          <wp:wrapNone/>
          <wp:docPr id="386448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AC2"/>
    <w:multiLevelType w:val="multilevel"/>
    <w:tmpl w:val="9CBA1E4A"/>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EC26C4"/>
    <w:multiLevelType w:val="hybridMultilevel"/>
    <w:tmpl w:val="C84E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3A7FCF"/>
    <w:multiLevelType w:val="multilevel"/>
    <w:tmpl w:val="3D4C19B0"/>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1542EAB"/>
    <w:multiLevelType w:val="multilevel"/>
    <w:tmpl w:val="ADFAF66A"/>
    <w:lvl w:ilvl="0">
      <w:start w:val="1"/>
      <w:numFmt w:val="lowerLetter"/>
      <w:pStyle w:val="Letter01"/>
      <w:lvlText w:val="%1."/>
      <w:lvlJc w:val="left"/>
      <w:pPr>
        <w:ind w:left="284" w:hanging="284"/>
      </w:pPr>
      <w:rPr>
        <w:rFonts w:hint="default"/>
      </w:rPr>
    </w:lvl>
    <w:lvl w:ilvl="1">
      <w:start w:val="1"/>
      <w:numFmt w:val="lowerRoman"/>
      <w:pStyle w:val="Letter02"/>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063356A"/>
    <w:multiLevelType w:val="multilevel"/>
    <w:tmpl w:val="9184F9A2"/>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CC0747D"/>
    <w:multiLevelType w:val="hybridMultilevel"/>
    <w:tmpl w:val="9E966F0E"/>
    <w:lvl w:ilvl="0" w:tplc="05443CB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F951073"/>
    <w:multiLevelType w:val="hybridMultilevel"/>
    <w:tmpl w:val="78F6DD66"/>
    <w:lvl w:ilvl="0" w:tplc="98E07222">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7" w15:restartNumberingAfterBreak="0">
    <w:nsid w:val="64055764"/>
    <w:multiLevelType w:val="hybridMultilevel"/>
    <w:tmpl w:val="BC1CF2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6A17D3B"/>
    <w:multiLevelType w:val="hybridMultilevel"/>
    <w:tmpl w:val="28A0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B723425"/>
    <w:multiLevelType w:val="multilevel"/>
    <w:tmpl w:val="29F28874"/>
    <w:lvl w:ilvl="0">
      <w:start w:val="1"/>
      <w:numFmt w:val="decimal"/>
      <w:pStyle w:val="Number01"/>
      <w:lvlText w:val="%1."/>
      <w:lvlJc w:val="left"/>
      <w:pPr>
        <w:ind w:left="284" w:hanging="284"/>
      </w:pPr>
      <w:rPr>
        <w:rFonts w:hint="default"/>
      </w:rPr>
    </w:lvl>
    <w:lvl w:ilvl="1">
      <w:start w:val="1"/>
      <w:numFmt w:val="decimal"/>
      <w:pStyle w:val="Number02"/>
      <w:lvlText w:val="%1.%2"/>
      <w:lvlJc w:val="left"/>
      <w:pPr>
        <w:ind w:left="851" w:hanging="567"/>
      </w:pPr>
      <w:rPr>
        <w:rFonts w:hint="default"/>
      </w:rPr>
    </w:lvl>
    <w:lvl w:ilvl="2">
      <w:start w:val="1"/>
      <w:numFmt w:val="decimal"/>
      <w:pStyle w:val="Number03"/>
      <w:lvlText w:val="%1.%2.%3"/>
      <w:lvlJc w:val="left"/>
      <w:pPr>
        <w:ind w:left="1701" w:hanging="85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13E3118"/>
    <w:multiLevelType w:val="multilevel"/>
    <w:tmpl w:val="E13A21A4"/>
    <w:lvl w:ilvl="0">
      <w:start w:val="1"/>
      <w:numFmt w:val="bullet"/>
      <w:pStyle w:val="Bullet01"/>
      <w:lvlText w:val=""/>
      <w:lvlJc w:val="left"/>
      <w:pPr>
        <w:ind w:left="284" w:hanging="284"/>
      </w:pPr>
      <w:rPr>
        <w:rFonts w:ascii="Symbol" w:hAnsi="Symbol" w:hint="default"/>
        <w:color w:val="auto"/>
      </w:rPr>
    </w:lvl>
    <w:lvl w:ilvl="1">
      <w:start w:val="1"/>
      <w:numFmt w:val="bullet"/>
      <w:pStyle w:val="Bullet02"/>
      <w:lvlText w:val="◦"/>
      <w:lvlJc w:val="left"/>
      <w:pPr>
        <w:ind w:left="567" w:hanging="283"/>
      </w:pPr>
      <w:rPr>
        <w:rFonts w:ascii="Arial" w:hAnsi="Arial" w:hint="default"/>
        <w:color w:val="auto"/>
      </w:rPr>
    </w:lvl>
    <w:lvl w:ilvl="2">
      <w:start w:val="1"/>
      <w:numFmt w:val="bullet"/>
      <w:pStyle w:val="Bullet03"/>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4179493">
    <w:abstractNumId w:val="10"/>
  </w:num>
  <w:num w:numId="2" w16cid:durableId="953906746">
    <w:abstractNumId w:val="9"/>
  </w:num>
  <w:num w:numId="3" w16cid:durableId="1131554542">
    <w:abstractNumId w:val="3"/>
  </w:num>
  <w:num w:numId="4" w16cid:durableId="1227490467">
    <w:abstractNumId w:val="9"/>
  </w:num>
  <w:num w:numId="5" w16cid:durableId="335575441">
    <w:abstractNumId w:val="9"/>
  </w:num>
  <w:num w:numId="6" w16cid:durableId="5446237">
    <w:abstractNumId w:val="9"/>
  </w:num>
  <w:num w:numId="7" w16cid:durableId="219825342">
    <w:abstractNumId w:val="3"/>
  </w:num>
  <w:num w:numId="8" w16cid:durableId="1687633593">
    <w:abstractNumId w:val="3"/>
  </w:num>
  <w:num w:numId="9" w16cid:durableId="185405731">
    <w:abstractNumId w:val="10"/>
  </w:num>
  <w:num w:numId="10" w16cid:durableId="360667104">
    <w:abstractNumId w:val="10"/>
  </w:num>
  <w:num w:numId="11" w16cid:durableId="1921475300">
    <w:abstractNumId w:val="10"/>
  </w:num>
  <w:num w:numId="12" w16cid:durableId="1608192548">
    <w:abstractNumId w:val="10"/>
  </w:num>
  <w:num w:numId="13" w16cid:durableId="797143419">
    <w:abstractNumId w:val="10"/>
  </w:num>
  <w:num w:numId="14" w16cid:durableId="1469082837">
    <w:abstractNumId w:val="10"/>
  </w:num>
  <w:num w:numId="15" w16cid:durableId="2124379869">
    <w:abstractNumId w:val="9"/>
  </w:num>
  <w:num w:numId="16" w16cid:durableId="1295597246">
    <w:abstractNumId w:val="9"/>
  </w:num>
  <w:num w:numId="17" w16cid:durableId="1125195171">
    <w:abstractNumId w:val="9"/>
  </w:num>
  <w:num w:numId="18" w16cid:durableId="759331223">
    <w:abstractNumId w:val="3"/>
  </w:num>
  <w:num w:numId="19" w16cid:durableId="1037050323">
    <w:abstractNumId w:val="3"/>
  </w:num>
  <w:num w:numId="20" w16cid:durableId="752167944">
    <w:abstractNumId w:val="8"/>
  </w:num>
  <w:num w:numId="21" w16cid:durableId="967927736">
    <w:abstractNumId w:val="5"/>
  </w:num>
  <w:num w:numId="22" w16cid:durableId="1708482291">
    <w:abstractNumId w:val="7"/>
  </w:num>
  <w:num w:numId="23" w16cid:durableId="37827098">
    <w:abstractNumId w:val="6"/>
  </w:num>
  <w:num w:numId="24" w16cid:durableId="1526140052">
    <w:abstractNumId w:val="0"/>
  </w:num>
  <w:num w:numId="25" w16cid:durableId="1600478686">
    <w:abstractNumId w:val="4"/>
  </w:num>
  <w:num w:numId="26" w16cid:durableId="1867404083">
    <w:abstractNumId w:val="2"/>
  </w:num>
  <w:num w:numId="27" w16cid:durableId="230964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0A"/>
    <w:rsid w:val="0000586C"/>
    <w:rsid w:val="00010EF2"/>
    <w:rsid w:val="00021342"/>
    <w:rsid w:val="0007081C"/>
    <w:rsid w:val="00074246"/>
    <w:rsid w:val="00075914"/>
    <w:rsid w:val="00075ECB"/>
    <w:rsid w:val="000978EE"/>
    <w:rsid w:val="000A3294"/>
    <w:rsid w:val="000B5325"/>
    <w:rsid w:val="000B7115"/>
    <w:rsid w:val="000C040D"/>
    <w:rsid w:val="000C6662"/>
    <w:rsid w:val="000D38C5"/>
    <w:rsid w:val="000D4C2D"/>
    <w:rsid w:val="000E376C"/>
    <w:rsid w:val="000E3B9B"/>
    <w:rsid w:val="000F3729"/>
    <w:rsid w:val="000F7175"/>
    <w:rsid w:val="000F79E4"/>
    <w:rsid w:val="00103C01"/>
    <w:rsid w:val="00111924"/>
    <w:rsid w:val="001233C2"/>
    <w:rsid w:val="00127455"/>
    <w:rsid w:val="00130A24"/>
    <w:rsid w:val="00141877"/>
    <w:rsid w:val="00144AFF"/>
    <w:rsid w:val="00144E8B"/>
    <w:rsid w:val="00152E78"/>
    <w:rsid w:val="00155D2E"/>
    <w:rsid w:val="00156618"/>
    <w:rsid w:val="00185DF8"/>
    <w:rsid w:val="001902E7"/>
    <w:rsid w:val="00193AE8"/>
    <w:rsid w:val="001A0B63"/>
    <w:rsid w:val="001A1B4E"/>
    <w:rsid w:val="001C1E9A"/>
    <w:rsid w:val="001C1FEC"/>
    <w:rsid w:val="001C608E"/>
    <w:rsid w:val="001D599D"/>
    <w:rsid w:val="001F0B32"/>
    <w:rsid w:val="00201E77"/>
    <w:rsid w:val="002246ED"/>
    <w:rsid w:val="00224D7E"/>
    <w:rsid w:val="002339EB"/>
    <w:rsid w:val="00252E92"/>
    <w:rsid w:val="002749AF"/>
    <w:rsid w:val="002819B3"/>
    <w:rsid w:val="00285D20"/>
    <w:rsid w:val="002A34AB"/>
    <w:rsid w:val="002B1A81"/>
    <w:rsid w:val="002B39BC"/>
    <w:rsid w:val="002B6688"/>
    <w:rsid w:val="002C09CD"/>
    <w:rsid w:val="002C2818"/>
    <w:rsid w:val="002C3E4F"/>
    <w:rsid w:val="002C56BB"/>
    <w:rsid w:val="002D1C19"/>
    <w:rsid w:val="002D421C"/>
    <w:rsid w:val="002D7FC7"/>
    <w:rsid w:val="002E0546"/>
    <w:rsid w:val="003024B9"/>
    <w:rsid w:val="00302C47"/>
    <w:rsid w:val="00321ACF"/>
    <w:rsid w:val="003415B4"/>
    <w:rsid w:val="00364D97"/>
    <w:rsid w:val="00371076"/>
    <w:rsid w:val="003750EC"/>
    <w:rsid w:val="0037700F"/>
    <w:rsid w:val="003A2339"/>
    <w:rsid w:val="003C0CE6"/>
    <w:rsid w:val="003C3F53"/>
    <w:rsid w:val="003D2AE3"/>
    <w:rsid w:val="003D71BC"/>
    <w:rsid w:val="003D72CE"/>
    <w:rsid w:val="003E5CFB"/>
    <w:rsid w:val="003F0C4C"/>
    <w:rsid w:val="00401379"/>
    <w:rsid w:val="00411E24"/>
    <w:rsid w:val="00417505"/>
    <w:rsid w:val="0042262C"/>
    <w:rsid w:val="0044046F"/>
    <w:rsid w:val="00481AB8"/>
    <w:rsid w:val="00482C8E"/>
    <w:rsid w:val="004A7712"/>
    <w:rsid w:val="004B54A0"/>
    <w:rsid w:val="004C10F1"/>
    <w:rsid w:val="004C2F2A"/>
    <w:rsid w:val="004D100E"/>
    <w:rsid w:val="004E674B"/>
    <w:rsid w:val="00503098"/>
    <w:rsid w:val="005165B5"/>
    <w:rsid w:val="00531288"/>
    <w:rsid w:val="005475A5"/>
    <w:rsid w:val="00562F4B"/>
    <w:rsid w:val="0057525F"/>
    <w:rsid w:val="00576F32"/>
    <w:rsid w:val="005854D1"/>
    <w:rsid w:val="005866DE"/>
    <w:rsid w:val="0058774A"/>
    <w:rsid w:val="005B1565"/>
    <w:rsid w:val="005B6148"/>
    <w:rsid w:val="005C4DCC"/>
    <w:rsid w:val="005C5A7E"/>
    <w:rsid w:val="005D110E"/>
    <w:rsid w:val="005D4FF4"/>
    <w:rsid w:val="005D7A7F"/>
    <w:rsid w:val="005F64C6"/>
    <w:rsid w:val="006061A7"/>
    <w:rsid w:val="006071FA"/>
    <w:rsid w:val="00612DD9"/>
    <w:rsid w:val="00616733"/>
    <w:rsid w:val="00630100"/>
    <w:rsid w:val="006333D4"/>
    <w:rsid w:val="00644882"/>
    <w:rsid w:val="00651FFB"/>
    <w:rsid w:val="006619DF"/>
    <w:rsid w:val="006630A0"/>
    <w:rsid w:val="006650FE"/>
    <w:rsid w:val="00666826"/>
    <w:rsid w:val="00675817"/>
    <w:rsid w:val="00682ED5"/>
    <w:rsid w:val="00686EBC"/>
    <w:rsid w:val="0069494C"/>
    <w:rsid w:val="006B3B43"/>
    <w:rsid w:val="006B3F3B"/>
    <w:rsid w:val="006B418C"/>
    <w:rsid w:val="006B7CD7"/>
    <w:rsid w:val="006C4908"/>
    <w:rsid w:val="006C7C38"/>
    <w:rsid w:val="006C7FF9"/>
    <w:rsid w:val="006D02F5"/>
    <w:rsid w:val="006D3888"/>
    <w:rsid w:val="006E2F4A"/>
    <w:rsid w:val="006E368E"/>
    <w:rsid w:val="006F44E6"/>
    <w:rsid w:val="006F7CA1"/>
    <w:rsid w:val="007036B1"/>
    <w:rsid w:val="00705D15"/>
    <w:rsid w:val="00705DB6"/>
    <w:rsid w:val="00710337"/>
    <w:rsid w:val="007114D0"/>
    <w:rsid w:val="00712DB6"/>
    <w:rsid w:val="00721BC4"/>
    <w:rsid w:val="007304A6"/>
    <w:rsid w:val="00767D28"/>
    <w:rsid w:val="00773DF2"/>
    <w:rsid w:val="00777A28"/>
    <w:rsid w:val="007841CE"/>
    <w:rsid w:val="007A6AEE"/>
    <w:rsid w:val="007B1753"/>
    <w:rsid w:val="007B7BB0"/>
    <w:rsid w:val="007E2CFB"/>
    <w:rsid w:val="007E6982"/>
    <w:rsid w:val="007F5853"/>
    <w:rsid w:val="00801DE9"/>
    <w:rsid w:val="00802B57"/>
    <w:rsid w:val="00803F18"/>
    <w:rsid w:val="00835DC8"/>
    <w:rsid w:val="0083632F"/>
    <w:rsid w:val="00850248"/>
    <w:rsid w:val="00851E4F"/>
    <w:rsid w:val="00852160"/>
    <w:rsid w:val="00860E8F"/>
    <w:rsid w:val="008712F4"/>
    <w:rsid w:val="00877E2C"/>
    <w:rsid w:val="00877E46"/>
    <w:rsid w:val="0088149F"/>
    <w:rsid w:val="0088330A"/>
    <w:rsid w:val="00891CFA"/>
    <w:rsid w:val="008A4F00"/>
    <w:rsid w:val="008C411A"/>
    <w:rsid w:val="008C7F1C"/>
    <w:rsid w:val="008D41EE"/>
    <w:rsid w:val="00901BF1"/>
    <w:rsid w:val="009227BA"/>
    <w:rsid w:val="00923E09"/>
    <w:rsid w:val="00924984"/>
    <w:rsid w:val="00935B5E"/>
    <w:rsid w:val="00940DC6"/>
    <w:rsid w:val="009577FA"/>
    <w:rsid w:val="00976061"/>
    <w:rsid w:val="009A4593"/>
    <w:rsid w:val="009A54E8"/>
    <w:rsid w:val="009A5667"/>
    <w:rsid w:val="009B05C0"/>
    <w:rsid w:val="009B2973"/>
    <w:rsid w:val="009B42E3"/>
    <w:rsid w:val="009B642D"/>
    <w:rsid w:val="009B785C"/>
    <w:rsid w:val="009C153D"/>
    <w:rsid w:val="009C3B36"/>
    <w:rsid w:val="009D2625"/>
    <w:rsid w:val="00A00D5C"/>
    <w:rsid w:val="00A13BB1"/>
    <w:rsid w:val="00A30AA2"/>
    <w:rsid w:val="00A33A67"/>
    <w:rsid w:val="00A3629E"/>
    <w:rsid w:val="00A45345"/>
    <w:rsid w:val="00A5072D"/>
    <w:rsid w:val="00A56F9D"/>
    <w:rsid w:val="00A57EF8"/>
    <w:rsid w:val="00A657D7"/>
    <w:rsid w:val="00A74DA6"/>
    <w:rsid w:val="00A76D1B"/>
    <w:rsid w:val="00AA7A60"/>
    <w:rsid w:val="00AB31E9"/>
    <w:rsid w:val="00AC5F86"/>
    <w:rsid w:val="00AD1F27"/>
    <w:rsid w:val="00AD3B0B"/>
    <w:rsid w:val="00AE302E"/>
    <w:rsid w:val="00B06597"/>
    <w:rsid w:val="00B14C53"/>
    <w:rsid w:val="00B2347C"/>
    <w:rsid w:val="00B241E2"/>
    <w:rsid w:val="00B24488"/>
    <w:rsid w:val="00B2769C"/>
    <w:rsid w:val="00B32FCA"/>
    <w:rsid w:val="00B37B7D"/>
    <w:rsid w:val="00B60E59"/>
    <w:rsid w:val="00B60FE0"/>
    <w:rsid w:val="00B6782A"/>
    <w:rsid w:val="00B92754"/>
    <w:rsid w:val="00BB174C"/>
    <w:rsid w:val="00BB1D3D"/>
    <w:rsid w:val="00BB5754"/>
    <w:rsid w:val="00BB611D"/>
    <w:rsid w:val="00BB6386"/>
    <w:rsid w:val="00BC23FB"/>
    <w:rsid w:val="00BC3E2D"/>
    <w:rsid w:val="00BC3FE7"/>
    <w:rsid w:val="00BC7CBF"/>
    <w:rsid w:val="00BD4B8E"/>
    <w:rsid w:val="00BE444B"/>
    <w:rsid w:val="00BE7E31"/>
    <w:rsid w:val="00BF1C41"/>
    <w:rsid w:val="00C0302E"/>
    <w:rsid w:val="00C139D6"/>
    <w:rsid w:val="00C17AFF"/>
    <w:rsid w:val="00C258B0"/>
    <w:rsid w:val="00C31384"/>
    <w:rsid w:val="00C4292A"/>
    <w:rsid w:val="00C52665"/>
    <w:rsid w:val="00C52C39"/>
    <w:rsid w:val="00C54F7B"/>
    <w:rsid w:val="00C62734"/>
    <w:rsid w:val="00C63DE0"/>
    <w:rsid w:val="00C677E0"/>
    <w:rsid w:val="00C81D92"/>
    <w:rsid w:val="00C91F99"/>
    <w:rsid w:val="00CA2C52"/>
    <w:rsid w:val="00CB2074"/>
    <w:rsid w:val="00CC2EA6"/>
    <w:rsid w:val="00CC4F57"/>
    <w:rsid w:val="00CE4EA2"/>
    <w:rsid w:val="00CF0FC0"/>
    <w:rsid w:val="00CF3A63"/>
    <w:rsid w:val="00CF5D5E"/>
    <w:rsid w:val="00CF7F67"/>
    <w:rsid w:val="00D0316E"/>
    <w:rsid w:val="00D319F8"/>
    <w:rsid w:val="00D31C67"/>
    <w:rsid w:val="00D37845"/>
    <w:rsid w:val="00D4214E"/>
    <w:rsid w:val="00D43EDF"/>
    <w:rsid w:val="00D45755"/>
    <w:rsid w:val="00D513E4"/>
    <w:rsid w:val="00D52705"/>
    <w:rsid w:val="00D5744F"/>
    <w:rsid w:val="00D67F3D"/>
    <w:rsid w:val="00D75B20"/>
    <w:rsid w:val="00D900F7"/>
    <w:rsid w:val="00D937BE"/>
    <w:rsid w:val="00DB3385"/>
    <w:rsid w:val="00DC068D"/>
    <w:rsid w:val="00DC3F74"/>
    <w:rsid w:val="00DD0D74"/>
    <w:rsid w:val="00DD68CE"/>
    <w:rsid w:val="00DD77B8"/>
    <w:rsid w:val="00DD78A6"/>
    <w:rsid w:val="00DE1668"/>
    <w:rsid w:val="00DE7376"/>
    <w:rsid w:val="00DF50EE"/>
    <w:rsid w:val="00E01A8B"/>
    <w:rsid w:val="00E20F7A"/>
    <w:rsid w:val="00E32A0B"/>
    <w:rsid w:val="00E40776"/>
    <w:rsid w:val="00E41A0E"/>
    <w:rsid w:val="00E55EF2"/>
    <w:rsid w:val="00E66A65"/>
    <w:rsid w:val="00E738F8"/>
    <w:rsid w:val="00E85CDC"/>
    <w:rsid w:val="00EC2CE0"/>
    <w:rsid w:val="00ED23FB"/>
    <w:rsid w:val="00EF616C"/>
    <w:rsid w:val="00F12B19"/>
    <w:rsid w:val="00F2105C"/>
    <w:rsid w:val="00F247A7"/>
    <w:rsid w:val="00F267CB"/>
    <w:rsid w:val="00F30007"/>
    <w:rsid w:val="00F5342D"/>
    <w:rsid w:val="00F5576E"/>
    <w:rsid w:val="00F61F67"/>
    <w:rsid w:val="00F647D6"/>
    <w:rsid w:val="00F70266"/>
    <w:rsid w:val="00F965AA"/>
    <w:rsid w:val="00FA0CE9"/>
    <w:rsid w:val="00FA402D"/>
    <w:rsid w:val="00FA59A3"/>
    <w:rsid w:val="00FB14F7"/>
    <w:rsid w:val="00FB1577"/>
    <w:rsid w:val="00FB5B3F"/>
    <w:rsid w:val="00FB6F5B"/>
    <w:rsid w:val="00FC17A2"/>
    <w:rsid w:val="00FD34C3"/>
    <w:rsid w:val="00FD5CF6"/>
    <w:rsid w:val="00FD691D"/>
    <w:rsid w:val="00FE0F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CE4BCD9"/>
  <w15:chartTrackingRefBased/>
  <w15:docId w15:val="{1312010F-7503-4EF9-89FE-AAD52B02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13BB1"/>
    <w:pPr>
      <w:spacing w:after="100" w:line="240" w:lineRule="auto"/>
    </w:pPr>
    <w:rPr>
      <w:rFonts w:ascii="Arial" w:hAnsi="Arial"/>
      <w:sz w:val="20"/>
    </w:rPr>
  </w:style>
  <w:style w:type="paragraph" w:styleId="Heading1">
    <w:name w:val="heading 1"/>
    <w:aliases w:val="Heading 01"/>
    <w:basedOn w:val="Normal"/>
    <w:next w:val="Normal"/>
    <w:link w:val="Heading1Char"/>
    <w:autoRedefine/>
    <w:uiPriority w:val="1"/>
    <w:qFormat/>
    <w:rsid w:val="00924984"/>
    <w:pPr>
      <w:keepNext/>
      <w:keepLines/>
      <w:spacing w:before="200"/>
      <w:outlineLvl w:val="0"/>
    </w:pPr>
    <w:rPr>
      <w:rFonts w:eastAsiaTheme="majorEastAsia" w:cstheme="majorBidi"/>
      <w:color w:val="EF413D" w:themeColor="accent3"/>
      <w:sz w:val="32"/>
      <w:szCs w:val="32"/>
    </w:rPr>
  </w:style>
  <w:style w:type="paragraph" w:styleId="Heading2">
    <w:name w:val="heading 2"/>
    <w:aliases w:val="Heading 02"/>
    <w:basedOn w:val="Normal"/>
    <w:next w:val="Normal"/>
    <w:link w:val="Heading2Char"/>
    <w:autoRedefine/>
    <w:uiPriority w:val="1"/>
    <w:qFormat/>
    <w:rsid w:val="00A13BB1"/>
    <w:pPr>
      <w:keepNext/>
      <w:keepLines/>
      <w:spacing w:before="80" w:after="40"/>
      <w:outlineLvl w:val="1"/>
    </w:pPr>
    <w:rPr>
      <w:rFonts w:eastAsiaTheme="majorEastAsia" w:cstheme="majorBidi"/>
      <w:b/>
      <w:color w:val="5C072E"/>
      <w:sz w:val="26"/>
      <w:szCs w:val="26"/>
    </w:rPr>
  </w:style>
  <w:style w:type="paragraph" w:styleId="Heading3">
    <w:name w:val="heading 3"/>
    <w:aliases w:val="Heading 03"/>
    <w:basedOn w:val="Normal"/>
    <w:next w:val="Normal"/>
    <w:link w:val="Heading3Char"/>
    <w:uiPriority w:val="1"/>
    <w:qFormat/>
    <w:rsid w:val="00A13BB1"/>
    <w:pPr>
      <w:keepNext/>
      <w:keepLines/>
      <w:spacing w:before="40" w:after="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semiHidden/>
    <w:qFormat/>
    <w:rsid w:val="00F61F67"/>
    <w:pPr>
      <w:ind w:left="720"/>
      <w:contextualSpacing/>
    </w:pPr>
  </w:style>
  <w:style w:type="paragraph" w:customStyle="1" w:styleId="Bullet01">
    <w:name w:val="Bullet 01"/>
    <w:basedOn w:val="ListParagraph"/>
    <w:link w:val="Bullet01Char"/>
    <w:autoRedefine/>
    <w:uiPriority w:val="3"/>
    <w:qFormat/>
    <w:rsid w:val="00F61F67"/>
    <w:pPr>
      <w:numPr>
        <w:numId w:val="14"/>
      </w:numPr>
      <w:contextualSpacing w:val="0"/>
    </w:pPr>
  </w:style>
  <w:style w:type="character" w:customStyle="1" w:styleId="ListParagraphChar">
    <w:name w:val="List Paragraph Char"/>
    <w:basedOn w:val="DefaultParagraphFont"/>
    <w:link w:val="ListParagraph"/>
    <w:uiPriority w:val="34"/>
    <w:semiHidden/>
    <w:rsid w:val="00F61F67"/>
    <w:rPr>
      <w:rFonts w:ascii="Arial" w:hAnsi="Arial"/>
    </w:rPr>
  </w:style>
  <w:style w:type="character" w:customStyle="1" w:styleId="Bullet01Char">
    <w:name w:val="Bullet 01 Char"/>
    <w:basedOn w:val="ListParagraphChar"/>
    <w:link w:val="Bullet01"/>
    <w:uiPriority w:val="3"/>
    <w:rsid w:val="00F61F67"/>
    <w:rPr>
      <w:rFonts w:ascii="Arial" w:hAnsi="Arial"/>
    </w:rPr>
  </w:style>
  <w:style w:type="paragraph" w:customStyle="1" w:styleId="Bullet02">
    <w:name w:val="Bullet 02"/>
    <w:basedOn w:val="Bullet01"/>
    <w:link w:val="Bullet02Char"/>
    <w:autoRedefine/>
    <w:uiPriority w:val="3"/>
    <w:qFormat/>
    <w:rsid w:val="00F61F67"/>
    <w:pPr>
      <w:numPr>
        <w:ilvl w:val="1"/>
      </w:numPr>
    </w:pPr>
  </w:style>
  <w:style w:type="character" w:customStyle="1" w:styleId="Bullet02Char">
    <w:name w:val="Bullet 02 Char"/>
    <w:basedOn w:val="Bullet01Char"/>
    <w:link w:val="Bullet02"/>
    <w:uiPriority w:val="3"/>
    <w:rsid w:val="00F61F67"/>
    <w:rPr>
      <w:rFonts w:ascii="Arial" w:hAnsi="Arial"/>
    </w:rPr>
  </w:style>
  <w:style w:type="paragraph" w:customStyle="1" w:styleId="Bullet03">
    <w:name w:val="Bullet 03"/>
    <w:basedOn w:val="Bullet02"/>
    <w:link w:val="Bullet03Char"/>
    <w:uiPriority w:val="3"/>
    <w:qFormat/>
    <w:rsid w:val="00F61F67"/>
    <w:pPr>
      <w:numPr>
        <w:ilvl w:val="2"/>
      </w:numPr>
    </w:pPr>
  </w:style>
  <w:style w:type="character" w:customStyle="1" w:styleId="Bullet03Char">
    <w:name w:val="Bullet 03 Char"/>
    <w:basedOn w:val="Bullet02Char"/>
    <w:link w:val="Bullet03"/>
    <w:uiPriority w:val="3"/>
    <w:rsid w:val="00F61F67"/>
    <w:rPr>
      <w:rFonts w:ascii="Arial" w:hAnsi="Arial"/>
    </w:rPr>
  </w:style>
  <w:style w:type="paragraph" w:styleId="NoSpacing">
    <w:name w:val="No Spacing"/>
    <w:link w:val="NoSpacingChar"/>
    <w:uiPriority w:val="1"/>
    <w:qFormat/>
    <w:rsid w:val="00F61F67"/>
    <w:pPr>
      <w:spacing w:after="0" w:line="240" w:lineRule="auto"/>
    </w:pPr>
    <w:rPr>
      <w:rFonts w:ascii="Arial" w:hAnsi="Arial"/>
    </w:rPr>
  </w:style>
  <w:style w:type="paragraph" w:styleId="Title">
    <w:name w:val="Title"/>
    <w:basedOn w:val="Normal"/>
    <w:next w:val="Normal"/>
    <w:link w:val="TitleChar"/>
    <w:autoRedefine/>
    <w:qFormat/>
    <w:rsid w:val="00AE302E"/>
    <w:pPr>
      <w:spacing w:after="160"/>
      <w:contextualSpacing/>
    </w:pPr>
    <w:rPr>
      <w:rFonts w:eastAsiaTheme="majorEastAsia" w:cstheme="majorBidi"/>
      <w:color w:val="5C072E" w:themeColor="text2"/>
      <w:spacing w:val="-10"/>
      <w:kern w:val="28"/>
      <w:sz w:val="48"/>
      <w:szCs w:val="56"/>
    </w:rPr>
  </w:style>
  <w:style w:type="character" w:customStyle="1" w:styleId="TitleChar">
    <w:name w:val="Title Char"/>
    <w:basedOn w:val="DefaultParagraphFont"/>
    <w:link w:val="Title"/>
    <w:rsid w:val="00AE302E"/>
    <w:rPr>
      <w:rFonts w:ascii="Arial" w:eastAsiaTheme="majorEastAsia" w:hAnsi="Arial" w:cstheme="majorBidi"/>
      <w:color w:val="5C072E" w:themeColor="text2"/>
      <w:spacing w:val="-10"/>
      <w:kern w:val="28"/>
      <w:sz w:val="48"/>
      <w:szCs w:val="56"/>
    </w:rPr>
  </w:style>
  <w:style w:type="character" w:customStyle="1" w:styleId="Heading1Char">
    <w:name w:val="Heading 1 Char"/>
    <w:aliases w:val="Heading 01 Char"/>
    <w:basedOn w:val="DefaultParagraphFont"/>
    <w:link w:val="Heading1"/>
    <w:uiPriority w:val="1"/>
    <w:rsid w:val="00924984"/>
    <w:rPr>
      <w:rFonts w:ascii="Arial" w:eastAsiaTheme="majorEastAsia" w:hAnsi="Arial" w:cstheme="majorBidi"/>
      <w:color w:val="EF413D" w:themeColor="accent3"/>
      <w:sz w:val="32"/>
      <w:szCs w:val="32"/>
    </w:rPr>
  </w:style>
  <w:style w:type="character" w:customStyle="1" w:styleId="Heading2Char">
    <w:name w:val="Heading 2 Char"/>
    <w:aliases w:val="Heading 02 Char"/>
    <w:basedOn w:val="DefaultParagraphFont"/>
    <w:link w:val="Heading2"/>
    <w:uiPriority w:val="1"/>
    <w:rsid w:val="00A13BB1"/>
    <w:rPr>
      <w:rFonts w:ascii="Arial" w:eastAsiaTheme="majorEastAsia" w:hAnsi="Arial" w:cstheme="majorBidi"/>
      <w:b/>
      <w:color w:val="5C072E"/>
      <w:sz w:val="26"/>
      <w:szCs w:val="26"/>
    </w:rPr>
  </w:style>
  <w:style w:type="character" w:customStyle="1" w:styleId="Heading3Char">
    <w:name w:val="Heading 3 Char"/>
    <w:aliases w:val="Heading 03 Char"/>
    <w:basedOn w:val="DefaultParagraphFont"/>
    <w:link w:val="Heading3"/>
    <w:uiPriority w:val="1"/>
    <w:rsid w:val="00A13BB1"/>
    <w:rPr>
      <w:rFonts w:ascii="Arial" w:eastAsiaTheme="majorEastAsia" w:hAnsi="Arial" w:cstheme="majorBidi"/>
      <w:b/>
      <w:szCs w:val="24"/>
    </w:rPr>
  </w:style>
  <w:style w:type="paragraph" w:styleId="Caption">
    <w:name w:val="caption"/>
    <w:basedOn w:val="Normal"/>
    <w:next w:val="Normal"/>
    <w:autoRedefine/>
    <w:uiPriority w:val="4"/>
    <w:qFormat/>
    <w:rsid w:val="00CC4F57"/>
    <w:pPr>
      <w:spacing w:before="48" w:after="48"/>
    </w:pPr>
    <w:rPr>
      <w:bCs/>
      <w:iCs/>
      <w:sz w:val="16"/>
      <w:szCs w:val="20"/>
    </w:rPr>
  </w:style>
  <w:style w:type="paragraph" w:customStyle="1" w:styleId="Number01">
    <w:name w:val="Number 01"/>
    <w:basedOn w:val="Bullet01"/>
    <w:link w:val="Number01Char"/>
    <w:autoRedefine/>
    <w:uiPriority w:val="3"/>
    <w:qFormat/>
    <w:rsid w:val="00F61F67"/>
    <w:pPr>
      <w:numPr>
        <w:numId w:val="17"/>
      </w:numPr>
    </w:pPr>
  </w:style>
  <w:style w:type="character" w:customStyle="1" w:styleId="Number01Char">
    <w:name w:val="Number 01 Char"/>
    <w:basedOn w:val="Bullet01Char"/>
    <w:link w:val="Number01"/>
    <w:uiPriority w:val="3"/>
    <w:rsid w:val="00F61F67"/>
    <w:rPr>
      <w:rFonts w:ascii="Arial" w:hAnsi="Arial"/>
    </w:rPr>
  </w:style>
  <w:style w:type="paragraph" w:customStyle="1" w:styleId="Number02">
    <w:name w:val="Number 02"/>
    <w:basedOn w:val="Bullet02"/>
    <w:link w:val="Number02Char"/>
    <w:uiPriority w:val="3"/>
    <w:qFormat/>
    <w:rsid w:val="00F61F67"/>
    <w:pPr>
      <w:numPr>
        <w:numId w:val="17"/>
      </w:numPr>
    </w:pPr>
  </w:style>
  <w:style w:type="character" w:customStyle="1" w:styleId="Number02Char">
    <w:name w:val="Number 02 Char"/>
    <w:basedOn w:val="Bullet02Char"/>
    <w:link w:val="Number02"/>
    <w:uiPriority w:val="3"/>
    <w:rsid w:val="00F61F67"/>
    <w:rPr>
      <w:rFonts w:ascii="Arial" w:hAnsi="Arial"/>
    </w:rPr>
  </w:style>
  <w:style w:type="paragraph" w:customStyle="1" w:styleId="Number03">
    <w:name w:val="Number 03"/>
    <w:basedOn w:val="Bullet03"/>
    <w:link w:val="Number03Char"/>
    <w:uiPriority w:val="3"/>
    <w:qFormat/>
    <w:rsid w:val="00F61F67"/>
    <w:pPr>
      <w:numPr>
        <w:numId w:val="17"/>
      </w:numPr>
    </w:pPr>
  </w:style>
  <w:style w:type="character" w:customStyle="1" w:styleId="Number03Char">
    <w:name w:val="Number 03 Char"/>
    <w:basedOn w:val="Bullet03Char"/>
    <w:link w:val="Number03"/>
    <w:uiPriority w:val="3"/>
    <w:rsid w:val="00F61F67"/>
    <w:rPr>
      <w:rFonts w:ascii="Arial" w:hAnsi="Arial"/>
    </w:rPr>
  </w:style>
  <w:style w:type="paragraph" w:styleId="Header">
    <w:name w:val="header"/>
    <w:basedOn w:val="Normal"/>
    <w:link w:val="HeaderChar"/>
    <w:uiPriority w:val="99"/>
    <w:semiHidden/>
    <w:rsid w:val="00D5744F"/>
    <w:pPr>
      <w:tabs>
        <w:tab w:val="center" w:pos="4513"/>
        <w:tab w:val="right" w:pos="9026"/>
      </w:tabs>
      <w:spacing w:after="0"/>
    </w:pPr>
  </w:style>
  <w:style w:type="character" w:customStyle="1" w:styleId="HeaderChar">
    <w:name w:val="Header Char"/>
    <w:basedOn w:val="DefaultParagraphFont"/>
    <w:link w:val="Header"/>
    <w:uiPriority w:val="99"/>
    <w:semiHidden/>
    <w:rsid w:val="00D5744F"/>
    <w:rPr>
      <w:rFonts w:ascii="Arial" w:hAnsi="Arial"/>
      <w:sz w:val="20"/>
    </w:rPr>
  </w:style>
  <w:style w:type="paragraph" w:styleId="Footer">
    <w:name w:val="footer"/>
    <w:basedOn w:val="Normal"/>
    <w:link w:val="FooterChar"/>
    <w:uiPriority w:val="99"/>
    <w:semiHidden/>
    <w:rsid w:val="00D5744F"/>
    <w:pPr>
      <w:tabs>
        <w:tab w:val="center" w:pos="4513"/>
        <w:tab w:val="right" w:pos="9026"/>
      </w:tabs>
      <w:spacing w:after="0"/>
    </w:pPr>
  </w:style>
  <w:style w:type="character" w:customStyle="1" w:styleId="FooterChar">
    <w:name w:val="Footer Char"/>
    <w:basedOn w:val="DefaultParagraphFont"/>
    <w:link w:val="Footer"/>
    <w:uiPriority w:val="99"/>
    <w:semiHidden/>
    <w:rsid w:val="00D5744F"/>
    <w:rPr>
      <w:rFonts w:ascii="Arial" w:hAnsi="Arial"/>
      <w:sz w:val="20"/>
    </w:rPr>
  </w:style>
  <w:style w:type="paragraph" w:customStyle="1" w:styleId="Letter01">
    <w:name w:val="Letter 01"/>
    <w:basedOn w:val="Bullet01"/>
    <w:link w:val="Letter01Char"/>
    <w:autoRedefine/>
    <w:uiPriority w:val="3"/>
    <w:qFormat/>
    <w:rsid w:val="00F61F67"/>
    <w:pPr>
      <w:numPr>
        <w:numId w:val="19"/>
      </w:numPr>
    </w:pPr>
  </w:style>
  <w:style w:type="character" w:customStyle="1" w:styleId="Letter01Char">
    <w:name w:val="Letter 01 Char"/>
    <w:basedOn w:val="Bullet01Char"/>
    <w:link w:val="Letter01"/>
    <w:uiPriority w:val="3"/>
    <w:rsid w:val="00F61F67"/>
    <w:rPr>
      <w:rFonts w:ascii="Arial" w:hAnsi="Arial"/>
    </w:rPr>
  </w:style>
  <w:style w:type="paragraph" w:customStyle="1" w:styleId="Letter02">
    <w:name w:val="Letter 02"/>
    <w:basedOn w:val="Bullet02"/>
    <w:link w:val="Letter02Char"/>
    <w:uiPriority w:val="3"/>
    <w:qFormat/>
    <w:rsid w:val="00F61F67"/>
    <w:pPr>
      <w:numPr>
        <w:numId w:val="19"/>
      </w:numPr>
    </w:pPr>
  </w:style>
  <w:style w:type="character" w:customStyle="1" w:styleId="Letter02Char">
    <w:name w:val="Letter 02 Char"/>
    <w:basedOn w:val="Bullet02Char"/>
    <w:link w:val="Letter02"/>
    <w:uiPriority w:val="3"/>
    <w:rsid w:val="00F61F67"/>
    <w:rPr>
      <w:rFonts w:ascii="Arial" w:hAnsi="Arial"/>
    </w:rPr>
  </w:style>
  <w:style w:type="table" w:styleId="TableGrid">
    <w:name w:val="Table Grid"/>
    <w:basedOn w:val="TableNormal"/>
    <w:uiPriority w:val="39"/>
    <w:rsid w:val="00DC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CCTableStyle">
    <w:name w:val="LCC Table Style"/>
    <w:basedOn w:val="TableNormal"/>
    <w:uiPriority w:val="99"/>
    <w:rsid w:val="00141877"/>
    <w:pPr>
      <w:spacing w:after="0" w:line="240" w:lineRule="auto"/>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cPr>
      <w:shd w:val="clear" w:color="F9EDF1" w:themeColor="accent4" w:fill="F9EDF1" w:themeFill="accent4"/>
    </w:tcPr>
    <w:tblStylePr w:type="firstRow">
      <w:pPr>
        <w:wordWrap/>
        <w:spacing w:beforeLines="20" w:before="20" w:beforeAutospacing="0" w:afterLines="20" w:after="20" w:afterAutospacing="0"/>
        <w:jc w:val="left"/>
      </w:pPr>
      <w:rPr>
        <w:rFonts w:ascii="Arial" w:hAnsi="Arial"/>
        <w:b w:val="0"/>
        <w:color w:val="FFFFFF" w:themeColor="background1"/>
        <w:sz w:val="20"/>
      </w:rPr>
      <w:tblPr/>
      <w:tcPr>
        <w:shd w:val="clear" w:color="auto" w:fill="5C072E" w:themeFill="text2"/>
      </w:tcPr>
    </w:tblStylePr>
    <w:tblStylePr w:type="firstCol">
      <w:rPr>
        <w:rFonts w:ascii="Arial" w:hAnsi="Arial"/>
        <w:sz w:val="20"/>
      </w:rPr>
      <w:tblPr/>
      <w:tcPr>
        <w:shd w:val="clear" w:color="auto" w:fill="F9EDF1" w:themeFill="accent4"/>
      </w:tcPr>
    </w:tblStylePr>
    <w:tblStylePr w:type="band1Horz">
      <w:rPr>
        <w:rFonts w:ascii="Arial" w:hAnsi="Arial"/>
        <w:sz w:val="20"/>
      </w:rPr>
      <w:tblPr/>
      <w:tcPr>
        <w:shd w:val="clear" w:color="auto" w:fill="FFFFFF" w:themeFill="background1"/>
      </w:tcPr>
    </w:tblStylePr>
    <w:tblStylePr w:type="band2Horz">
      <w:rPr>
        <w:rFonts w:ascii="Arial" w:hAnsi="Arial"/>
        <w:sz w:val="20"/>
      </w:rPr>
      <w:tblPr/>
      <w:trPr>
        <w:cantSplit w:val="0"/>
      </w:trPr>
      <w:tcPr>
        <w:shd w:val="clear" w:color="auto" w:fill="F2F2F2" w:themeFill="background1" w:themeFillShade="F2"/>
      </w:tcPr>
    </w:tblStylePr>
  </w:style>
  <w:style w:type="table" w:styleId="PlainTable3">
    <w:name w:val="Plain Table 3"/>
    <w:basedOn w:val="TableNormal"/>
    <w:uiPriority w:val="43"/>
    <w:rsid w:val="00DC06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175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2"/>
    <w:rsid w:val="00F61F67"/>
    <w:rPr>
      <w:rFonts w:ascii="Arial" w:hAnsi="Arial"/>
    </w:rPr>
  </w:style>
  <w:style w:type="character" w:styleId="UnresolvedMention">
    <w:name w:val="Unresolved Mention"/>
    <w:basedOn w:val="DefaultParagraphFont"/>
    <w:uiPriority w:val="99"/>
    <w:semiHidden/>
    <w:rsid w:val="00E738F8"/>
    <w:rPr>
      <w:color w:val="605E5C"/>
      <w:shd w:val="clear" w:color="auto" w:fill="E1DFDD"/>
    </w:rPr>
  </w:style>
  <w:style w:type="character" w:styleId="FollowedHyperlink">
    <w:name w:val="FollowedHyperlink"/>
    <w:basedOn w:val="DefaultParagraphFont"/>
    <w:uiPriority w:val="99"/>
    <w:semiHidden/>
    <w:rsid w:val="00E738F8"/>
    <w:rPr>
      <w:color w:val="EF413D" w:themeColor="followedHyperlink"/>
      <w:u w:val="single"/>
    </w:rPr>
  </w:style>
  <w:style w:type="character" w:styleId="Hyperlink">
    <w:name w:val="Hyperlink"/>
    <w:basedOn w:val="DefaultParagraphFont"/>
    <w:uiPriority w:val="99"/>
    <w:semiHidden/>
    <w:rsid w:val="00A74DA6"/>
    <w:rPr>
      <w:color w:val="5C072E" w:themeColor="hyperlink"/>
      <w:u w:val="single"/>
    </w:rPr>
  </w:style>
  <w:style w:type="table" w:styleId="GridTable5Dark">
    <w:name w:val="Grid Table 5 Dark"/>
    <w:aliases w:val="LCC table"/>
    <w:basedOn w:val="TableNormal"/>
    <w:uiPriority w:val="50"/>
    <w:rsid w:val="00D378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000000" w:themeFill="text1"/>
    </w:tcPr>
    <w:tblStylePr w:type="firstRow">
      <w:rPr>
        <w:rFonts w:ascii="Arial" w:hAnsi="Arial"/>
        <w:b/>
        <w:bCs/>
        <w:color w:val="FFFFFF" w:themeColor="background1"/>
        <w:sz w:val="24"/>
      </w:rPr>
      <w:tblPr/>
      <w:tcPr>
        <w:shd w:val="clear" w:color="auto" w:fill="5C072E" w:themeFill="accent1"/>
      </w:tcPr>
    </w:tblStylePr>
    <w:tblStylePr w:type="lastRow">
      <w:rPr>
        <w:b/>
        <w:bCs/>
        <w:color w:val="FFFFFF" w:themeColor="background1"/>
      </w:rPr>
    </w:tblStylePr>
    <w:tblStylePr w:type="firstCol">
      <w:rPr>
        <w:rFonts w:ascii="Arial" w:hAnsi="Arial"/>
        <w:b w:val="0"/>
        <w:bCs/>
        <w:color w:val="000000" w:themeColor="text1"/>
        <w:sz w:val="22"/>
      </w:rPr>
      <w:tblPr/>
      <w:tcPr>
        <w:shd w:val="clear" w:color="auto" w:fill="F9EDF1" w:themeFill="accent4"/>
      </w:tcPr>
    </w:tblStylePr>
    <w:tblStylePr w:type="lastCol">
      <w:pPr>
        <w:jc w:val="left"/>
      </w:pPr>
      <w:rPr>
        <w:rFonts w:ascii="Arial" w:hAnsi="Arial"/>
        <w:b/>
        <w:bCs/>
        <w:color w:val="000000" w:themeColor="text1"/>
        <w:sz w:val="24"/>
      </w:rPr>
      <w:tblPr/>
      <w:tcPr>
        <w:tcBorders>
          <w:top w:val="nil"/>
          <w:left w:val="nil"/>
          <w:bottom w:val="nil"/>
          <w:right w:val="nil"/>
          <w:insideH w:val="nil"/>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A6A6A6" w:themeFill="background1" w:themeFillShade="A6"/>
      </w:tcPr>
    </w:tblStylePr>
    <w:tblStylePr w:type="band1Horz">
      <w:rPr>
        <w:rFonts w:ascii="Arial" w:hAnsi="Arial"/>
        <w:sz w:val="22"/>
      </w:rPr>
      <w:tblPr/>
      <w:tcPr>
        <w:shd w:val="clear" w:color="auto" w:fill="F2F2F2" w:themeFill="background1" w:themeFillShade="F2"/>
      </w:tcPr>
    </w:tblStylePr>
    <w:tblStylePr w:type="band2Horz">
      <w:rPr>
        <w:rFonts w:ascii="Arial" w:hAnsi="Arial"/>
        <w:sz w:val="22"/>
      </w:rPr>
      <w:tblPr/>
      <w:tcPr>
        <w:shd w:val="clear" w:color="auto" w:fill="FFFFFF" w:themeFill="background1"/>
      </w:tcPr>
    </w:tblStylePr>
  </w:style>
  <w:style w:type="character" w:styleId="CommentReference">
    <w:name w:val="annotation reference"/>
    <w:basedOn w:val="DefaultParagraphFont"/>
    <w:uiPriority w:val="99"/>
    <w:semiHidden/>
    <w:rsid w:val="00F247A7"/>
    <w:rPr>
      <w:sz w:val="16"/>
      <w:szCs w:val="16"/>
    </w:rPr>
  </w:style>
  <w:style w:type="paragraph" w:styleId="CommentText">
    <w:name w:val="annotation text"/>
    <w:basedOn w:val="Normal"/>
    <w:link w:val="CommentTextChar"/>
    <w:uiPriority w:val="99"/>
    <w:semiHidden/>
    <w:rsid w:val="00F247A7"/>
    <w:rPr>
      <w:szCs w:val="20"/>
    </w:rPr>
  </w:style>
  <w:style w:type="character" w:customStyle="1" w:styleId="CommentTextChar">
    <w:name w:val="Comment Text Char"/>
    <w:basedOn w:val="DefaultParagraphFont"/>
    <w:link w:val="CommentText"/>
    <w:uiPriority w:val="99"/>
    <w:semiHidden/>
    <w:rsid w:val="00F247A7"/>
    <w:rPr>
      <w:rFonts w:ascii="Arial" w:hAnsi="Arial"/>
      <w:sz w:val="20"/>
      <w:szCs w:val="20"/>
    </w:rPr>
  </w:style>
  <w:style w:type="paragraph" w:styleId="CommentSubject">
    <w:name w:val="annotation subject"/>
    <w:basedOn w:val="CommentText"/>
    <w:next w:val="CommentText"/>
    <w:link w:val="CommentSubjectChar"/>
    <w:uiPriority w:val="99"/>
    <w:semiHidden/>
    <w:rsid w:val="00F247A7"/>
    <w:rPr>
      <w:b/>
      <w:bCs/>
    </w:rPr>
  </w:style>
  <w:style w:type="character" w:customStyle="1" w:styleId="CommentSubjectChar">
    <w:name w:val="Comment Subject Char"/>
    <w:basedOn w:val="CommentTextChar"/>
    <w:link w:val="CommentSubject"/>
    <w:uiPriority w:val="99"/>
    <w:semiHidden/>
    <w:rsid w:val="00F247A7"/>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070414">
      <w:bodyDiv w:val="1"/>
      <w:marLeft w:val="0"/>
      <w:marRight w:val="0"/>
      <w:marTop w:val="0"/>
      <w:marBottom w:val="0"/>
      <w:divBdr>
        <w:top w:val="none" w:sz="0" w:space="0" w:color="auto"/>
        <w:left w:val="none" w:sz="0" w:space="0" w:color="auto"/>
        <w:bottom w:val="none" w:sz="0" w:space="0" w:color="auto"/>
        <w:right w:val="none" w:sz="0" w:space="0" w:color="auto"/>
      </w:divBdr>
    </w:div>
    <w:div w:id="560218928">
      <w:bodyDiv w:val="1"/>
      <w:marLeft w:val="0"/>
      <w:marRight w:val="0"/>
      <w:marTop w:val="0"/>
      <w:marBottom w:val="0"/>
      <w:divBdr>
        <w:top w:val="none" w:sz="0" w:space="0" w:color="auto"/>
        <w:left w:val="none" w:sz="0" w:space="0" w:color="auto"/>
        <w:bottom w:val="none" w:sz="0" w:space="0" w:color="auto"/>
        <w:right w:val="none" w:sz="0" w:space="0" w:color="auto"/>
      </w:divBdr>
    </w:div>
    <w:div w:id="720328461">
      <w:bodyDiv w:val="1"/>
      <w:marLeft w:val="0"/>
      <w:marRight w:val="0"/>
      <w:marTop w:val="0"/>
      <w:marBottom w:val="0"/>
      <w:divBdr>
        <w:top w:val="none" w:sz="0" w:space="0" w:color="auto"/>
        <w:left w:val="none" w:sz="0" w:space="0" w:color="auto"/>
        <w:bottom w:val="none" w:sz="0" w:space="0" w:color="auto"/>
        <w:right w:val="none" w:sz="0" w:space="0" w:color="auto"/>
      </w:divBdr>
    </w:div>
    <w:div w:id="1439713554">
      <w:bodyDiv w:val="1"/>
      <w:marLeft w:val="0"/>
      <w:marRight w:val="0"/>
      <w:marTop w:val="0"/>
      <w:marBottom w:val="0"/>
      <w:divBdr>
        <w:top w:val="none" w:sz="0" w:space="0" w:color="auto"/>
        <w:left w:val="none" w:sz="0" w:space="0" w:color="auto"/>
        <w:bottom w:val="none" w:sz="0" w:space="0" w:color="auto"/>
        <w:right w:val="none" w:sz="0" w:space="0" w:color="auto"/>
      </w:divBdr>
    </w:div>
    <w:div w:id="1489058452">
      <w:bodyDiv w:val="1"/>
      <w:marLeft w:val="0"/>
      <w:marRight w:val="0"/>
      <w:marTop w:val="0"/>
      <w:marBottom w:val="0"/>
      <w:divBdr>
        <w:top w:val="none" w:sz="0" w:space="0" w:color="auto"/>
        <w:left w:val="none" w:sz="0" w:space="0" w:color="auto"/>
        <w:bottom w:val="none" w:sz="0" w:space="0" w:color="auto"/>
        <w:right w:val="none" w:sz="0" w:space="0" w:color="auto"/>
      </w:divBdr>
    </w:div>
    <w:div w:id="1808939239">
      <w:bodyDiv w:val="1"/>
      <w:marLeft w:val="0"/>
      <w:marRight w:val="0"/>
      <w:marTop w:val="0"/>
      <w:marBottom w:val="0"/>
      <w:divBdr>
        <w:top w:val="none" w:sz="0" w:space="0" w:color="auto"/>
        <w:left w:val="none" w:sz="0" w:space="0" w:color="auto"/>
        <w:bottom w:val="none" w:sz="0" w:space="0" w:color="auto"/>
        <w:right w:val="none" w:sz="0" w:space="0" w:color="auto"/>
      </w:divBdr>
    </w:div>
    <w:div w:id="1840080094">
      <w:bodyDiv w:val="1"/>
      <w:marLeft w:val="0"/>
      <w:marRight w:val="0"/>
      <w:marTop w:val="0"/>
      <w:marBottom w:val="0"/>
      <w:divBdr>
        <w:top w:val="none" w:sz="0" w:space="0" w:color="auto"/>
        <w:left w:val="none" w:sz="0" w:space="0" w:color="auto"/>
        <w:bottom w:val="none" w:sz="0" w:space="0" w:color="auto"/>
        <w:right w:val="none" w:sz="0" w:space="0" w:color="auto"/>
      </w:divBdr>
    </w:div>
    <w:div w:id="20212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robe.vic.gov.au/Information_Pages/Privacy_Statemen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latrobe.vic.gov.au/foodstall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reatrader.health.vic.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eljo\Downloads\LCC%20Form%20A4%20Word%20Template_Portrait_v2.0.dotx" TargetMode="External"/></Relationships>
</file>

<file path=word/theme/theme1.xml><?xml version="1.0" encoding="utf-8"?>
<a:theme xmlns:a="http://schemas.openxmlformats.org/drawingml/2006/main" name="Office Theme">
  <a:themeElements>
    <a:clrScheme name="LCC Core Colour Palette">
      <a:dk1>
        <a:sysClr val="windowText" lastClr="000000"/>
      </a:dk1>
      <a:lt1>
        <a:sysClr val="window" lastClr="FFFFFF"/>
      </a:lt1>
      <a:dk2>
        <a:srgbClr val="5C072E"/>
      </a:dk2>
      <a:lt2>
        <a:srgbClr val="FAC9D5"/>
      </a:lt2>
      <a:accent1>
        <a:srgbClr val="5C072E"/>
      </a:accent1>
      <a:accent2>
        <a:srgbClr val="FAC9D5"/>
      </a:accent2>
      <a:accent3>
        <a:srgbClr val="EF413D"/>
      </a:accent3>
      <a:accent4>
        <a:srgbClr val="F9EDF1"/>
      </a:accent4>
      <a:accent5>
        <a:srgbClr val="000000"/>
      </a:accent5>
      <a:accent6>
        <a:srgbClr val="7F7F7F"/>
      </a:accent6>
      <a:hlink>
        <a:srgbClr val="5C072E"/>
      </a:hlink>
      <a:folHlink>
        <a:srgbClr val="EF413D"/>
      </a:folHlink>
    </a:clrScheme>
    <a:fontScheme name="LCC Font S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C5BA6321438047959E6828FDE090E1" ma:contentTypeVersion="19" ma:contentTypeDescription="Create a new document." ma:contentTypeScope="" ma:versionID="ca06a1ff49f54b9d211672e5dd3c0414">
  <xsd:schema xmlns:xsd="http://www.w3.org/2001/XMLSchema" xmlns:xs="http://www.w3.org/2001/XMLSchema" xmlns:p="http://schemas.microsoft.com/office/2006/metadata/properties" xmlns:ns2="1119d213-f3c2-41d7-ace8-afd16cfdea19" xmlns:ns3="fbbdef39-a038-4bc9-9a3b-920d3c8b0c75" targetNamespace="http://schemas.microsoft.com/office/2006/metadata/properties" ma:root="true" ma:fieldsID="f5a2c1e72604499f7e31a8dadb92c784" ns2:_="" ns3:_="">
    <xsd:import namespace="1119d213-f3c2-41d7-ace8-afd16cfdea19"/>
    <xsd:import namespace="fbbdef39-a038-4bc9-9a3b-920d3c8b0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9d213-f3c2-41d7-ace8-afd16cfde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c9d7a0-1cc2-421b-a16e-8825e3b97c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bdef39-a038-4bc9-9a3b-920d3c8b0c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21811-7ec7-4443-b517-e3991d253cc7}" ma:internalName="TaxCatchAll" ma:showField="CatchAllData" ma:web="fbbdef39-a038-4bc9-9a3b-920d3c8b0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bbdef39-a038-4bc9-9a3b-920d3c8b0c75" xsi:nil="true"/>
    <lcf76f155ced4ddcb4097134ff3c332f xmlns="1119d213-f3c2-41d7-ace8-afd16cfdea19">
      <Terms xmlns="http://schemas.microsoft.com/office/infopath/2007/PartnerControls"/>
    </lcf76f155ced4ddcb4097134ff3c332f>
    <Image xmlns="1119d213-f3c2-41d7-ace8-afd16cfdea19" xsi:nil="true"/>
  </documentManagement>
</p:properties>
</file>

<file path=customXml/itemProps1.xml><?xml version="1.0" encoding="utf-8"?>
<ds:datastoreItem xmlns:ds="http://schemas.openxmlformats.org/officeDocument/2006/customXml" ds:itemID="{0B459678-70F5-447A-8FC1-6FCF3E37802D}">
  <ds:schemaRefs>
    <ds:schemaRef ds:uri="http://schemas.microsoft.com/sharepoint/v3/contenttype/forms"/>
  </ds:schemaRefs>
</ds:datastoreItem>
</file>

<file path=customXml/itemProps2.xml><?xml version="1.0" encoding="utf-8"?>
<ds:datastoreItem xmlns:ds="http://schemas.openxmlformats.org/officeDocument/2006/customXml" ds:itemID="{556F8672-0557-4598-AF3E-21322026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9d213-f3c2-41d7-ace8-afd16cfdea19"/>
    <ds:schemaRef ds:uri="fbbdef39-a038-4bc9-9a3b-920d3c8b0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11233-A7CD-4B74-9A7E-79E6CB318E34}">
  <ds:schemaRefs>
    <ds:schemaRef ds:uri="http://schemas.openxmlformats.org/officeDocument/2006/bibliography"/>
  </ds:schemaRefs>
</ds:datastoreItem>
</file>

<file path=customXml/itemProps4.xml><?xml version="1.0" encoding="utf-8"?>
<ds:datastoreItem xmlns:ds="http://schemas.openxmlformats.org/officeDocument/2006/customXml" ds:itemID="{711A801D-25CF-4986-AC7A-4C3202C53E55}">
  <ds:schemaRefs>
    <ds:schemaRef ds:uri="http://schemas.microsoft.com/office/2006/metadata/properties"/>
    <ds:schemaRef ds:uri="http://schemas.microsoft.com/office/infopath/2007/PartnerControls"/>
    <ds:schemaRef ds:uri="fbbdef39-a038-4bc9-9a3b-920d3c8b0c75"/>
    <ds:schemaRef ds:uri="1119d213-f3c2-41d7-ace8-afd16cfdea19"/>
  </ds:schemaRefs>
</ds:datastoreItem>
</file>

<file path=docProps/app.xml><?xml version="1.0" encoding="utf-8"?>
<Properties xmlns="http://schemas.openxmlformats.org/officeDocument/2006/extended-properties" xmlns:vt="http://schemas.openxmlformats.org/officeDocument/2006/docPropsVTypes">
  <Template>LCC Form A4 Word Template_Portrait_v2.0</Template>
  <TotalTime>3</TotalTime>
  <Pages>4</Pages>
  <Words>731</Words>
  <Characters>4080</Characters>
  <Application>Microsoft Office Word</Application>
  <DocSecurity>0</DocSecurity>
  <Lines>194</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 Jones</dc:creator>
  <cp:keywords/>
  <dc:description/>
  <cp:lastModifiedBy>Debbie Johnston</cp:lastModifiedBy>
  <cp:revision>3</cp:revision>
  <dcterms:created xsi:type="dcterms:W3CDTF">2026-09-02T01:56:00Z</dcterms:created>
  <dcterms:modified xsi:type="dcterms:W3CDTF">2026-09-02T01:59:00Z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0x010100D5C5BA6321438047959E6828FDE090E1</vt:lpwstr>
  </property>
  <property fmtid="{D5CDD505-2E9C-101B-9397-08002B2CF9AE}" pid="3" name="MediaServiceImageTags">
    <vt:lpwstr/>
  </property>
</Properties>
</file>